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A7B70" w14:textId="756934B1" w:rsidR="000B342A" w:rsidRDefault="000B342A" w:rsidP="000B342A">
      <w:r>
        <w:rPr>
          <w:noProof/>
          <w:lang w:val="en-US"/>
        </w:rPr>
        <w:drawing>
          <wp:anchor distT="0" distB="0" distL="114300" distR="114300" simplePos="0" relativeHeight="251617280" behindDoc="0" locked="0" layoutInCell="1" allowOverlap="1" wp14:anchorId="3F7BDB78" wp14:editId="7AF3AFE0">
            <wp:simplePos x="0" y="0"/>
            <wp:positionH relativeFrom="margin">
              <wp:posOffset>4536440</wp:posOffset>
            </wp:positionH>
            <wp:positionV relativeFrom="margin">
              <wp:posOffset>-1239520</wp:posOffset>
            </wp:positionV>
            <wp:extent cx="1837055" cy="1837055"/>
            <wp:effectExtent l="0" t="0" r="0" b="0"/>
            <wp:wrapSquare wrapText="bothSides"/>
            <wp:docPr id="14" name="Picture 14" descr="Description: C:\Users\abdulrahman\Pictures\107APPLE\IMG_6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abdulrahman\Pictures\107APPLE\IMG_68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16256" behindDoc="0" locked="0" layoutInCell="1" allowOverlap="1" wp14:anchorId="3389EE47" wp14:editId="4D86EB64">
            <wp:simplePos x="0" y="0"/>
            <wp:positionH relativeFrom="margin">
              <wp:posOffset>-784225</wp:posOffset>
            </wp:positionH>
            <wp:positionV relativeFrom="margin">
              <wp:posOffset>-635000</wp:posOffset>
            </wp:positionV>
            <wp:extent cx="1790065" cy="946785"/>
            <wp:effectExtent l="0" t="0" r="635" b="5715"/>
            <wp:wrapSquare wrapText="bothSides"/>
            <wp:docPr id="12" name="Picture 12" descr="Description: C:\Users\abdulrahman\Documents\Logomakr_5yxw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C:\Users\abdulrahman\Documents\Logomakr_5yxwr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94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E635D" w14:textId="77777777" w:rsidR="000B342A" w:rsidRDefault="000B342A" w:rsidP="000B342A"/>
    <w:p w14:paraId="56D69AEF" w14:textId="60175A65" w:rsidR="000B342A" w:rsidRDefault="00300356" w:rsidP="000B342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1235BB8" wp14:editId="239AAC45">
                <wp:simplePos x="0" y="0"/>
                <wp:positionH relativeFrom="margin">
                  <wp:align>center</wp:align>
                </wp:positionH>
                <wp:positionV relativeFrom="paragraph">
                  <wp:posOffset>199448</wp:posOffset>
                </wp:positionV>
                <wp:extent cx="5274310" cy="1430655"/>
                <wp:effectExtent l="0" t="0" r="0" b="63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143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8F99AB" w14:textId="77777777" w:rsidR="00550E6D" w:rsidRPr="00300356" w:rsidRDefault="00550E6D" w:rsidP="00550E6D">
                            <w:pPr>
                              <w:jc w:val="center"/>
                              <w:rPr>
                                <w:rFonts w:ascii="Lucida Console" w:hAnsi="Lucida Console"/>
                                <w:noProof/>
                                <w:sz w:val="52"/>
                                <w:szCs w:val="52"/>
                                <w:lang w:val="en-US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00356">
                              <w:rPr>
                                <w:rFonts w:ascii="Lucida Console" w:hAnsi="Lucida Console"/>
                                <w:noProof/>
                                <w:sz w:val="52"/>
                                <w:szCs w:val="52"/>
                                <w:lang w:val="en-US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Neurosychatry 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15.7pt;width:415.3pt;height:112.65pt;z-index:2516336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" filled="f" stroked="f">
                <v:textbox style="mso-fit-shape-to-text:t">
                  <w:txbxContent>
                    <w:p w14:paraId="578F99AB" w14:textId="77777777" w:rsidR="00550E6D" w:rsidRPr="00300356" w:rsidRDefault="00550E6D" w:rsidP="00550E6D">
                      <w:pPr>
                        <w:jc w:val="center"/>
                        <w:rPr>
                          <w:rFonts w:ascii="Lucida Console" w:hAnsi="Lucida Console"/>
                          <w:noProof/>
                          <w:sz w:val="52"/>
                          <w:szCs w:val="52"/>
                          <w:lang w:val="en-US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00356">
                        <w:rPr>
                          <w:rFonts w:ascii="Lucida Console" w:hAnsi="Lucida Console"/>
                          <w:noProof/>
                          <w:sz w:val="52"/>
                          <w:szCs w:val="52"/>
                          <w:lang w:val="en-US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Neurosychatry Block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34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C012DC0" wp14:editId="6444F118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4185920" cy="4495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592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150232" w14:textId="77777777" w:rsidR="000B342A" w:rsidRDefault="000B342A" w:rsidP="000B342A">
                            <w:pPr>
                              <w:jc w:val="center"/>
                              <w:rPr>
                                <w:rFonts w:ascii="Lucida Console" w:hAnsi="Lucida Console"/>
                                <w:b/>
                                <w:noProof/>
                                <w:color w:val="FFFEFD" w:themeColor="accent6" w:themeTint="02"/>
                                <w:spacing w:val="10"/>
                                <w:sz w:val="44"/>
                                <w:szCs w:val="44"/>
                                <w:lang w:val="en-US"/>
                                <w14:glow w14:rad="635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2pt;width:329.6pt;height:35.4pt;z-index: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" filled="f" stroked="f">
                <v:textbox>
                  <w:txbxContent>
                    <w:p w14:paraId="19150232" w14:textId="77777777" w:rsidR="000B342A" w:rsidRDefault="000B342A" w:rsidP="000B342A">
                      <w:pPr>
                        <w:jc w:val="center"/>
                        <w:rPr>
                          <w:rFonts w:ascii="Lucida Console" w:hAnsi="Lucida Console"/>
                          <w:b/>
                          <w:noProof/>
                          <w:color w:val="FFFEFD" w:themeColor="accent6" w:themeTint="02"/>
                          <w:spacing w:val="10"/>
                          <w:sz w:val="44"/>
                          <w:szCs w:val="44"/>
                          <w:lang w:val="en-US"/>
                          <w14:glow w14:rad="635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1A3F0" w14:textId="0DCF647F" w:rsidR="00C43B8F" w:rsidRPr="005663F9" w:rsidRDefault="00C43B8F" w:rsidP="005663F9">
      <w:r>
        <w:rPr>
          <w:noProof/>
          <w:lang w:val="en-US"/>
        </w:rPr>
        <w:drawing>
          <wp:anchor distT="0" distB="0" distL="114300" distR="114300" simplePos="0" relativeHeight="251619328" behindDoc="1" locked="0" layoutInCell="1" allowOverlap="1" wp14:anchorId="5C61BA45" wp14:editId="3CBFEE57">
            <wp:simplePos x="0" y="0"/>
            <wp:positionH relativeFrom="column">
              <wp:posOffset>2466975</wp:posOffset>
            </wp:positionH>
            <wp:positionV relativeFrom="paragraph">
              <wp:posOffset>442595</wp:posOffset>
            </wp:positionV>
            <wp:extent cx="3732530" cy="3105785"/>
            <wp:effectExtent l="0" t="0" r="1270" b="0"/>
            <wp:wrapThrough wrapText="bothSides">
              <wp:wrapPolygon edited="0">
                <wp:start x="441" y="0"/>
                <wp:lineTo x="0" y="265"/>
                <wp:lineTo x="0" y="21198"/>
                <wp:lineTo x="331" y="21463"/>
                <wp:lineTo x="441" y="21463"/>
                <wp:lineTo x="21056" y="21463"/>
                <wp:lineTo x="21166" y="21463"/>
                <wp:lineTo x="21497" y="21198"/>
                <wp:lineTo x="21497" y="265"/>
                <wp:lineTo x="21056" y="0"/>
                <wp:lineTo x="441" y="0"/>
              </wp:wrapPolygon>
            </wp:wrapThrough>
            <wp:docPr id="9" name="Picture 9" descr="C:\Users\abdulrahman\Desktop\5664043_221543407125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bdulrahman\Desktop\5664043_221543407125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3105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E55">
        <w:rPr>
          <w:noProof/>
          <w:lang w:val="en-US"/>
        </w:rPr>
        <w:drawing>
          <wp:anchor distT="0" distB="0" distL="114300" distR="114300" simplePos="0" relativeHeight="251618304" behindDoc="1" locked="0" layoutInCell="1" allowOverlap="1" wp14:anchorId="43E21776" wp14:editId="4F925B28">
            <wp:simplePos x="0" y="0"/>
            <wp:positionH relativeFrom="column">
              <wp:posOffset>-875030</wp:posOffset>
            </wp:positionH>
            <wp:positionV relativeFrom="paragraph">
              <wp:posOffset>426720</wp:posOffset>
            </wp:positionV>
            <wp:extent cx="3623945" cy="3121025"/>
            <wp:effectExtent l="0" t="0" r="0" b="3175"/>
            <wp:wrapThrough wrapText="bothSides">
              <wp:wrapPolygon edited="0">
                <wp:start x="454" y="0"/>
                <wp:lineTo x="0" y="264"/>
                <wp:lineTo x="0" y="21226"/>
                <wp:lineTo x="341" y="21490"/>
                <wp:lineTo x="454" y="21490"/>
                <wp:lineTo x="21006" y="21490"/>
                <wp:lineTo x="21119" y="21490"/>
                <wp:lineTo x="21460" y="21226"/>
                <wp:lineTo x="21460" y="264"/>
                <wp:lineTo x="21006" y="0"/>
                <wp:lineTo x="454" y="0"/>
              </wp:wrapPolygon>
            </wp:wrapThrough>
            <wp:docPr id="10" name="Picture 10" descr="C:\Users\abdulrahman\Desktop\5664043_221543407125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abdulrahman\Desktop\5664043_221543407125_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312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DDB7F" w14:textId="11C5C8C0" w:rsidR="000B342A" w:rsidRPr="00300356" w:rsidRDefault="00A70D08" w:rsidP="000B342A">
      <w:pPr>
        <w:jc w:val="center"/>
        <w:rPr>
          <w:rFonts w:ascii="Copperplate Gothic Bold" w:hAnsi="Copperplate Gothic Bold"/>
          <w:b/>
          <w:bCs/>
          <w:color w:val="8064A2" w:themeColor="accent4"/>
          <w:sz w:val="52"/>
          <w:szCs w:val="52"/>
        </w:rPr>
      </w:pPr>
      <w:r>
        <w:rPr>
          <w:rFonts w:ascii="Copperplate Gothic Bold" w:hAnsi="Copperplate Gothic Bold"/>
          <w:b/>
          <w:bCs/>
          <w:color w:val="8064A2" w:themeColor="accent4"/>
          <w:sz w:val="52"/>
          <w:szCs w:val="52"/>
        </w:rPr>
        <w:t>Spinal cord</w:t>
      </w:r>
    </w:p>
    <w:p w14:paraId="17CA68BD" w14:textId="4F6D143D" w:rsidR="000B342A" w:rsidRPr="00300356" w:rsidRDefault="004F1B27" w:rsidP="00A70D08">
      <w:pPr>
        <w:jc w:val="center"/>
        <w:rPr>
          <w:rFonts w:ascii="Gill Sans MT" w:hAnsi="Gill Sans MT" w:cstheme="minorHAnsi"/>
          <w:b/>
          <w:bCs/>
          <w:color w:val="A6A6A6" w:themeColor="background1" w:themeShade="A6"/>
          <w:sz w:val="32"/>
          <w:szCs w:val="32"/>
        </w:rPr>
      </w:pPr>
      <w:r w:rsidRPr="00300356">
        <w:rPr>
          <w:rFonts w:ascii="Gill Sans MT" w:hAnsi="Gill Sans MT" w:cstheme="minorHAnsi"/>
          <w:b/>
          <w:bCs/>
          <w:color w:val="A6A6A6" w:themeColor="background1" w:themeShade="A6"/>
          <w:sz w:val="32"/>
          <w:szCs w:val="32"/>
        </w:rPr>
        <w:t xml:space="preserve">Lecture </w:t>
      </w:r>
      <w:r w:rsidR="00A70D08">
        <w:rPr>
          <w:rFonts w:ascii="Gill Sans MT" w:hAnsi="Gill Sans MT" w:cstheme="minorHAnsi"/>
          <w:b/>
          <w:bCs/>
          <w:color w:val="A6A6A6" w:themeColor="background1" w:themeShade="A6"/>
          <w:sz w:val="32"/>
          <w:szCs w:val="32"/>
        </w:rPr>
        <w:t>one</w:t>
      </w:r>
    </w:p>
    <w:p w14:paraId="5142DD4F" w14:textId="77777777" w:rsidR="00C43B8F" w:rsidRDefault="00C43B8F" w:rsidP="000B342A">
      <w:pPr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</w:p>
    <w:p w14:paraId="4B20DDB8" w14:textId="77777777" w:rsidR="000B342A" w:rsidRPr="008935C2" w:rsidRDefault="000B342A" w:rsidP="000B342A">
      <w:pPr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 w:rsidRPr="008935C2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Objectives:</w:t>
      </w:r>
    </w:p>
    <w:p w14:paraId="267590DD" w14:textId="24299ECA" w:rsidR="00A70D08" w:rsidRPr="00A70D08" w:rsidRDefault="00A70D08" w:rsidP="00FA6C38">
      <w:pPr>
        <w:pStyle w:val="ListParagraph"/>
        <w:numPr>
          <w:ilvl w:val="0"/>
          <w:numId w:val="2"/>
        </w:numPr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A70D08"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Identify and distinguish between common types of radiographic images. </w:t>
      </w:r>
    </w:p>
    <w:p w14:paraId="39A61725" w14:textId="65B19D48" w:rsidR="00A70D08" w:rsidRPr="00A70D08" w:rsidRDefault="00A70D08" w:rsidP="00FA6C38">
      <w:pPr>
        <w:pStyle w:val="ListParagraph"/>
        <w:numPr>
          <w:ilvl w:val="0"/>
          <w:numId w:val="2"/>
        </w:numPr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A70D08"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Recognizing the use, limitations, advantages and disadvantages of the different radiological modalities. </w:t>
      </w:r>
    </w:p>
    <w:p w14:paraId="3613683F" w14:textId="287682CB" w:rsidR="00A70D08" w:rsidRPr="00A70D08" w:rsidRDefault="00A70D08" w:rsidP="00FA6C38">
      <w:pPr>
        <w:pStyle w:val="ListParagraph"/>
        <w:numPr>
          <w:ilvl w:val="0"/>
          <w:numId w:val="2"/>
        </w:numPr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A70D08">
        <w:rPr>
          <w:rFonts w:asciiTheme="majorHAnsi" w:eastAsia="Times New Roman" w:hAnsiTheme="majorHAnsi" w:cs="Times New Roman"/>
          <w:sz w:val="32"/>
          <w:szCs w:val="32"/>
          <w:lang w:val="en-US"/>
        </w:rPr>
        <w:t>Recognize the radiological presentation of the common spinal cord diseases and abnormalities.</w:t>
      </w:r>
    </w:p>
    <w:p w14:paraId="6C14649C" w14:textId="00CDD39B" w:rsidR="00A70D08" w:rsidRDefault="00A70D08" w:rsidP="00F63C20">
      <w:pPr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</w:pPr>
      <w:r w:rsidRPr="008935C2">
        <w:rPr>
          <w:noProof/>
          <w:rtl/>
          <w:lang w:val="en-US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33BA172" wp14:editId="0354491E">
                <wp:simplePos x="0" y="0"/>
                <wp:positionH relativeFrom="column">
                  <wp:posOffset>4343400</wp:posOffset>
                </wp:positionH>
                <wp:positionV relativeFrom="paragraph">
                  <wp:posOffset>335280</wp:posOffset>
                </wp:positionV>
                <wp:extent cx="1697990" cy="991870"/>
                <wp:effectExtent l="0" t="0" r="0" b="0"/>
                <wp:wrapThrough wrapText="bothSides">
                  <wp:wrapPolygon edited="0">
                    <wp:start x="0" y="0"/>
                    <wp:lineTo x="0" y="21157"/>
                    <wp:lineTo x="21325" y="21157"/>
                    <wp:lineTo x="21325" y="0"/>
                    <wp:lineTo x="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990" cy="991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69B7D259" w14:textId="77777777" w:rsidR="00A70D08" w:rsidRPr="000D5EA7" w:rsidRDefault="00A70D08" w:rsidP="00A70D08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C00000"/>
                                <w:sz w:val="24"/>
                                <w:szCs w:val="24"/>
                              </w:rPr>
                              <w:t>Red: important</w:t>
                            </w:r>
                          </w:p>
                          <w:p w14:paraId="4C0D93B9" w14:textId="77777777" w:rsidR="00A70D08" w:rsidRPr="000D5EA7" w:rsidRDefault="00A70D08" w:rsidP="00A70D08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FD3528">
                              <w:rPr>
                                <w:rFonts w:asciiTheme="majorHAnsi" w:hAnsiTheme="majorHAnsi"/>
                                <w:color w:val="00B050"/>
                                <w:sz w:val="24"/>
                                <w:szCs w:val="24"/>
                              </w:rPr>
                              <w:t>Green: Doctor’s notes</w:t>
                            </w:r>
                          </w:p>
                          <w:p w14:paraId="3FE8EF8E" w14:textId="77777777" w:rsidR="00A70D08" w:rsidRPr="000D5EA7" w:rsidRDefault="00A70D08" w:rsidP="00A70D08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4"/>
                              </w:rPr>
                              <w:t>Grey: Extra</w:t>
                            </w:r>
                          </w:p>
                          <w:p w14:paraId="663B0223" w14:textId="77777777" w:rsidR="00A70D08" w:rsidRPr="0065456C" w:rsidRDefault="00A70D08" w:rsidP="00A70D08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42pt;margin-top:26.4pt;width:133.7pt;height:78.1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" fillcolor="window" stroked="f" strokeweight=".5pt">
                <v:stroke dashstyle="longDashDotDot"/>
                <v:textbox>
                  <w:txbxContent>
                    <w:p w14:paraId="69B7D259" w14:textId="77777777" w:rsidR="00A70D08" w:rsidRPr="000D5EA7" w:rsidRDefault="00A70D08" w:rsidP="00A70D08">
                      <w:pPr>
                        <w:spacing w:line="240" w:lineRule="auto"/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C00000"/>
                          <w:sz w:val="24"/>
                          <w:szCs w:val="24"/>
                        </w:rPr>
                        <w:t>Red: important</w:t>
                      </w:r>
                    </w:p>
                    <w:p w14:paraId="4C0D93B9" w14:textId="77777777" w:rsidR="00A70D08" w:rsidRPr="000D5EA7" w:rsidRDefault="00A70D08" w:rsidP="00A70D08">
                      <w:pPr>
                        <w:spacing w:line="240" w:lineRule="auto"/>
                        <w:rPr>
                          <w:rFonts w:asciiTheme="majorHAnsi" w:hAnsiTheme="majorHAnsi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FD3528">
                        <w:rPr>
                          <w:rFonts w:asciiTheme="majorHAnsi" w:hAnsiTheme="majorHAnsi"/>
                          <w:color w:val="00B050"/>
                          <w:sz w:val="24"/>
                          <w:szCs w:val="24"/>
                        </w:rPr>
                        <w:t>Green: Doctor’s notes</w:t>
                      </w:r>
                    </w:p>
                    <w:p w14:paraId="3FE8EF8E" w14:textId="77777777" w:rsidR="00A70D08" w:rsidRPr="000D5EA7" w:rsidRDefault="00A70D08" w:rsidP="00A70D08">
                      <w:pPr>
                        <w:spacing w:line="240" w:lineRule="auto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4"/>
                        </w:rPr>
                        <w:t>Grey: Extra</w:t>
                      </w:r>
                    </w:p>
                    <w:p w14:paraId="663B0223" w14:textId="77777777" w:rsidR="00A70D08" w:rsidRPr="0065456C" w:rsidRDefault="00A70D08" w:rsidP="00A70D08">
                      <w:pPr>
                        <w:spacing w:line="240" w:lineRule="auto"/>
                        <w:rPr>
                          <w:rFonts w:asciiTheme="majorHAnsi" w:hAnsiTheme="majorHAnsi"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65A1962" w14:textId="1D7220F0" w:rsidR="00C656A3" w:rsidRDefault="00C656A3" w:rsidP="00C656A3">
      <w:pPr>
        <w:pStyle w:val="Footer"/>
        <w:rPr>
          <w:rFonts w:asciiTheme="majorHAnsi" w:eastAsia="Times New Roman" w:hAnsiTheme="majorHAnsi" w:cs="Times New Roman"/>
          <w:color w:val="808080" w:themeColor="background1" w:themeShade="80"/>
          <w:sz w:val="32"/>
          <w:szCs w:val="32"/>
          <w:lang w:val="en-US"/>
        </w:rPr>
      </w:pPr>
      <w:r>
        <w:rPr>
          <w:rFonts w:asciiTheme="majorHAnsi" w:eastAsia="Times New Roman" w:hAnsiTheme="majorHAnsi" w:cs="Times New Roman"/>
          <w:color w:val="808080" w:themeColor="background1" w:themeShade="80"/>
          <w:sz w:val="32"/>
          <w:szCs w:val="32"/>
          <w:lang w:val="en-US"/>
        </w:rPr>
        <w:lastRenderedPageBreak/>
        <w:t xml:space="preserve">         </w:t>
      </w:r>
      <w:r w:rsidRPr="00B84EE4">
        <w:rPr>
          <w:rFonts w:asciiTheme="majorHAnsi" w:eastAsia="Times New Roman" w:hAnsiTheme="majorHAnsi" w:cs="Times New Roman"/>
          <w:color w:val="808080" w:themeColor="background1" w:themeShade="80"/>
          <w:sz w:val="32"/>
          <w:szCs w:val="32"/>
          <w:lang w:val="en-US"/>
        </w:rPr>
        <w:t>You can skip this page if you already know it.</w:t>
      </w:r>
    </w:p>
    <w:p w14:paraId="3E664977" w14:textId="77777777" w:rsidR="00C656A3" w:rsidRPr="00C656A3" w:rsidRDefault="00C656A3" w:rsidP="00C656A3">
      <w:pPr>
        <w:pStyle w:val="Footer"/>
        <w:rPr>
          <w:rFonts w:asciiTheme="majorHAnsi" w:eastAsia="Times New Roman" w:hAnsiTheme="majorHAnsi" w:cs="Times New Roman"/>
          <w:color w:val="808080" w:themeColor="background1" w:themeShade="80"/>
          <w:sz w:val="32"/>
          <w:szCs w:val="32"/>
          <w:lang w:val="en-US"/>
        </w:rPr>
      </w:pPr>
    </w:p>
    <w:p w14:paraId="0E3FA663" w14:textId="5709EBA1" w:rsidR="00F63C20" w:rsidRDefault="00B84EE4" w:rsidP="00B84EE4">
      <w:pPr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</w:pPr>
      <w:r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Introduction:</w:t>
      </w:r>
    </w:p>
    <w:p w14:paraId="375BFE34" w14:textId="769D1F00" w:rsidR="00B84EE4" w:rsidRPr="00B84EE4" w:rsidRDefault="00B84EE4" w:rsidP="00DC2169">
      <w:pPr>
        <w:tabs>
          <w:tab w:val="left" w:pos="284"/>
          <w:tab w:val="left" w:pos="851"/>
        </w:tabs>
        <w:spacing w:after="0" w:line="360" w:lineRule="auto"/>
        <w:ind w:left="-709" w:hanging="284"/>
        <w:rPr>
          <w:rFonts w:asciiTheme="majorHAnsi" w:hAnsiTheme="majorHAnsi"/>
          <w:bCs/>
          <w:color w:val="000000" w:themeColor="text1"/>
          <w:sz w:val="32"/>
          <w:szCs w:val="32"/>
        </w:rPr>
      </w:pPr>
      <w:r w:rsidRPr="00B84EE4">
        <w:rPr>
          <w:rFonts w:asciiTheme="majorHAnsi" w:hAnsiTheme="majorHAnsi"/>
          <w:bCs/>
          <w:color w:val="000000" w:themeColor="text1"/>
          <w:sz w:val="32"/>
          <w:szCs w:val="32"/>
        </w:rPr>
        <w:t>At the beginning we’re going to review some basic</w:t>
      </w:r>
      <w:r>
        <w:rPr>
          <w:rFonts w:asciiTheme="majorHAnsi" w:hAnsiTheme="majorHAnsi"/>
          <w:bCs/>
          <w:color w:val="000000" w:themeColor="text1"/>
          <w:sz w:val="32"/>
          <w:szCs w:val="32"/>
        </w:rPr>
        <w:t xml:space="preserve"> concepts.</w:t>
      </w:r>
    </w:p>
    <w:p w14:paraId="5F33EED9" w14:textId="1CF3785B" w:rsidR="00B84EE4" w:rsidRPr="00C526E5" w:rsidRDefault="00B84EE4" w:rsidP="00DC2169">
      <w:pPr>
        <w:tabs>
          <w:tab w:val="left" w:pos="284"/>
          <w:tab w:val="left" w:pos="851"/>
        </w:tabs>
        <w:spacing w:after="0" w:line="360" w:lineRule="auto"/>
        <w:ind w:left="-709" w:hanging="284"/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</w:p>
    <w:p w14:paraId="665EF27E" w14:textId="77777777" w:rsidR="00B84EE4" w:rsidRPr="00B84EE4" w:rsidRDefault="00B84EE4" w:rsidP="00DC2169">
      <w:pPr>
        <w:tabs>
          <w:tab w:val="left" w:pos="284"/>
          <w:tab w:val="left" w:pos="851"/>
        </w:tabs>
        <w:spacing w:after="0" w:line="360" w:lineRule="auto"/>
        <w:ind w:left="-709" w:hanging="284"/>
        <w:rPr>
          <w:rFonts w:asciiTheme="majorHAnsi" w:hAnsiTheme="majorHAnsi"/>
          <w:b/>
          <w:bCs/>
          <w:color w:val="0070C0"/>
          <w:sz w:val="32"/>
          <w:szCs w:val="32"/>
        </w:rPr>
      </w:pPr>
      <w:r w:rsidRPr="00B84EE4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Body sections:</w:t>
      </w:r>
      <w:r w:rsidRPr="00B84EE4">
        <w:rPr>
          <w:rFonts w:asciiTheme="majorHAnsi" w:hAnsiTheme="majorHAnsi" w:cs="Times"/>
          <w:b/>
          <w:bCs/>
          <w:noProof/>
          <w:color w:val="0070C0"/>
          <w:sz w:val="32"/>
          <w:szCs w:val="32"/>
          <w:lang w:val="en-US"/>
        </w:rPr>
        <w:t xml:space="preserve">                                                       </w:t>
      </w:r>
    </w:p>
    <w:p w14:paraId="6389A8AF" w14:textId="77777777" w:rsidR="00B84EE4" w:rsidRPr="00B84EE4" w:rsidRDefault="00B84EE4" w:rsidP="00DC2169">
      <w:pPr>
        <w:tabs>
          <w:tab w:val="left" w:pos="284"/>
          <w:tab w:val="left" w:pos="851"/>
        </w:tabs>
        <w:spacing w:after="0" w:line="360" w:lineRule="auto"/>
        <w:ind w:left="-709" w:hanging="284"/>
        <w:rPr>
          <w:rFonts w:asciiTheme="majorHAnsi" w:hAnsiTheme="majorHAnsi"/>
          <w:b/>
          <w:bCs/>
          <w:color w:val="000000" w:themeColor="text1"/>
          <w:sz w:val="32"/>
          <w:szCs w:val="32"/>
        </w:rPr>
      </w:pPr>
      <w:r w:rsidRPr="00B84EE4">
        <w:rPr>
          <w:rFonts w:asciiTheme="majorHAnsi" w:eastAsia="Times New Roman" w:hAnsiTheme="majorHAnsi" w:cs="Times New Roman"/>
          <w:sz w:val="32"/>
          <w:szCs w:val="32"/>
          <w:lang w:val="en-US"/>
        </w:rPr>
        <w:t>• Coronal (frontal) plane.</w:t>
      </w:r>
    </w:p>
    <w:p w14:paraId="33192468" w14:textId="77777777" w:rsidR="00B84EE4" w:rsidRPr="00B84EE4" w:rsidRDefault="00B84EE4" w:rsidP="00DC2169">
      <w:pPr>
        <w:tabs>
          <w:tab w:val="left" w:pos="284"/>
          <w:tab w:val="left" w:pos="851"/>
        </w:tabs>
        <w:spacing w:after="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B84EE4"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• </w:t>
      </w:r>
      <w:proofErr w:type="spellStart"/>
      <w:r w:rsidRPr="00B84EE4">
        <w:rPr>
          <w:rFonts w:asciiTheme="majorHAnsi" w:eastAsia="Times New Roman" w:hAnsiTheme="majorHAnsi" w:cs="Times New Roman"/>
          <w:sz w:val="32"/>
          <w:szCs w:val="32"/>
          <w:lang w:val="en-US"/>
        </w:rPr>
        <w:t>Midsagittal</w:t>
      </w:r>
      <w:proofErr w:type="spellEnd"/>
      <w:r w:rsidRPr="00B84EE4"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 (median) plane. </w:t>
      </w:r>
    </w:p>
    <w:p w14:paraId="2F5E3835" w14:textId="77777777" w:rsidR="00DC2169" w:rsidRDefault="00B84EE4" w:rsidP="00DC2169">
      <w:pPr>
        <w:tabs>
          <w:tab w:val="left" w:pos="284"/>
          <w:tab w:val="left" w:pos="851"/>
        </w:tabs>
        <w:spacing w:after="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B84EE4">
        <w:rPr>
          <w:rFonts w:asciiTheme="majorHAnsi" w:eastAsia="Times New Roman" w:hAnsiTheme="majorHAnsi" w:cs="Times New Roman"/>
          <w:sz w:val="32"/>
          <w:szCs w:val="32"/>
          <w:lang w:val="en-US"/>
        </w:rPr>
        <w:t>• Transverse (horizontal) plane.</w:t>
      </w:r>
    </w:p>
    <w:p w14:paraId="0D2C82C3" w14:textId="7FBACC38" w:rsidR="00DC2169" w:rsidRDefault="00DC2169" w:rsidP="00DC2169">
      <w:pPr>
        <w:tabs>
          <w:tab w:val="left" w:pos="284"/>
          <w:tab w:val="left" w:pos="851"/>
        </w:tabs>
        <w:spacing w:after="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</w:p>
    <w:p w14:paraId="0F392D01" w14:textId="68D6CDF9" w:rsidR="00B84EE4" w:rsidRPr="00DC2169" w:rsidRDefault="00380372" w:rsidP="00DC2169">
      <w:pPr>
        <w:tabs>
          <w:tab w:val="left" w:pos="284"/>
          <w:tab w:val="left" w:pos="851"/>
        </w:tabs>
        <w:spacing w:after="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C526E5">
        <w:rPr>
          <w:rFonts w:cs="Times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42880" behindDoc="1" locked="0" layoutInCell="1" allowOverlap="1" wp14:anchorId="34514DD5" wp14:editId="13A8ABD7">
            <wp:simplePos x="0" y="0"/>
            <wp:positionH relativeFrom="column">
              <wp:posOffset>2367915</wp:posOffset>
            </wp:positionH>
            <wp:positionV relativeFrom="paragraph">
              <wp:posOffset>314325</wp:posOffset>
            </wp:positionV>
            <wp:extent cx="3730625" cy="2947670"/>
            <wp:effectExtent l="0" t="0" r="3175" b="5080"/>
            <wp:wrapNone/>
            <wp:docPr id="10251" name="Picture 10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EE4" w:rsidRPr="00B84EE4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 xml:space="preserve">Types of </w:t>
      </w:r>
      <w:proofErr w:type="gramStart"/>
      <w:r w:rsidR="00B84EE4" w:rsidRPr="00B84EE4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Imaging</w:t>
      </w:r>
      <w:proofErr w:type="gramEnd"/>
      <w:r w:rsidR="00B84EE4" w:rsidRPr="00B84EE4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 xml:space="preserve"> views:</w:t>
      </w:r>
      <w:r w:rsidR="00B84EE4" w:rsidRPr="00B84EE4">
        <w:rPr>
          <w:rFonts w:asciiTheme="majorHAnsi" w:hAnsiTheme="majorHAnsi"/>
          <w:b/>
          <w:bCs/>
          <w:color w:val="0070C0"/>
          <w:sz w:val="32"/>
          <w:szCs w:val="32"/>
        </w:rPr>
        <w:t xml:space="preserve"> </w:t>
      </w:r>
    </w:p>
    <w:p w14:paraId="1F804A85" w14:textId="71AE7C9A" w:rsidR="00B84EE4" w:rsidRPr="00767582" w:rsidRDefault="00B84EE4" w:rsidP="00767582">
      <w:pPr>
        <w:pStyle w:val="ListParagraph"/>
        <w:widowControl w:val="0"/>
        <w:numPr>
          <w:ilvl w:val="0"/>
          <w:numId w:val="16"/>
        </w:numPr>
        <w:tabs>
          <w:tab w:val="left" w:pos="-709"/>
          <w:tab w:val="left" w:pos="220"/>
          <w:tab w:val="left" w:pos="284"/>
          <w:tab w:val="left" w:pos="851"/>
        </w:tabs>
        <w:autoSpaceDE w:val="0"/>
        <w:autoSpaceDN w:val="0"/>
        <w:adjustRightInd w:val="0"/>
        <w:spacing w:after="24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767582">
        <w:rPr>
          <w:rFonts w:asciiTheme="majorHAnsi" w:eastAsia="Times New Roman" w:hAnsiTheme="majorHAnsi" w:cs="Times New Roman"/>
          <w:sz w:val="32"/>
          <w:szCs w:val="32"/>
          <w:lang w:val="en-US"/>
        </w:rPr>
        <w:t>PA (posterior-anterior) view.</w:t>
      </w:r>
    </w:p>
    <w:p w14:paraId="52CB9D7E" w14:textId="2C186F5B" w:rsidR="00DC2169" w:rsidRPr="00767582" w:rsidRDefault="00B84EE4" w:rsidP="00767582">
      <w:pPr>
        <w:pStyle w:val="ListParagraph"/>
        <w:widowControl w:val="0"/>
        <w:numPr>
          <w:ilvl w:val="0"/>
          <w:numId w:val="16"/>
        </w:numPr>
        <w:tabs>
          <w:tab w:val="left" w:pos="-709"/>
          <w:tab w:val="left" w:pos="220"/>
          <w:tab w:val="left" w:pos="284"/>
          <w:tab w:val="left" w:pos="851"/>
        </w:tabs>
        <w:autoSpaceDE w:val="0"/>
        <w:autoSpaceDN w:val="0"/>
        <w:adjustRightInd w:val="0"/>
        <w:spacing w:after="24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767582">
        <w:rPr>
          <w:rFonts w:asciiTheme="majorHAnsi" w:eastAsia="Times New Roman" w:hAnsiTheme="majorHAnsi" w:cs="Times New Roman"/>
          <w:sz w:val="32"/>
          <w:szCs w:val="32"/>
          <w:lang w:val="en-US"/>
        </w:rPr>
        <w:t>AP (anterior-posterior) view.</w:t>
      </w:r>
    </w:p>
    <w:p w14:paraId="4956B322" w14:textId="77777777" w:rsidR="00DC2169" w:rsidRPr="00767582" w:rsidRDefault="00B84EE4" w:rsidP="00767582">
      <w:pPr>
        <w:pStyle w:val="ListParagraph"/>
        <w:widowControl w:val="0"/>
        <w:numPr>
          <w:ilvl w:val="0"/>
          <w:numId w:val="16"/>
        </w:numPr>
        <w:tabs>
          <w:tab w:val="left" w:pos="284"/>
          <w:tab w:val="left" w:pos="851"/>
        </w:tabs>
        <w:autoSpaceDE w:val="0"/>
        <w:autoSpaceDN w:val="0"/>
        <w:adjustRightInd w:val="0"/>
        <w:spacing w:after="24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767582">
        <w:rPr>
          <w:rFonts w:asciiTheme="majorHAnsi" w:eastAsia="Times New Roman" w:hAnsiTheme="majorHAnsi" w:cs="Times New Roman"/>
          <w:sz w:val="32"/>
          <w:szCs w:val="32"/>
          <w:lang w:val="en-US"/>
        </w:rPr>
        <w:t>Lateral view.</w:t>
      </w:r>
    </w:p>
    <w:p w14:paraId="28CE31E0" w14:textId="1E230BDA" w:rsidR="00B84EE4" w:rsidRPr="00767582" w:rsidRDefault="00B84EE4" w:rsidP="00767582">
      <w:pPr>
        <w:pStyle w:val="ListParagraph"/>
        <w:widowControl w:val="0"/>
        <w:numPr>
          <w:ilvl w:val="0"/>
          <w:numId w:val="16"/>
        </w:numPr>
        <w:tabs>
          <w:tab w:val="left" w:pos="-709"/>
          <w:tab w:val="left" w:pos="220"/>
          <w:tab w:val="left" w:pos="284"/>
          <w:tab w:val="left" w:pos="851"/>
        </w:tabs>
        <w:autoSpaceDE w:val="0"/>
        <w:autoSpaceDN w:val="0"/>
        <w:adjustRightInd w:val="0"/>
        <w:spacing w:after="24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767582">
        <w:rPr>
          <w:rFonts w:asciiTheme="majorHAnsi" w:eastAsia="Times New Roman" w:hAnsiTheme="majorHAnsi" w:cs="Times New Roman"/>
          <w:sz w:val="32"/>
          <w:szCs w:val="32"/>
          <w:lang w:val="en-US"/>
        </w:rPr>
        <w:t>Open mouth view</w:t>
      </w:r>
      <w:r w:rsidRPr="00767582">
        <w:rPr>
          <w:rFonts w:asciiTheme="majorHAnsi" w:hAnsiTheme="majorHAnsi" w:cs="Times"/>
          <w:color w:val="000000"/>
          <w:sz w:val="32"/>
          <w:szCs w:val="32"/>
          <w:lang w:val="en-US"/>
        </w:rPr>
        <w:t xml:space="preserve">. </w:t>
      </w:r>
    </w:p>
    <w:p w14:paraId="095C29D5" w14:textId="77777777" w:rsidR="00B84EE4" w:rsidRPr="00B84EE4" w:rsidRDefault="00B84EE4" w:rsidP="00DC2169">
      <w:pPr>
        <w:spacing w:after="0" w:line="360" w:lineRule="auto"/>
        <w:ind w:left="-709" w:hanging="284"/>
        <w:rPr>
          <w:rFonts w:asciiTheme="majorHAnsi" w:hAnsiTheme="majorHAnsi"/>
          <w:b/>
          <w:bCs/>
          <w:color w:val="E36C0A" w:themeColor="accent6" w:themeShade="BF"/>
          <w:sz w:val="32"/>
          <w:szCs w:val="32"/>
        </w:rPr>
      </w:pPr>
    </w:p>
    <w:p w14:paraId="2FBD807C" w14:textId="77777777" w:rsidR="00B84EE4" w:rsidRPr="00B84EE4" w:rsidRDefault="00B84EE4" w:rsidP="00DC2169">
      <w:pPr>
        <w:spacing w:after="0" w:line="360" w:lineRule="auto"/>
        <w:ind w:left="-709" w:hanging="284"/>
        <w:rPr>
          <w:rFonts w:asciiTheme="majorHAnsi" w:eastAsia="Times New Roman" w:hAnsiTheme="majorHAnsi" w:cs="Times New Roman"/>
          <w:color w:val="0070C0"/>
          <w:sz w:val="32"/>
          <w:szCs w:val="32"/>
          <w:lang w:val="en-US"/>
        </w:rPr>
      </w:pPr>
      <w:r w:rsidRPr="00B84EE4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 xml:space="preserve"> Imaging modalities:</w:t>
      </w:r>
    </w:p>
    <w:p w14:paraId="13F6E00E" w14:textId="4E89F4D3" w:rsidR="00B84EE4" w:rsidRPr="00B84EE4" w:rsidRDefault="00B84EE4" w:rsidP="00DC2169">
      <w:pPr>
        <w:pStyle w:val="ListParagraph"/>
        <w:numPr>
          <w:ilvl w:val="0"/>
          <w:numId w:val="4"/>
        </w:numPr>
        <w:spacing w:after="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>
        <w:rPr>
          <w:rFonts w:asciiTheme="majorHAnsi" w:eastAsia="Times New Roman" w:hAnsiTheme="majorHAnsi" w:cs="Times New Roman"/>
          <w:sz w:val="32"/>
          <w:szCs w:val="32"/>
          <w:lang w:val="en-US"/>
        </w:rPr>
        <w:t>US (Ultra Sound).</w:t>
      </w:r>
    </w:p>
    <w:p w14:paraId="00FE25BF" w14:textId="60E8AD4B" w:rsidR="00B84EE4" w:rsidRPr="00B84EE4" w:rsidRDefault="00B84EE4" w:rsidP="00DC2169">
      <w:pPr>
        <w:pStyle w:val="ListParagraph"/>
        <w:numPr>
          <w:ilvl w:val="0"/>
          <w:numId w:val="4"/>
        </w:numPr>
        <w:spacing w:after="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B84EE4">
        <w:rPr>
          <w:rFonts w:asciiTheme="majorHAnsi" w:eastAsia="Times New Roman" w:hAnsiTheme="majorHAnsi" w:cs="Times New Roman"/>
          <w:sz w:val="32"/>
          <w:szCs w:val="32"/>
          <w:lang w:val="en-US"/>
        </w:rPr>
        <w:t>X-ray (Radiographs)</w:t>
      </w:r>
      <w:r>
        <w:rPr>
          <w:rFonts w:asciiTheme="majorHAnsi" w:eastAsia="Times New Roman" w:hAnsiTheme="majorHAnsi" w:cs="Times New Roman"/>
          <w:sz w:val="32"/>
          <w:szCs w:val="32"/>
          <w:lang w:val="en-US"/>
        </w:rPr>
        <w:t>.</w:t>
      </w:r>
    </w:p>
    <w:p w14:paraId="30FACDC1" w14:textId="77777777" w:rsidR="00B84EE4" w:rsidRPr="00B84EE4" w:rsidRDefault="00B84EE4" w:rsidP="00DC2169">
      <w:pPr>
        <w:pStyle w:val="ListParagraph"/>
        <w:numPr>
          <w:ilvl w:val="0"/>
          <w:numId w:val="4"/>
        </w:numPr>
        <w:spacing w:after="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B84EE4"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Angiography. </w:t>
      </w:r>
    </w:p>
    <w:p w14:paraId="20B435E4" w14:textId="77356D4A" w:rsidR="00B84EE4" w:rsidRPr="00B84EE4" w:rsidRDefault="00B84EE4" w:rsidP="00DC2169">
      <w:pPr>
        <w:pStyle w:val="ListParagraph"/>
        <w:numPr>
          <w:ilvl w:val="0"/>
          <w:numId w:val="4"/>
        </w:numPr>
        <w:spacing w:after="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B84EE4">
        <w:rPr>
          <w:rFonts w:asciiTheme="majorHAnsi" w:eastAsia="Times New Roman" w:hAnsiTheme="majorHAnsi" w:cs="Times New Roman"/>
          <w:sz w:val="32"/>
          <w:szCs w:val="32"/>
          <w:lang w:val="en-US"/>
        </w:rPr>
        <w:t>CT scan (Computerized Tomography)</w:t>
      </w:r>
      <w:r>
        <w:rPr>
          <w:rFonts w:asciiTheme="majorHAnsi" w:eastAsia="Times New Roman" w:hAnsiTheme="majorHAnsi" w:cs="Times New Roman"/>
          <w:sz w:val="32"/>
          <w:szCs w:val="32"/>
          <w:lang w:val="en-US"/>
        </w:rPr>
        <w:t>.</w:t>
      </w:r>
      <w:r w:rsidRPr="00B84EE4"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 </w:t>
      </w:r>
    </w:p>
    <w:p w14:paraId="2E635C00" w14:textId="61318374" w:rsidR="00B84EE4" w:rsidRDefault="00B84EE4" w:rsidP="00C656A3">
      <w:pPr>
        <w:pStyle w:val="ListParagraph"/>
        <w:numPr>
          <w:ilvl w:val="0"/>
          <w:numId w:val="4"/>
        </w:numPr>
        <w:spacing w:after="0" w:line="360" w:lineRule="auto"/>
        <w:ind w:left="-709" w:hanging="284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B84EE4">
        <w:rPr>
          <w:rFonts w:asciiTheme="majorHAnsi" w:eastAsia="Times New Roman" w:hAnsiTheme="majorHAnsi" w:cs="Times New Roman"/>
          <w:sz w:val="32"/>
          <w:szCs w:val="32"/>
          <w:lang w:val="en-US"/>
        </w:rPr>
        <w:t>MRI (Magnetic Resonance Imaging)</w:t>
      </w:r>
      <w:r>
        <w:rPr>
          <w:rFonts w:asciiTheme="majorHAnsi" w:eastAsia="Times New Roman" w:hAnsiTheme="majorHAnsi" w:cs="Times New Roman"/>
          <w:sz w:val="32"/>
          <w:szCs w:val="32"/>
          <w:lang w:val="en-US"/>
        </w:rPr>
        <w:t>.</w:t>
      </w:r>
    </w:p>
    <w:p w14:paraId="34CD3B0D" w14:textId="2C7E5A47" w:rsidR="00B84EE4" w:rsidRDefault="00B84EE4" w:rsidP="00C656A3">
      <w:pPr>
        <w:spacing w:after="0" w:line="360" w:lineRule="auto"/>
        <w:rPr>
          <w:rFonts w:asciiTheme="majorHAnsi" w:eastAsia="Times New Roman" w:hAnsiTheme="majorHAnsi" w:cs="Times New Roman"/>
          <w:sz w:val="32"/>
          <w:szCs w:val="32"/>
          <w:lang w:val="en-US"/>
        </w:rPr>
      </w:pPr>
    </w:p>
    <w:p w14:paraId="45507CBF" w14:textId="77777777" w:rsidR="00C656A3" w:rsidRPr="00C656A3" w:rsidRDefault="00C656A3" w:rsidP="00C656A3">
      <w:pPr>
        <w:spacing w:after="0" w:line="360" w:lineRule="auto"/>
        <w:rPr>
          <w:rFonts w:asciiTheme="majorHAnsi" w:eastAsia="Times New Roman" w:hAnsiTheme="majorHAnsi" w:cs="Times New Roman"/>
          <w:sz w:val="32"/>
          <w:szCs w:val="32"/>
          <w:lang w:val="en-US"/>
        </w:rPr>
      </w:pPr>
    </w:p>
    <w:p w14:paraId="4966AED7" w14:textId="1A5087C5" w:rsidR="00B84EE4" w:rsidRPr="00D92B7D" w:rsidRDefault="00B84EE4" w:rsidP="00F22148">
      <w:pPr>
        <w:spacing w:after="0" w:line="240" w:lineRule="auto"/>
        <w:ind w:left="-227"/>
        <w:rPr>
          <w:rFonts w:asciiTheme="majorHAnsi" w:eastAsia="Times New Roman" w:hAnsiTheme="majorHAnsi" w:cs="Times New Roman"/>
          <w:b/>
          <w:bCs/>
          <w:color w:val="006699"/>
          <w:sz w:val="32"/>
          <w:szCs w:val="32"/>
          <w:lang w:val="en-US"/>
        </w:rPr>
      </w:pPr>
      <w:r w:rsidRPr="00B84EE4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 xml:space="preserve">Imaging Methods </w:t>
      </w:r>
      <w:r w:rsidR="00F22148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t</w:t>
      </w:r>
      <w:r w:rsidRPr="00B84EE4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o Evaluate Spinal Cord:</w:t>
      </w:r>
    </w:p>
    <w:p w14:paraId="53B0529A" w14:textId="7B5E477C" w:rsidR="006E2EAB" w:rsidRDefault="00F22148" w:rsidP="00B84EE4">
      <w:pPr>
        <w:spacing w:after="0" w:line="360" w:lineRule="auto"/>
        <w:rPr>
          <w:rFonts w:ascii="Bodoni MT" w:eastAsia="Yu Gothic UI Semibold" w:hAnsi="Bodoni MT"/>
          <w:color w:val="00BC8B"/>
          <w:sz w:val="32"/>
          <w:szCs w:val="32"/>
          <w:lang w:val="en-US"/>
        </w:rPr>
      </w:pPr>
      <w:r w:rsidRPr="00733C2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59856ADC" wp14:editId="3943CF07">
                <wp:simplePos x="0" y="0"/>
                <wp:positionH relativeFrom="column">
                  <wp:posOffset>-976630</wp:posOffset>
                </wp:positionH>
                <wp:positionV relativeFrom="paragraph">
                  <wp:posOffset>135255</wp:posOffset>
                </wp:positionV>
                <wp:extent cx="7231380" cy="2345055"/>
                <wp:effectExtent l="0" t="0" r="26670" b="1714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1380" cy="23450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B08DD2" id="Rectangle 25" o:spid="_x0000_s1026" style="position:absolute;margin-left:-76.9pt;margin-top:10.65pt;width:569.4pt;height:184.6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" filled="f" strokecolor="#dbe5f1 [660]" strokeweight="2pt">
                <v:stroke dashstyle="dash"/>
              </v:rect>
            </w:pict>
          </mc:Fallback>
        </mc:AlternateContent>
      </w:r>
      <w:r w:rsidRPr="00D92B7D">
        <w:rPr>
          <w:rFonts w:asciiTheme="majorHAnsi" w:hAnsiTheme="majorHAnsi" w:cs="Times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46976" behindDoc="1" locked="0" layoutInCell="1" allowOverlap="1" wp14:anchorId="7C4D7290" wp14:editId="4A667693">
            <wp:simplePos x="0" y="0"/>
            <wp:positionH relativeFrom="column">
              <wp:posOffset>3115945</wp:posOffset>
            </wp:positionH>
            <wp:positionV relativeFrom="paragraph">
              <wp:posOffset>325120</wp:posOffset>
            </wp:positionV>
            <wp:extent cx="2798445" cy="1820545"/>
            <wp:effectExtent l="0" t="0" r="1905" b="8255"/>
            <wp:wrapThrough wrapText="bothSides">
              <wp:wrapPolygon edited="0">
                <wp:start x="0" y="0"/>
                <wp:lineTo x="0" y="21472"/>
                <wp:lineTo x="21468" y="21472"/>
                <wp:lineTo x="21468" y="0"/>
                <wp:lineTo x="0" y="0"/>
              </wp:wrapPolygon>
            </wp:wrapThrough>
            <wp:docPr id="10260" name="Picture 1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30" t="27390" b="2317"/>
                    <a:stretch/>
                  </pic:blipFill>
                  <pic:spPr bwMode="auto">
                    <a:xfrm>
                      <a:off x="0" y="0"/>
                      <a:ext cx="279844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B7D">
        <w:rPr>
          <w:rFonts w:asciiTheme="majorHAnsi" w:hAnsiTheme="majorHAnsi" w:cs="Times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45952" behindDoc="1" locked="0" layoutInCell="1" allowOverlap="1" wp14:anchorId="5E0E36D8" wp14:editId="19D0F507">
            <wp:simplePos x="0" y="0"/>
            <wp:positionH relativeFrom="column">
              <wp:posOffset>1373505</wp:posOffset>
            </wp:positionH>
            <wp:positionV relativeFrom="paragraph">
              <wp:posOffset>329565</wp:posOffset>
            </wp:positionV>
            <wp:extent cx="1398905" cy="1817370"/>
            <wp:effectExtent l="0" t="0" r="0" b="0"/>
            <wp:wrapThrough wrapText="bothSides">
              <wp:wrapPolygon edited="0">
                <wp:start x="0" y="0"/>
                <wp:lineTo x="0" y="21283"/>
                <wp:lineTo x="21178" y="21283"/>
                <wp:lineTo x="21178" y="0"/>
                <wp:lineTo x="0" y="0"/>
              </wp:wrapPolygon>
            </wp:wrapThrough>
            <wp:docPr id="10256" name="Picture 1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5" t="28191" r="50479" b="3089"/>
                    <a:stretch/>
                  </pic:blipFill>
                  <pic:spPr bwMode="auto">
                    <a:xfrm>
                      <a:off x="0" y="0"/>
                      <a:ext cx="139890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B7D">
        <w:rPr>
          <w:rFonts w:asciiTheme="majorHAnsi" w:hAnsiTheme="majorHAnsi" w:cs="Times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44928" behindDoc="1" locked="0" layoutInCell="1" allowOverlap="1" wp14:anchorId="7544441C" wp14:editId="6AE94FD6">
            <wp:simplePos x="0" y="0"/>
            <wp:positionH relativeFrom="column">
              <wp:posOffset>-365125</wp:posOffset>
            </wp:positionH>
            <wp:positionV relativeFrom="paragraph">
              <wp:posOffset>324485</wp:posOffset>
            </wp:positionV>
            <wp:extent cx="1398905" cy="1820545"/>
            <wp:effectExtent l="0" t="0" r="0" b="8255"/>
            <wp:wrapThrough wrapText="bothSides">
              <wp:wrapPolygon edited="0">
                <wp:start x="0" y="0"/>
                <wp:lineTo x="0" y="21472"/>
                <wp:lineTo x="21178" y="21472"/>
                <wp:lineTo x="21178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" t="28186" r="77209" b="2317"/>
                    <a:stretch/>
                  </pic:blipFill>
                  <pic:spPr bwMode="auto">
                    <a:xfrm>
                      <a:off x="0" y="0"/>
                      <a:ext cx="139890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DCB44" w14:textId="2E085F22" w:rsidR="00F63C20" w:rsidRDefault="009523E9" w:rsidP="009523E9">
      <w:pPr>
        <w:tabs>
          <w:tab w:val="left" w:pos="6867"/>
        </w:tabs>
        <w:rPr>
          <w:lang w:val="en-US"/>
        </w:rPr>
      </w:pPr>
      <w:r>
        <w:rPr>
          <w:lang w:val="en-US"/>
        </w:rPr>
        <w:tab/>
      </w:r>
    </w:p>
    <w:p w14:paraId="5F4BCA11" w14:textId="47707126" w:rsidR="009523E9" w:rsidRDefault="009523E9" w:rsidP="009523E9">
      <w:pPr>
        <w:tabs>
          <w:tab w:val="left" w:pos="6867"/>
        </w:tabs>
        <w:rPr>
          <w:lang w:val="en-US"/>
        </w:rPr>
      </w:pPr>
    </w:p>
    <w:p w14:paraId="2914EDED" w14:textId="658E5C19" w:rsidR="00F22148" w:rsidRDefault="00F22148" w:rsidP="009523E9">
      <w:pPr>
        <w:tabs>
          <w:tab w:val="left" w:pos="6867"/>
        </w:tabs>
        <w:rPr>
          <w:rFonts w:asciiTheme="majorHAnsi" w:hAnsiTheme="majorHAnsi" w:cs="Times"/>
          <w:b/>
          <w:bCs/>
          <w:noProof/>
          <w:color w:val="0070C0"/>
          <w:sz w:val="32"/>
          <w:szCs w:val="32"/>
          <w:lang w:eastAsia="en-GB"/>
        </w:rPr>
      </w:pPr>
    </w:p>
    <w:p w14:paraId="7993CA42" w14:textId="77BB1450" w:rsidR="009523E9" w:rsidRDefault="009523E9" w:rsidP="009523E9">
      <w:pPr>
        <w:tabs>
          <w:tab w:val="left" w:pos="6867"/>
        </w:tabs>
        <w:rPr>
          <w:lang w:val="en-US"/>
        </w:rPr>
      </w:pPr>
    </w:p>
    <w:p w14:paraId="35C34F3F" w14:textId="133AF5D6" w:rsidR="009523E9" w:rsidRDefault="009523E9" w:rsidP="009523E9">
      <w:pPr>
        <w:tabs>
          <w:tab w:val="left" w:pos="6867"/>
        </w:tabs>
        <w:rPr>
          <w:lang w:val="en-US"/>
        </w:rPr>
      </w:pPr>
    </w:p>
    <w:p w14:paraId="796A23F2" w14:textId="4C686EE7" w:rsidR="00F22148" w:rsidRDefault="009D214C" w:rsidP="00F22148">
      <w:pPr>
        <w:pStyle w:val="ListParagraph"/>
        <w:ind w:left="0"/>
        <w:rPr>
          <w:rFonts w:asciiTheme="majorHAnsi" w:hAnsiTheme="majorHAnsi" w:cs="Times"/>
          <w:color w:val="000000"/>
          <w:sz w:val="28"/>
          <w:szCs w:val="28"/>
          <w:lang w:val="en-US"/>
        </w:rPr>
      </w:pP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D42A766" wp14:editId="18DC3E5D">
                <wp:simplePos x="0" y="0"/>
                <wp:positionH relativeFrom="column">
                  <wp:posOffset>-998220</wp:posOffset>
                </wp:positionH>
                <wp:positionV relativeFrom="paragraph">
                  <wp:posOffset>88265</wp:posOffset>
                </wp:positionV>
                <wp:extent cx="1066800" cy="337185"/>
                <wp:effectExtent l="0" t="0" r="0" b="5715"/>
                <wp:wrapThrough wrapText="bothSides">
                  <wp:wrapPolygon edited="0">
                    <wp:start x="771" y="0"/>
                    <wp:lineTo x="771" y="20746"/>
                    <wp:lineTo x="20443" y="20746"/>
                    <wp:lineTo x="20443" y="0"/>
                    <wp:lineTo x="77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7A10B" w14:textId="50787EE4" w:rsidR="009D214C" w:rsidRPr="00DF71BC" w:rsidRDefault="009D214C" w:rsidP="009D214C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X-ray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margin-left:-78.6pt;margin-top:6.95pt;width:84pt;height:26.5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" filled="f" stroked="f">
                <v:textbox>
                  <w:txbxContent>
                    <w:p w14:paraId="0597A10B" w14:textId="50787EE4" w:rsidR="009D214C" w:rsidRPr="00DF71BC" w:rsidRDefault="009D214C" w:rsidP="009D214C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X-ray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EC19D5E" wp14:editId="5D7384C2">
                <wp:simplePos x="0" y="0"/>
                <wp:positionH relativeFrom="column">
                  <wp:posOffset>398145</wp:posOffset>
                </wp:positionH>
                <wp:positionV relativeFrom="paragraph">
                  <wp:posOffset>73025</wp:posOffset>
                </wp:positionV>
                <wp:extent cx="1066800" cy="337185"/>
                <wp:effectExtent l="0" t="0" r="0" b="5715"/>
                <wp:wrapThrough wrapText="bothSides">
                  <wp:wrapPolygon edited="0">
                    <wp:start x="771" y="0"/>
                    <wp:lineTo x="771" y="20746"/>
                    <wp:lineTo x="20443" y="20746"/>
                    <wp:lineTo x="20443" y="0"/>
                    <wp:lineTo x="771" y="0"/>
                  </wp:wrapPolygon>
                </wp:wrapThrough>
                <wp:docPr id="28703" name="Text Box 28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E7212" w14:textId="545145E2" w:rsidR="009D214C" w:rsidRPr="00DF71BC" w:rsidRDefault="009D214C" w:rsidP="009D214C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 w:rsidRPr="00DF71BC"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03" o:spid="_x0000_s1031" type="#_x0000_t202" style="position:absolute;margin-left:31.35pt;margin-top:5.75pt;width:84pt;height:26.5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" filled="f" stroked="f">
                <v:textbox>
                  <w:txbxContent>
                    <w:p w14:paraId="086E7212" w14:textId="545145E2" w:rsidR="009D214C" w:rsidRPr="00DF71BC" w:rsidRDefault="009D214C" w:rsidP="009D214C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 xml:space="preserve">     </w:t>
                      </w:r>
                      <w:r w:rsidRPr="00DF71BC"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CT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A24F1D5" wp14:editId="781407D2">
                <wp:simplePos x="0" y="0"/>
                <wp:positionH relativeFrom="column">
                  <wp:posOffset>2867025</wp:posOffset>
                </wp:positionH>
                <wp:positionV relativeFrom="paragraph">
                  <wp:posOffset>84455</wp:posOffset>
                </wp:positionV>
                <wp:extent cx="1066800" cy="337185"/>
                <wp:effectExtent l="0" t="0" r="0" b="5715"/>
                <wp:wrapThrough wrapText="bothSides">
                  <wp:wrapPolygon edited="0">
                    <wp:start x="771" y="0"/>
                    <wp:lineTo x="771" y="20746"/>
                    <wp:lineTo x="20443" y="20746"/>
                    <wp:lineTo x="20443" y="0"/>
                    <wp:lineTo x="771" y="0"/>
                  </wp:wrapPolygon>
                </wp:wrapThrough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479CE" w14:textId="7B2F249B" w:rsidR="009D214C" w:rsidRPr="00DF71BC" w:rsidRDefault="009D214C" w:rsidP="009D214C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MRI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225.75pt;margin-top:6.65pt;width:84pt;height:26.5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" filled="f" stroked="f">
                <v:textbox>
                  <w:txbxContent>
                    <w:p w14:paraId="46C479CE" w14:textId="7B2F249B" w:rsidR="009D214C" w:rsidRPr="00DF71BC" w:rsidRDefault="009D214C" w:rsidP="009D214C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MRI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Theme="majorHAnsi" w:hAnsiTheme="majorHAnsi" w:cs="Times"/>
          <w:color w:val="000000"/>
          <w:sz w:val="28"/>
          <w:szCs w:val="28"/>
          <w:lang w:val="en-US"/>
        </w:rPr>
        <w:t xml:space="preserve">    </w:t>
      </w:r>
    </w:p>
    <w:p w14:paraId="77F1E409" w14:textId="77777777" w:rsidR="00F22148" w:rsidRDefault="00F22148" w:rsidP="00F22148">
      <w:pPr>
        <w:pStyle w:val="ListParagraph"/>
        <w:ind w:left="0"/>
        <w:rPr>
          <w:rFonts w:asciiTheme="majorHAnsi" w:hAnsiTheme="majorHAnsi" w:cs="Times"/>
          <w:color w:val="000000"/>
          <w:sz w:val="28"/>
          <w:szCs w:val="28"/>
          <w:lang w:val="en-US"/>
        </w:rPr>
      </w:pPr>
    </w:p>
    <w:p w14:paraId="15C6277B" w14:textId="63E9E00D" w:rsidR="00F22148" w:rsidRDefault="00F22148" w:rsidP="00F22148">
      <w:pPr>
        <w:pStyle w:val="ListParagraph"/>
        <w:ind w:left="0"/>
        <w:rPr>
          <w:rFonts w:asciiTheme="majorHAnsi" w:hAnsiTheme="majorHAnsi" w:cs="Times"/>
          <w:color w:val="000000"/>
          <w:sz w:val="28"/>
          <w:szCs w:val="28"/>
          <w:lang w:val="en-US"/>
        </w:rPr>
      </w:pPr>
    </w:p>
    <w:p w14:paraId="5548D520" w14:textId="35FC375E" w:rsidR="001C6272" w:rsidRDefault="001C6272" w:rsidP="001C6272">
      <w:pPr>
        <w:pStyle w:val="ListParagraph"/>
        <w:ind w:left="0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X-Rays (Radiographs)</w:t>
      </w:r>
      <w:r w:rsidR="009D214C" w:rsidRPr="009D214C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eastAsia="en-GB"/>
        </w:rPr>
        <w:t xml:space="preserve"> </w:t>
      </w:r>
    </w:p>
    <w:p w14:paraId="51FFFD34" w14:textId="77777777" w:rsidR="001C6272" w:rsidRPr="001C6272" w:rsidRDefault="001C6272" w:rsidP="001C6272">
      <w:pPr>
        <w:pStyle w:val="ListParagraph"/>
        <w:ind w:left="0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</w:p>
    <w:p w14:paraId="015D7C2D" w14:textId="4BDDA9FE" w:rsidR="001C6272" w:rsidRPr="001C6272" w:rsidRDefault="00F22148" w:rsidP="00DC2169">
      <w:pPr>
        <w:pStyle w:val="ListParagraph"/>
        <w:numPr>
          <w:ilvl w:val="0"/>
          <w:numId w:val="7"/>
        </w:numPr>
        <w:ind w:left="-709"/>
        <w:rPr>
          <w:rFonts w:asciiTheme="majorHAnsi" w:hAnsiTheme="majorHAnsi"/>
          <w:b/>
          <w:bCs/>
          <w:sz w:val="32"/>
          <w:szCs w:val="32"/>
          <w:lang w:val="en-US"/>
        </w:rPr>
      </w:pPr>
      <w:r w:rsidRPr="0002793B">
        <w:rPr>
          <w:rFonts w:asciiTheme="majorHAnsi" w:hAnsiTheme="majorHAnsi" w:cs="Times"/>
          <w:color w:val="000000"/>
          <w:sz w:val="32"/>
          <w:szCs w:val="32"/>
          <w:lang w:val="en-US"/>
        </w:rPr>
        <w:t xml:space="preserve">Often the first </w:t>
      </w:r>
      <w:r w:rsidR="00550DDB" w:rsidRPr="00550DDB">
        <w:rPr>
          <w:rFonts w:asciiTheme="majorHAnsi" w:hAnsiTheme="majorHAnsi" w:cs="Times"/>
          <w:color w:val="00B050"/>
          <w:sz w:val="32"/>
          <w:szCs w:val="32"/>
          <w:lang w:val="en-US"/>
        </w:rPr>
        <w:t xml:space="preserve">(initial) </w:t>
      </w:r>
      <w:r w:rsidRPr="0002793B">
        <w:rPr>
          <w:rFonts w:asciiTheme="majorHAnsi" w:hAnsiTheme="majorHAnsi" w:cs="Times"/>
          <w:color w:val="000000"/>
          <w:sz w:val="32"/>
          <w:szCs w:val="32"/>
          <w:lang w:val="en-US"/>
        </w:rPr>
        <w:t>diagnostic imaging test ordered by physicians</w:t>
      </w:r>
      <w:r w:rsidR="001C6272">
        <w:rPr>
          <w:rFonts w:asciiTheme="majorHAnsi" w:hAnsiTheme="majorHAnsi" w:cs="Times"/>
          <w:color w:val="000000"/>
          <w:sz w:val="32"/>
          <w:szCs w:val="32"/>
          <w:lang w:val="en-US"/>
        </w:rPr>
        <w:t>.</w:t>
      </w:r>
    </w:p>
    <w:p w14:paraId="2DEA6DDF" w14:textId="446939D1" w:rsidR="00F22148" w:rsidRPr="001C6272" w:rsidRDefault="00841C91" w:rsidP="00DC2169">
      <w:pPr>
        <w:pStyle w:val="ListParagraph"/>
        <w:numPr>
          <w:ilvl w:val="0"/>
          <w:numId w:val="7"/>
        </w:numPr>
        <w:ind w:left="-709"/>
        <w:rPr>
          <w:rFonts w:asciiTheme="majorHAnsi" w:hAnsiTheme="majorHAnsi"/>
          <w:b/>
          <w:bCs/>
          <w:sz w:val="32"/>
          <w:szCs w:val="32"/>
          <w:lang w:val="en-US"/>
        </w:rPr>
      </w:pPr>
      <w:r w:rsidRPr="001C6272">
        <w:rPr>
          <w:rFonts w:asciiTheme="majorHAnsi" w:hAnsiTheme="majorHAnsi" w:cs="Arial"/>
          <w:b/>
          <w:bCs/>
          <w:color w:val="FF0000"/>
          <w:sz w:val="32"/>
          <w:szCs w:val="32"/>
          <w:lang w:val="en-US"/>
        </w:rPr>
        <w:t>Quick</w:t>
      </w:r>
      <w:r w:rsidR="00F22148" w:rsidRPr="001C6272">
        <w:rPr>
          <w:rFonts w:asciiTheme="majorHAnsi" w:hAnsiTheme="majorHAnsi" w:cs="Arial"/>
          <w:b/>
          <w:bCs/>
          <w:color w:val="FF0000"/>
          <w:sz w:val="32"/>
          <w:szCs w:val="32"/>
          <w:lang w:val="en-US"/>
        </w:rPr>
        <w:t xml:space="preserve"> and cheap. </w:t>
      </w:r>
    </w:p>
    <w:p w14:paraId="1585DED4" w14:textId="5A00BF1E" w:rsidR="00F22148" w:rsidRPr="0002793B" w:rsidRDefault="00F22148" w:rsidP="00DC216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360" w:lineRule="atLeast"/>
        <w:ind w:left="-709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Uses small dose of radiation to visualize the bony parts</w:t>
      </w:r>
      <w:r w:rsidR="001C6272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.</w:t>
      </w:r>
    </w:p>
    <w:p w14:paraId="4BC2242F" w14:textId="77777777" w:rsidR="00F22148" w:rsidRPr="0002793B" w:rsidRDefault="00F22148" w:rsidP="00DC2169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spacing w:after="240" w:line="360" w:lineRule="atLeast"/>
        <w:ind w:left="-709"/>
        <w:jc w:val="both"/>
        <w:rPr>
          <w:rFonts w:asciiTheme="majorHAnsi" w:hAnsiTheme="majorHAnsi" w:cs="Times"/>
          <w:color w:val="000000"/>
          <w:sz w:val="32"/>
          <w:szCs w:val="32"/>
          <w:lang w:val="en-US"/>
        </w:rPr>
      </w:pPr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Can detect:</w:t>
      </w:r>
    </w:p>
    <w:p w14:paraId="71F30F9D" w14:textId="6DC2A055" w:rsidR="00F22148" w:rsidRPr="0002793B" w:rsidRDefault="00F22148" w:rsidP="00DC2169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ind w:left="-709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Spinal alignment and curvature.</w:t>
      </w:r>
    </w:p>
    <w:p w14:paraId="14AAF37F" w14:textId="77777777" w:rsidR="00F22148" w:rsidRPr="0002793B" w:rsidRDefault="00F22148" w:rsidP="00DC2169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ind w:left="-709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Spinal instability – with flexion and extension views </w:t>
      </w:r>
    </w:p>
    <w:p w14:paraId="7D4C138B" w14:textId="4ABDC886" w:rsidR="00F22148" w:rsidRPr="0002793B" w:rsidRDefault="00F22148" w:rsidP="00DC2169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ind w:left="-709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Congenital (birth) defects of spinal column. (</w:t>
      </w:r>
      <w:proofErr w:type="gramStart"/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like</w:t>
      </w:r>
      <w:proofErr w:type="gramEnd"/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 scoliosis).</w:t>
      </w:r>
    </w:p>
    <w:p w14:paraId="6A96B57A" w14:textId="2EE6FF9D" w:rsidR="00F22148" w:rsidRPr="0002793B" w:rsidRDefault="00F22148" w:rsidP="00DC2169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ind w:left="-709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02793B">
        <w:rPr>
          <w:rFonts w:asciiTheme="majorHAnsi" w:hAnsiTheme="majorHAnsi" w:cs="Arial"/>
          <w:b/>
          <w:bCs/>
          <w:color w:val="FF0000"/>
          <w:sz w:val="32"/>
          <w:szCs w:val="32"/>
          <w:lang w:val="en-US"/>
        </w:rPr>
        <w:t>Fractures caused by trauma</w:t>
      </w:r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. </w:t>
      </w:r>
    </w:p>
    <w:p w14:paraId="32BCFE6F" w14:textId="3CE965E2" w:rsidR="00F22148" w:rsidRPr="0002793B" w:rsidRDefault="00F22148" w:rsidP="00DC2169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ind w:left="-709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Moderate osteoporosis (loss of calcium from the bone)</w:t>
      </w:r>
      <w:r w:rsidR="001C6272">
        <w:rPr>
          <w:rFonts w:asciiTheme="majorHAnsi" w:eastAsia="MS Gothic" w:hAnsiTheme="majorHAnsi" w:cs="MS Gothic"/>
          <w:color w:val="000000" w:themeColor="text1"/>
          <w:sz w:val="32"/>
          <w:szCs w:val="32"/>
          <w:lang w:val="en-US"/>
        </w:rPr>
        <w:t>.</w:t>
      </w:r>
    </w:p>
    <w:p w14:paraId="1779BE7F" w14:textId="23BB00A3" w:rsidR="00F22148" w:rsidRPr="0002793B" w:rsidRDefault="00F22148" w:rsidP="00DC2169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ind w:left="-709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Infections. </w:t>
      </w:r>
    </w:p>
    <w:p w14:paraId="348DBD45" w14:textId="77777777" w:rsidR="00F22148" w:rsidRPr="0002793B" w:rsidRDefault="00F22148" w:rsidP="00DC2169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ind w:left="-709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02793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Tumors. </w:t>
      </w:r>
    </w:p>
    <w:p w14:paraId="5902E606" w14:textId="77777777" w:rsidR="009D214C" w:rsidRPr="00C656A3" w:rsidRDefault="00F22148" w:rsidP="00DC2169">
      <w:pPr>
        <w:pStyle w:val="ListParagraph"/>
        <w:widowControl w:val="0"/>
        <w:numPr>
          <w:ilvl w:val="0"/>
          <w:numId w:val="6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ind w:left="-709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02793B">
        <w:rPr>
          <w:rFonts w:asciiTheme="majorHAnsi" w:hAnsiTheme="majorHAnsi" w:cs="Times"/>
          <w:color w:val="808080" w:themeColor="background1" w:themeShade="80"/>
          <w:sz w:val="32"/>
          <w:szCs w:val="32"/>
          <w:lang w:val="en-US"/>
        </w:rPr>
        <w:t>Important for assessing cervical spine</w:t>
      </w:r>
      <w:r w:rsidRPr="0002793B">
        <w:rPr>
          <w:rFonts w:asciiTheme="majorHAnsi" w:hAnsiTheme="majorHAnsi" w:cs="Arial"/>
          <w:color w:val="808080" w:themeColor="background1" w:themeShade="80"/>
          <w:sz w:val="32"/>
          <w:szCs w:val="32"/>
          <w:lang w:val="en-US"/>
        </w:rPr>
        <w:t>. Has to inc</w:t>
      </w:r>
      <w:r w:rsidR="001C6272">
        <w:rPr>
          <w:rFonts w:asciiTheme="majorHAnsi" w:hAnsiTheme="majorHAnsi" w:cs="Arial"/>
          <w:color w:val="808080" w:themeColor="background1" w:themeShade="80"/>
          <w:sz w:val="32"/>
          <w:szCs w:val="32"/>
          <w:lang w:val="en-US"/>
        </w:rPr>
        <w:t xml:space="preserve">lude all the cervical vertebrae </w:t>
      </w:r>
      <w:r w:rsidRPr="0002793B">
        <w:rPr>
          <w:rFonts w:asciiTheme="majorHAnsi" w:hAnsiTheme="majorHAnsi" w:cs="Arial"/>
          <w:color w:val="808080" w:themeColor="background1" w:themeShade="80"/>
          <w:sz w:val="32"/>
          <w:szCs w:val="32"/>
          <w:lang w:val="en-US"/>
        </w:rPr>
        <w:t>+ the junction between C7 and T1</w:t>
      </w:r>
      <w:r w:rsidRPr="0002793B">
        <w:rPr>
          <w:rFonts w:asciiTheme="majorHAnsi" w:hAnsiTheme="majorHAnsi" w:cs="Arial"/>
          <w:color w:val="6C6C6C"/>
          <w:sz w:val="32"/>
          <w:szCs w:val="32"/>
          <w:lang w:val="en-US"/>
        </w:rPr>
        <w:t xml:space="preserve">. </w:t>
      </w:r>
    </w:p>
    <w:p w14:paraId="33E7957C" w14:textId="77777777" w:rsidR="00C656A3" w:rsidRDefault="00C656A3" w:rsidP="00C656A3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ind w:left="-709"/>
        <w:jc w:val="both"/>
        <w:rPr>
          <w:rFonts w:asciiTheme="majorHAnsi" w:hAnsiTheme="majorHAnsi" w:cs="Times"/>
          <w:color w:val="808080" w:themeColor="background1" w:themeShade="80"/>
          <w:sz w:val="32"/>
          <w:szCs w:val="32"/>
          <w:lang w:val="en-US"/>
        </w:rPr>
      </w:pPr>
    </w:p>
    <w:p w14:paraId="044FE551" w14:textId="5ADDFE8E" w:rsidR="00C656A3" w:rsidRPr="009D214C" w:rsidRDefault="00C656A3" w:rsidP="00C656A3">
      <w:pPr>
        <w:pStyle w:val="ListParagraph"/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ind w:left="-709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</w:p>
    <w:p w14:paraId="74D1F0ED" w14:textId="77777777" w:rsidR="00947630" w:rsidRDefault="00947630" w:rsidP="009D214C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jc w:val="both"/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</w:pPr>
    </w:p>
    <w:p w14:paraId="0869D623" w14:textId="262FEA37" w:rsidR="00947630" w:rsidRPr="00017E24" w:rsidRDefault="00947630" w:rsidP="00017E24">
      <w:pPr>
        <w:widowControl w:val="0"/>
        <w:tabs>
          <w:tab w:val="left" w:pos="940"/>
          <w:tab w:val="left" w:pos="1440"/>
        </w:tabs>
        <w:autoSpaceDE w:val="0"/>
        <w:autoSpaceDN w:val="0"/>
        <w:adjustRightInd w:val="0"/>
        <w:spacing w:after="213" w:line="340" w:lineRule="atLeast"/>
        <w:jc w:val="both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38112" behindDoc="1" locked="0" layoutInCell="1" allowOverlap="1" wp14:anchorId="3BE462E2" wp14:editId="16A5CD26">
            <wp:simplePos x="0" y="0"/>
            <wp:positionH relativeFrom="column">
              <wp:posOffset>4865370</wp:posOffset>
            </wp:positionH>
            <wp:positionV relativeFrom="paragraph">
              <wp:posOffset>3113405</wp:posOffset>
            </wp:positionV>
            <wp:extent cx="1389380" cy="1316990"/>
            <wp:effectExtent l="0" t="0" r="1270" b="0"/>
            <wp:wrapThrough wrapText="bothSides">
              <wp:wrapPolygon edited="0">
                <wp:start x="0" y="0"/>
                <wp:lineTo x="0" y="21246"/>
                <wp:lineTo x="21324" y="21246"/>
                <wp:lineTo x="21324" y="0"/>
                <wp:lineTo x="0" y="0"/>
              </wp:wrapPolygon>
            </wp:wrapThrough>
            <wp:docPr id="225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E57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412525B" wp14:editId="19DA7FB0">
                <wp:simplePos x="0" y="0"/>
                <wp:positionH relativeFrom="column">
                  <wp:posOffset>-1219200</wp:posOffset>
                </wp:positionH>
                <wp:positionV relativeFrom="paragraph">
                  <wp:posOffset>899795</wp:posOffset>
                </wp:positionV>
                <wp:extent cx="3169920" cy="367665"/>
                <wp:effectExtent l="0" t="0" r="0" b="0"/>
                <wp:wrapThrough wrapText="bothSides">
                  <wp:wrapPolygon edited="0">
                    <wp:start x="260" y="0"/>
                    <wp:lineTo x="260" y="20145"/>
                    <wp:lineTo x="21159" y="20145"/>
                    <wp:lineTo x="21159" y="0"/>
                    <wp:lineTo x="26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992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2CF9C" w14:textId="5E456D7D" w:rsidR="009D214C" w:rsidRPr="00035E57" w:rsidRDefault="009D214C" w:rsidP="009D214C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5E57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AP view - patient with scoliosis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3" type="#_x0000_t202" style="position:absolute;left:0;text-align:left;margin-left:-96pt;margin-top:70.85pt;width:249.6pt;height:28.9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" filled="f" stroked="f">
                <v:textbox>
                  <w:txbxContent>
                    <w:p w14:paraId="4CF2CF9C" w14:textId="5E456D7D" w:rsidR="009D214C" w:rsidRPr="00035E57" w:rsidRDefault="009D214C" w:rsidP="009D214C">
                      <w:pPr>
                        <w:jc w:val="center"/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035E57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AP view - patient with scoliosis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214C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57BBC50" wp14:editId="4199FD8D">
                <wp:simplePos x="0" y="0"/>
                <wp:positionH relativeFrom="column">
                  <wp:posOffset>3840480</wp:posOffset>
                </wp:positionH>
                <wp:positionV relativeFrom="paragraph">
                  <wp:posOffset>1250315</wp:posOffset>
                </wp:positionV>
                <wp:extent cx="2425700" cy="1463040"/>
                <wp:effectExtent l="0" t="0" r="0" b="3810"/>
                <wp:wrapThrough wrapText="bothSides">
                  <wp:wrapPolygon edited="0">
                    <wp:start x="339" y="0"/>
                    <wp:lineTo x="339" y="21375"/>
                    <wp:lineTo x="21035" y="21375"/>
                    <wp:lineTo x="21035" y="0"/>
                    <wp:lineTo x="339" y="0"/>
                  </wp:wrapPolygon>
                </wp:wrapThrough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A09B0" w14:textId="73F5C707" w:rsidR="009D214C" w:rsidRPr="00035E57" w:rsidRDefault="009D214C" w:rsidP="009D214C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5E57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It’s not an adequate film; because only 6 vertebrae are seen, has to include all the 7 + the junction between C7 &amp; T1.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left:0;text-align:left;margin-left:302.4pt;margin-top:98.45pt;width:191pt;height:115.2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" filled="f" stroked="f">
                <v:textbox>
                  <w:txbxContent>
                    <w:p w14:paraId="410A09B0" w14:textId="73F5C707" w:rsidR="009D214C" w:rsidRPr="00035E57" w:rsidRDefault="009D214C" w:rsidP="009D214C">
                      <w:pPr>
                        <w:jc w:val="center"/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035E57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It’s not an adequate film; because only 6 vertebrae are seen, has to include all the 7 + the junction between C7 &amp; T1.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214C" w:rsidRPr="00652350">
        <w:rPr>
          <w:rFonts w:ascii="Gill Sans MT" w:hAnsi="Gill Sans MT" w:cs="Times"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710464" behindDoc="1" locked="0" layoutInCell="1" allowOverlap="1" wp14:anchorId="1A08D30D" wp14:editId="0CA99A00">
            <wp:simplePos x="0" y="0"/>
            <wp:positionH relativeFrom="column">
              <wp:posOffset>4265295</wp:posOffset>
            </wp:positionH>
            <wp:positionV relativeFrom="paragraph">
              <wp:posOffset>-522605</wp:posOffset>
            </wp:positionV>
            <wp:extent cx="1123950" cy="1743075"/>
            <wp:effectExtent l="0" t="0" r="0" b="9525"/>
            <wp:wrapThrough wrapText="bothSides">
              <wp:wrapPolygon edited="0">
                <wp:start x="0" y="0"/>
                <wp:lineTo x="0" y="21482"/>
                <wp:lineTo x="21234" y="21482"/>
                <wp:lineTo x="21234" y="0"/>
                <wp:lineTo x="0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4C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E94F25C" wp14:editId="4012C05F">
                <wp:simplePos x="0" y="0"/>
                <wp:positionH relativeFrom="column">
                  <wp:posOffset>1249680</wp:posOffset>
                </wp:positionH>
                <wp:positionV relativeFrom="paragraph">
                  <wp:posOffset>-778510</wp:posOffset>
                </wp:positionV>
                <wp:extent cx="2865120" cy="367665"/>
                <wp:effectExtent l="0" t="0" r="0" b="0"/>
                <wp:wrapThrough wrapText="bothSides">
                  <wp:wrapPolygon edited="0">
                    <wp:start x="287" y="0"/>
                    <wp:lineTo x="287" y="20145"/>
                    <wp:lineTo x="21112" y="20145"/>
                    <wp:lineTo x="21112" y="0"/>
                    <wp:lineTo x="287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451C2" w14:textId="1AA24C61" w:rsidR="009D214C" w:rsidRPr="00035E57" w:rsidRDefault="009D214C" w:rsidP="009D214C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5E57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An adequate AP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left:0;text-align:left;margin-left:98.4pt;margin-top:-61.3pt;width:225.6pt;height:28.9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" filled="f" stroked="f">
                <v:textbox>
                  <w:txbxContent>
                    <w:p w14:paraId="3C8451C2" w14:textId="1AA24C61" w:rsidR="009D214C" w:rsidRPr="00035E57" w:rsidRDefault="009D214C" w:rsidP="009D214C">
                      <w:pPr>
                        <w:jc w:val="center"/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035E57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An adequate AP view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214C" w:rsidRPr="0002793B">
        <w:rPr>
          <w:noProof/>
          <w:lang w:val="en-US"/>
        </w:rPr>
        <w:drawing>
          <wp:anchor distT="0" distB="0" distL="114300" distR="114300" simplePos="0" relativeHeight="251650048" behindDoc="1" locked="0" layoutInCell="1" allowOverlap="1" wp14:anchorId="4AD7F79E" wp14:editId="5CD90535">
            <wp:simplePos x="0" y="0"/>
            <wp:positionH relativeFrom="column">
              <wp:posOffset>1941195</wp:posOffset>
            </wp:positionH>
            <wp:positionV relativeFrom="paragraph">
              <wp:posOffset>-410845</wp:posOffset>
            </wp:positionV>
            <wp:extent cx="1461135" cy="1589405"/>
            <wp:effectExtent l="0" t="0" r="5715" b="0"/>
            <wp:wrapThrough wrapText="bothSides">
              <wp:wrapPolygon edited="0">
                <wp:start x="0" y="0"/>
                <wp:lineTo x="0" y="21229"/>
                <wp:lineTo x="21403" y="21229"/>
                <wp:lineTo x="21403" y="0"/>
                <wp:lineTo x="0" y="0"/>
              </wp:wrapPolygon>
            </wp:wrapThrough>
            <wp:docPr id="11281" name="Picture 1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4C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37CA4569" wp14:editId="48004C23">
                <wp:simplePos x="0" y="0"/>
                <wp:positionH relativeFrom="column">
                  <wp:posOffset>2308860</wp:posOffset>
                </wp:positionH>
                <wp:positionV relativeFrom="paragraph">
                  <wp:posOffset>1828800</wp:posOffset>
                </wp:positionV>
                <wp:extent cx="1898015" cy="579755"/>
                <wp:effectExtent l="0" t="0" r="0" b="0"/>
                <wp:wrapThrough wrapText="bothSides">
                  <wp:wrapPolygon edited="0">
                    <wp:start x="21036" y="284"/>
                    <wp:lineTo x="658" y="284"/>
                    <wp:lineTo x="658" y="20867"/>
                    <wp:lineTo x="21036" y="20867"/>
                    <wp:lineTo x="21036" y="284"/>
                  </wp:wrapPolygon>
                </wp:wrapThrough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9801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60B75" w14:textId="6F47ED19" w:rsidR="009D214C" w:rsidRPr="00035E57" w:rsidRDefault="009D214C" w:rsidP="009D214C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5E57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An adequate lateral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left:0;text-align:left;margin-left:181.8pt;margin-top:2in;width:149.45pt;height:45.65pt;rotation:-90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" filled="f" stroked="f">
                <v:textbox>
                  <w:txbxContent>
                    <w:p w14:paraId="01E60B75" w14:textId="6F47ED19" w:rsidR="009D214C" w:rsidRPr="00035E57" w:rsidRDefault="009D214C" w:rsidP="009D214C">
                      <w:pPr>
                        <w:jc w:val="center"/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035E57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An adequate lateral view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214C" w:rsidRPr="00652350">
        <w:rPr>
          <w:rFonts w:ascii="Gill Sans MT" w:hAnsi="Gill Sans MT" w:cs="Times"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708416" behindDoc="1" locked="0" layoutInCell="1" allowOverlap="1" wp14:anchorId="3886E869" wp14:editId="79B2AD45">
            <wp:simplePos x="0" y="0"/>
            <wp:positionH relativeFrom="column">
              <wp:posOffset>1920240</wp:posOffset>
            </wp:positionH>
            <wp:positionV relativeFrom="paragraph">
              <wp:posOffset>1387475</wp:posOffset>
            </wp:positionV>
            <wp:extent cx="103251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122" y="21343"/>
                <wp:lineTo x="21122" y="0"/>
                <wp:lineTo x="0" y="0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4C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A9CD59F" wp14:editId="2393706E">
                <wp:simplePos x="0" y="0"/>
                <wp:positionH relativeFrom="column">
                  <wp:posOffset>-822960</wp:posOffset>
                </wp:positionH>
                <wp:positionV relativeFrom="paragraph">
                  <wp:posOffset>2713355</wp:posOffset>
                </wp:positionV>
                <wp:extent cx="2407920" cy="367665"/>
                <wp:effectExtent l="0" t="0" r="0" b="0"/>
                <wp:wrapThrough wrapText="bothSides">
                  <wp:wrapPolygon edited="0">
                    <wp:start x="342" y="0"/>
                    <wp:lineTo x="342" y="20145"/>
                    <wp:lineTo x="21019" y="20145"/>
                    <wp:lineTo x="21019" y="0"/>
                    <wp:lineTo x="342" y="0"/>
                  </wp:wrapPolygon>
                </wp:wrapThrough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92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8A312" w14:textId="2404A7C4" w:rsidR="009D214C" w:rsidRPr="00035E57" w:rsidRDefault="009D214C" w:rsidP="009D214C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5E57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Open mouth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7" type="#_x0000_t202" style="position:absolute;left:0;text-align:left;margin-left:-64.8pt;margin-top:213.65pt;width:189.6pt;height:28.9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" filled="f" stroked="f">
                <v:textbox>
                  <w:txbxContent>
                    <w:p w14:paraId="69D8A312" w14:textId="2404A7C4" w:rsidR="009D214C" w:rsidRPr="00035E57" w:rsidRDefault="009D214C" w:rsidP="009D214C">
                      <w:pPr>
                        <w:jc w:val="center"/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035E57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Open mouth view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D214C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158340C" wp14:editId="2CE11814">
                <wp:simplePos x="0" y="0"/>
                <wp:positionH relativeFrom="column">
                  <wp:posOffset>-1005840</wp:posOffset>
                </wp:positionH>
                <wp:positionV relativeFrom="paragraph">
                  <wp:posOffset>-761365</wp:posOffset>
                </wp:positionV>
                <wp:extent cx="7256780" cy="3840480"/>
                <wp:effectExtent l="0" t="0" r="20320" b="26670"/>
                <wp:wrapThrough wrapText="bothSides">
                  <wp:wrapPolygon edited="0">
                    <wp:start x="0" y="0"/>
                    <wp:lineTo x="0" y="6750"/>
                    <wp:lineTo x="21490" y="6857"/>
                    <wp:lineTo x="0" y="8571"/>
                    <wp:lineTo x="0" y="12000"/>
                    <wp:lineTo x="21490" y="12000"/>
                    <wp:lineTo x="0" y="13714"/>
                    <wp:lineTo x="0" y="18750"/>
                    <wp:lineTo x="21490" y="18857"/>
                    <wp:lineTo x="0" y="20571"/>
                    <wp:lineTo x="0" y="21643"/>
                    <wp:lineTo x="21604" y="21643"/>
                    <wp:lineTo x="21604" y="17143"/>
                    <wp:lineTo x="113" y="15429"/>
                    <wp:lineTo x="21604" y="15429"/>
                    <wp:lineTo x="21604" y="12000"/>
                    <wp:lineTo x="113" y="10286"/>
                    <wp:lineTo x="21604" y="10179"/>
                    <wp:lineTo x="21604" y="5143"/>
                    <wp:lineTo x="113" y="3429"/>
                    <wp:lineTo x="21604" y="3429"/>
                    <wp:lineTo x="21604" y="0"/>
                    <wp:lineTo x="0" y="0"/>
                  </wp:wrapPolygon>
                </wp:wrapThrough>
                <wp:docPr id="11283" name="Rectangle 1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3840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A62487" id="Rectangle 11283" o:spid="_x0000_s1026" style="position:absolute;margin-left:-79.2pt;margin-top:-59.95pt;width:571.4pt;height:302.4pt;z-index:-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9D214C" w:rsidRPr="0002793B">
        <w:rPr>
          <w:noProof/>
          <w:lang w:val="en-US"/>
        </w:rPr>
        <w:drawing>
          <wp:anchor distT="0" distB="0" distL="114300" distR="114300" simplePos="0" relativeHeight="251648000" behindDoc="1" locked="0" layoutInCell="1" allowOverlap="1" wp14:anchorId="4AA4BF79" wp14:editId="44C8BC8D">
            <wp:simplePos x="0" y="0"/>
            <wp:positionH relativeFrom="column">
              <wp:posOffset>-426720</wp:posOffset>
            </wp:positionH>
            <wp:positionV relativeFrom="paragraph">
              <wp:posOffset>-639445</wp:posOffset>
            </wp:positionV>
            <wp:extent cx="1682115" cy="1518920"/>
            <wp:effectExtent l="0" t="0" r="0" b="5080"/>
            <wp:wrapThrough wrapText="bothSides">
              <wp:wrapPolygon edited="0">
                <wp:start x="0" y="0"/>
                <wp:lineTo x="0" y="21401"/>
                <wp:lineTo x="21282" y="21401"/>
                <wp:lineTo x="21282" y="0"/>
                <wp:lineTo x="0" y="0"/>
              </wp:wrapPolygon>
            </wp:wrapThrough>
            <wp:docPr id="11275" name="Picture 1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14C" w:rsidRPr="00D92B7D">
        <w:rPr>
          <w:noProof/>
          <w:sz w:val="28"/>
          <w:szCs w:val="28"/>
          <w:lang w:val="en-US"/>
        </w:rPr>
        <w:drawing>
          <wp:anchor distT="0" distB="0" distL="114300" distR="114300" simplePos="0" relativeHeight="251649024" behindDoc="1" locked="0" layoutInCell="1" allowOverlap="1" wp14:anchorId="6416EFE3" wp14:editId="372C39D7">
            <wp:simplePos x="0" y="0"/>
            <wp:positionH relativeFrom="column">
              <wp:posOffset>-420370</wp:posOffset>
            </wp:positionH>
            <wp:positionV relativeFrom="paragraph">
              <wp:posOffset>1270635</wp:posOffset>
            </wp:positionV>
            <wp:extent cx="1681480" cy="1518285"/>
            <wp:effectExtent l="0" t="0" r="0" b="5715"/>
            <wp:wrapThrough wrapText="bothSides">
              <wp:wrapPolygon edited="0">
                <wp:start x="0" y="0"/>
                <wp:lineTo x="0" y="21410"/>
                <wp:lineTo x="21290" y="21410"/>
                <wp:lineTo x="21290" y="0"/>
                <wp:lineTo x="0" y="0"/>
              </wp:wrapPolygon>
            </wp:wrapThrough>
            <wp:docPr id="11282" name="Picture 1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E53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221FC9BF" wp14:editId="1FDAA44A">
                <wp:simplePos x="0" y="0"/>
                <wp:positionH relativeFrom="column">
                  <wp:posOffset>4038600</wp:posOffset>
                </wp:positionH>
                <wp:positionV relativeFrom="paragraph">
                  <wp:posOffset>445135</wp:posOffset>
                </wp:positionV>
                <wp:extent cx="2487930" cy="337185"/>
                <wp:effectExtent l="0" t="0" r="0" b="5715"/>
                <wp:wrapThrough wrapText="bothSides">
                  <wp:wrapPolygon edited="0">
                    <wp:start x="331" y="0"/>
                    <wp:lineTo x="331" y="20746"/>
                    <wp:lineTo x="21005" y="20746"/>
                    <wp:lineTo x="21005" y="0"/>
                    <wp:lineTo x="331" y="0"/>
                  </wp:wrapPolygon>
                </wp:wrapThrough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793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5015D" w14:textId="42AD8849" w:rsidR="00815DA0" w:rsidRPr="00B30E53" w:rsidRDefault="00815DA0" w:rsidP="00815DA0">
                            <w:pP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8" type="#_x0000_t202" style="position:absolute;left:0;text-align:left;margin-left:318pt;margin-top:35.05pt;width:195.9pt;height:26.55pt;z-index:-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" filled="f" stroked="f">
                <v:textbox>
                  <w:txbxContent>
                    <w:p w14:paraId="6E95015D" w14:textId="42AD8849" w:rsidR="00815DA0" w:rsidRPr="00B30E53" w:rsidRDefault="00815DA0" w:rsidP="00815DA0">
                      <w:pPr>
                        <w:rPr>
                          <w:rFonts w:asciiTheme="majorHAnsi" w:eastAsia="Times New Roman" w:hAnsiTheme="majorHAnsi" w:cs="Times New Roman"/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522D61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 xml:space="preserve">CT </w:t>
      </w:r>
      <w:proofErr w:type="gramStart"/>
      <w:r w:rsidR="00522D61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Scan</w:t>
      </w:r>
      <w:proofErr w:type="gramEnd"/>
      <w:r w:rsidR="00522D61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 xml:space="preserve"> (Computerized tomography):</w:t>
      </w:r>
    </w:p>
    <w:p w14:paraId="1F56EAF8" w14:textId="41B4EAEF" w:rsidR="00947630" w:rsidRPr="00947630" w:rsidRDefault="00522D61" w:rsidP="00947630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5B266A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Uses ionized radiation.</w:t>
      </w:r>
      <w:r w:rsidR="00C656A3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*</w:t>
      </w:r>
    </w:p>
    <w:p w14:paraId="6E7BD2E7" w14:textId="3DB5F44C" w:rsidR="00947630" w:rsidRPr="00947630" w:rsidRDefault="00522D61" w:rsidP="00947630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rPr>
          <w:rFonts w:asciiTheme="majorHAnsi" w:hAnsiTheme="majorHAnsi" w:cs="Arial"/>
          <w:color w:val="FF0000"/>
          <w:sz w:val="32"/>
          <w:szCs w:val="32"/>
          <w:lang w:val="en-US"/>
        </w:rPr>
      </w:pPr>
      <w:r w:rsidRPr="005B266A">
        <w:rPr>
          <w:rFonts w:asciiTheme="majorHAnsi" w:hAnsiTheme="majorHAnsi" w:cs="Arial"/>
          <w:color w:val="FF0000"/>
          <w:sz w:val="32"/>
          <w:szCs w:val="32"/>
          <w:lang w:val="en-US"/>
        </w:rPr>
        <w:t>Gold standard of imaging for Bone fractures</w:t>
      </w:r>
      <w:r w:rsidR="006C0E47">
        <w:rPr>
          <w:rFonts w:asciiTheme="majorHAnsi" w:hAnsiTheme="majorHAnsi" w:cs="Arial"/>
          <w:color w:val="FF0000"/>
          <w:sz w:val="32"/>
          <w:szCs w:val="32"/>
          <w:lang w:val="en-US"/>
        </w:rPr>
        <w:t xml:space="preserve"> and </w:t>
      </w:r>
      <w:r w:rsidR="00841C91" w:rsidRPr="006C0E47">
        <w:rPr>
          <w:rFonts w:asciiTheme="majorHAnsi" w:hAnsiTheme="majorHAnsi" w:cs="Arial"/>
          <w:color w:val="00B050"/>
          <w:sz w:val="32"/>
          <w:szCs w:val="32"/>
          <w:lang w:val="en-US"/>
        </w:rPr>
        <w:t>traumas</w:t>
      </w:r>
      <w:r w:rsidRPr="006C0E47">
        <w:rPr>
          <w:rFonts w:asciiTheme="majorHAnsi" w:hAnsiTheme="majorHAnsi" w:cs="Arial"/>
          <w:color w:val="00B050"/>
          <w:sz w:val="32"/>
          <w:szCs w:val="32"/>
          <w:lang w:val="en-US"/>
        </w:rPr>
        <w:t xml:space="preserve">. </w:t>
      </w:r>
      <w:r w:rsidR="00947630">
        <w:rPr>
          <w:rFonts w:asciiTheme="majorHAnsi" w:hAnsiTheme="majorHAnsi" w:cs="Arial"/>
          <w:color w:val="00B050"/>
          <w:sz w:val="32"/>
          <w:szCs w:val="32"/>
          <w:lang w:val="en-US"/>
        </w:rPr>
        <w:t>*</w:t>
      </w:r>
    </w:p>
    <w:p w14:paraId="2766AAAF" w14:textId="3C347B13" w:rsidR="00522D61" w:rsidRPr="005B266A" w:rsidRDefault="00522D61" w:rsidP="00FA6C38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5B266A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Obtain 2-D images &gt; can be processed to 3-D images. </w:t>
      </w:r>
      <w:r w:rsidRPr="005B266A">
        <w:rPr>
          <w:rFonts w:asciiTheme="majorHAnsi" w:hAnsiTheme="majorHAnsi" w:cs="Arial" w:hint="eastAsia"/>
          <w:color w:val="000000" w:themeColor="text1"/>
          <w:sz w:val="32"/>
          <w:szCs w:val="32"/>
          <w:lang w:val="en-US"/>
        </w:rPr>
        <w:t> </w:t>
      </w:r>
    </w:p>
    <w:p w14:paraId="28AEB14D" w14:textId="44625168" w:rsidR="00522D61" w:rsidRPr="00017E24" w:rsidRDefault="00017E24" w:rsidP="00017E24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36064" behindDoc="1" locked="0" layoutInCell="1" allowOverlap="1" wp14:anchorId="3BE9AE09" wp14:editId="6105E3C5">
            <wp:simplePos x="0" y="0"/>
            <wp:positionH relativeFrom="column">
              <wp:posOffset>4860925</wp:posOffset>
            </wp:positionH>
            <wp:positionV relativeFrom="paragraph">
              <wp:posOffset>240665</wp:posOffset>
            </wp:positionV>
            <wp:extent cx="1393190" cy="1382395"/>
            <wp:effectExtent l="0" t="0" r="0" b="8255"/>
            <wp:wrapThrough wrapText="bothSides">
              <wp:wrapPolygon edited="0">
                <wp:start x="0" y="0"/>
                <wp:lineTo x="0" y="21431"/>
                <wp:lineTo x="21265" y="21431"/>
                <wp:lineTo x="21265" y="0"/>
                <wp:lineTo x="0" y="0"/>
              </wp:wrapPolygon>
            </wp:wrapThrough>
            <wp:docPr id="22532" name="Picture 5" descr="C: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5" descr="C:\Desktop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3" t="3265" r="42885" b="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61" w:rsidRPr="005B266A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Entire spine can be imaged within a few minutes</w:t>
      </w:r>
      <w:proofErr w:type="gramStart"/>
      <w:r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.</w:t>
      </w:r>
      <w:r w:rsidR="00550DDB" w:rsidRPr="00017E24">
        <w:rPr>
          <w:rFonts w:asciiTheme="majorHAnsi" w:hAnsiTheme="majorHAnsi" w:cs="Arial"/>
          <w:color w:val="00B050"/>
          <w:sz w:val="32"/>
          <w:szCs w:val="32"/>
          <w:lang w:val="en-US"/>
        </w:rPr>
        <w:t>(</w:t>
      </w:r>
      <w:proofErr w:type="gramEnd"/>
      <w:r w:rsidR="00550DDB" w:rsidRPr="00017E24">
        <w:rPr>
          <w:rFonts w:asciiTheme="majorHAnsi" w:hAnsiTheme="majorHAnsi" w:cs="Arial"/>
          <w:color w:val="00B050"/>
          <w:sz w:val="32"/>
          <w:szCs w:val="32"/>
          <w:lang w:val="en-US"/>
        </w:rPr>
        <w:t xml:space="preserve">5 </w:t>
      </w:r>
      <w:r w:rsidR="00841C91" w:rsidRPr="00017E24">
        <w:rPr>
          <w:rFonts w:asciiTheme="majorHAnsi" w:hAnsiTheme="majorHAnsi" w:cs="Arial"/>
          <w:color w:val="00B050"/>
          <w:sz w:val="32"/>
          <w:szCs w:val="32"/>
          <w:lang w:val="en-US"/>
        </w:rPr>
        <w:t>minutes</w:t>
      </w:r>
      <w:r w:rsidR="00550DDB" w:rsidRPr="00017E24">
        <w:rPr>
          <w:rFonts w:asciiTheme="majorHAnsi" w:hAnsiTheme="majorHAnsi" w:cs="Arial"/>
          <w:color w:val="00B050"/>
          <w:sz w:val="32"/>
          <w:szCs w:val="32"/>
          <w:lang w:val="en-US"/>
        </w:rPr>
        <w:t>)</w:t>
      </w:r>
      <w:r w:rsidR="00C656A3" w:rsidRPr="00017E24">
        <w:rPr>
          <w:rFonts w:asciiTheme="majorHAnsi" w:hAnsiTheme="majorHAnsi" w:cs="Arial"/>
          <w:color w:val="00B050"/>
          <w:sz w:val="32"/>
          <w:szCs w:val="32"/>
          <w:lang w:val="en-US"/>
        </w:rPr>
        <w:t>*</w:t>
      </w:r>
      <w:r w:rsidR="00522D61" w:rsidRPr="00017E24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. </w:t>
      </w:r>
      <w:r w:rsidR="00522D61" w:rsidRPr="00017E24">
        <w:rPr>
          <w:rFonts w:asciiTheme="majorHAnsi" w:hAnsiTheme="majorHAnsi" w:cs="Arial" w:hint="eastAsia"/>
          <w:color w:val="000000" w:themeColor="text1"/>
          <w:sz w:val="32"/>
          <w:szCs w:val="32"/>
          <w:lang w:val="en-US"/>
        </w:rPr>
        <w:t> </w:t>
      </w:r>
    </w:p>
    <w:p w14:paraId="50D49384" w14:textId="77777777" w:rsidR="00522D61" w:rsidRPr="005B266A" w:rsidRDefault="00522D61" w:rsidP="00FA6C38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5B266A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Detailed information regarding bony structures. </w:t>
      </w:r>
      <w:r w:rsidRPr="005B266A">
        <w:rPr>
          <w:rFonts w:asciiTheme="majorHAnsi" w:hAnsiTheme="majorHAnsi" w:cs="Arial" w:hint="eastAsia"/>
          <w:color w:val="000000" w:themeColor="text1"/>
          <w:sz w:val="32"/>
          <w:szCs w:val="32"/>
          <w:lang w:val="en-US"/>
        </w:rPr>
        <w:t> </w:t>
      </w:r>
    </w:p>
    <w:p w14:paraId="33CE14C6" w14:textId="31FEF126" w:rsidR="006C0E47" w:rsidRPr="006C0E47" w:rsidRDefault="00522D61" w:rsidP="006C0E47">
      <w:pPr>
        <w:pStyle w:val="ListParagraph"/>
        <w:widowControl w:val="0"/>
        <w:numPr>
          <w:ilvl w:val="0"/>
          <w:numId w:val="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5B266A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Limited information about spinal cord &amp; soft tissues.</w:t>
      </w:r>
    </w:p>
    <w:p w14:paraId="24E543D0" w14:textId="39CB2DBC" w:rsidR="00522D61" w:rsidRPr="001A102B" w:rsidRDefault="005B266A" w:rsidP="00522D6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40" w:line="360" w:lineRule="atLeast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 w:rsidRPr="001A102B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77B9DF7" wp14:editId="17754261">
                <wp:simplePos x="0" y="0"/>
                <wp:positionH relativeFrom="column">
                  <wp:posOffset>-1002030</wp:posOffset>
                </wp:positionH>
                <wp:positionV relativeFrom="paragraph">
                  <wp:posOffset>544830</wp:posOffset>
                </wp:positionV>
                <wp:extent cx="7256780" cy="1992630"/>
                <wp:effectExtent l="0" t="0" r="20320" b="26670"/>
                <wp:wrapThrough wrapText="bothSides">
                  <wp:wrapPolygon edited="0">
                    <wp:start x="0" y="0"/>
                    <wp:lineTo x="0" y="3098"/>
                    <wp:lineTo x="21490" y="3304"/>
                    <wp:lineTo x="0" y="6608"/>
                    <wp:lineTo x="0" y="13216"/>
                    <wp:lineTo x="21490" y="13216"/>
                    <wp:lineTo x="0" y="16520"/>
                    <wp:lineTo x="0" y="21683"/>
                    <wp:lineTo x="21604" y="21683"/>
                    <wp:lineTo x="21604" y="19824"/>
                    <wp:lineTo x="113" y="16520"/>
                    <wp:lineTo x="21604" y="16520"/>
                    <wp:lineTo x="21604" y="9912"/>
                    <wp:lineTo x="113" y="6608"/>
                    <wp:lineTo x="21604" y="6402"/>
                    <wp:lineTo x="21604" y="0"/>
                    <wp:lineTo x="0" y="0"/>
                  </wp:wrapPolygon>
                </wp:wrapThrough>
                <wp:docPr id="11284" name="Rectangle 1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1992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84" o:spid="_x0000_s1026" style="position:absolute;margin-left:-78.9pt;margin-top:42.9pt;width:571.4pt;height:156.9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Pr="001A102B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5168" behindDoc="1" locked="0" layoutInCell="1" allowOverlap="1" wp14:anchorId="65404C17" wp14:editId="387A9C1D">
            <wp:simplePos x="0" y="0"/>
            <wp:positionH relativeFrom="column">
              <wp:posOffset>1377950</wp:posOffset>
            </wp:positionH>
            <wp:positionV relativeFrom="paragraph">
              <wp:posOffset>643890</wp:posOffset>
            </wp:positionV>
            <wp:extent cx="1936750" cy="1400810"/>
            <wp:effectExtent l="0" t="0" r="6350" b="8890"/>
            <wp:wrapThrough wrapText="bothSides">
              <wp:wrapPolygon edited="0">
                <wp:start x="0" y="0"/>
                <wp:lineTo x="0" y="21443"/>
                <wp:lineTo x="21458" y="21443"/>
                <wp:lineTo x="21458" y="0"/>
                <wp:lineTo x="0" y="0"/>
              </wp:wrapPolygon>
            </wp:wrapThrough>
            <wp:docPr id="11288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4" t="27789" r="28248" b="9775"/>
                    <a:stretch/>
                  </pic:blipFill>
                  <pic:spPr bwMode="auto">
                    <a:xfrm>
                      <a:off x="0" y="0"/>
                      <a:ext cx="193675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02B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6192" behindDoc="1" locked="0" layoutInCell="1" allowOverlap="1" wp14:anchorId="634FD2E8" wp14:editId="04DD4A5E">
            <wp:simplePos x="0" y="0"/>
            <wp:positionH relativeFrom="column">
              <wp:posOffset>3392170</wp:posOffset>
            </wp:positionH>
            <wp:positionV relativeFrom="paragraph">
              <wp:posOffset>628650</wp:posOffset>
            </wp:positionV>
            <wp:extent cx="972185" cy="1417955"/>
            <wp:effectExtent l="0" t="0" r="0" b="0"/>
            <wp:wrapThrough wrapText="bothSides">
              <wp:wrapPolygon edited="0">
                <wp:start x="0" y="0"/>
                <wp:lineTo x="0" y="21184"/>
                <wp:lineTo x="21163" y="21184"/>
                <wp:lineTo x="21163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8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02B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4144" behindDoc="1" locked="0" layoutInCell="1" allowOverlap="1" wp14:anchorId="1D55D899" wp14:editId="5325C7A1">
            <wp:simplePos x="0" y="0"/>
            <wp:positionH relativeFrom="column">
              <wp:posOffset>4655820</wp:posOffset>
            </wp:positionH>
            <wp:positionV relativeFrom="paragraph">
              <wp:posOffset>628650</wp:posOffset>
            </wp:positionV>
            <wp:extent cx="1445260" cy="1416685"/>
            <wp:effectExtent l="0" t="0" r="2540" b="0"/>
            <wp:wrapThrough wrapText="bothSides">
              <wp:wrapPolygon edited="0">
                <wp:start x="0" y="0"/>
                <wp:lineTo x="0" y="21203"/>
                <wp:lineTo x="21353" y="21203"/>
                <wp:lineTo x="21353" y="0"/>
                <wp:lineTo x="0" y="0"/>
              </wp:wrapPolygon>
            </wp:wrapThrough>
            <wp:docPr id="11285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42" t="32409" r="2320" b="9929"/>
                    <a:stretch/>
                  </pic:blipFill>
                  <pic:spPr bwMode="auto">
                    <a:xfrm>
                      <a:off x="0" y="0"/>
                      <a:ext cx="144526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102B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3120" behindDoc="1" locked="0" layoutInCell="1" allowOverlap="1" wp14:anchorId="261B2FD7" wp14:editId="38087E50">
            <wp:simplePos x="0" y="0"/>
            <wp:positionH relativeFrom="column">
              <wp:posOffset>-839470</wp:posOffset>
            </wp:positionH>
            <wp:positionV relativeFrom="paragraph">
              <wp:posOffset>1185545</wp:posOffset>
            </wp:positionV>
            <wp:extent cx="1990090" cy="859790"/>
            <wp:effectExtent l="0" t="0" r="0" b="0"/>
            <wp:wrapThrough wrapText="bothSides">
              <wp:wrapPolygon edited="0">
                <wp:start x="0" y="0"/>
                <wp:lineTo x="0" y="21058"/>
                <wp:lineTo x="21297" y="21058"/>
                <wp:lineTo x="21297" y="0"/>
                <wp:lineTo x="0" y="0"/>
              </wp:wrapPolygon>
            </wp:wrapThrough>
            <wp:docPr id="59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" t="55514" r="67081" b="10646"/>
                    <a:stretch/>
                  </pic:blipFill>
                  <pic:spPr bwMode="auto">
                    <a:xfrm>
                      <a:off x="0" y="0"/>
                      <a:ext cx="1990090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D61" w:rsidRPr="001A102B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 xml:space="preserve">Normal C-spine with CT: </w:t>
      </w:r>
    </w:p>
    <w:p w14:paraId="5DDBDC39" w14:textId="117B772A" w:rsidR="005B266A" w:rsidRPr="003927C8" w:rsidRDefault="00C656A3" w:rsidP="003927C8">
      <w:pPr>
        <w:jc w:val="center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>
        <w:rPr>
          <w:rFonts w:ascii="Bodoni MT" w:eastAsia="Yu Gothic UI Semibold" w:hAnsi="Bodoni MT"/>
          <w:noProof/>
          <w:color w:val="00BC8B"/>
          <w:lang w:val="en-U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E3CC948" wp14:editId="50DB6018">
                <wp:simplePos x="0" y="0"/>
                <wp:positionH relativeFrom="column">
                  <wp:posOffset>-1034415</wp:posOffset>
                </wp:positionH>
                <wp:positionV relativeFrom="paragraph">
                  <wp:posOffset>541020</wp:posOffset>
                </wp:positionV>
                <wp:extent cx="7139305" cy="923925"/>
                <wp:effectExtent l="0" t="0" r="0" b="0"/>
                <wp:wrapThrough wrapText="bothSides">
                  <wp:wrapPolygon edited="0">
                    <wp:start x="173" y="445"/>
                    <wp:lineTo x="173" y="20932"/>
                    <wp:lineTo x="21383" y="20932"/>
                    <wp:lineTo x="21383" y="445"/>
                    <wp:lineTo x="173" y="445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9305" cy="923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4323C64" w14:textId="02645D88" w:rsidR="00C656A3" w:rsidRDefault="00C656A3" w:rsidP="00C656A3">
                            <w:pPr>
                              <w:pStyle w:val="ListParagraph"/>
                              <w:widowControl w:val="0"/>
                              <w:tabs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spacing w:after="213" w:line="340" w:lineRule="atLeast"/>
                              <w:ind w:left="-709"/>
                              <w:jc w:val="both"/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A4351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*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proofErr w:type="gramEnd"/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in </w:t>
                            </w:r>
                            <w:r w:rsidR="00AD5A84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male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`s slid</w:t>
                            </w:r>
                            <w:r w:rsid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(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Uses 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radiation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 )</w:t>
                            </w:r>
                            <w:r w:rsid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6DAB0FDF" w14:textId="1AD00B47" w:rsidR="000608BD" w:rsidRDefault="000608BD" w:rsidP="000608BD">
                            <w:pPr>
                              <w:pStyle w:val="ListParagraph"/>
                              <w:widowControl w:val="0"/>
                              <w:tabs>
                                <w:tab w:val="left" w:pos="-90"/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spacing w:after="213" w:line="340" w:lineRule="atLeast"/>
                              <w:ind w:left="-90"/>
                              <w:jc w:val="both"/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*only in female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`</w:t>
                            </w:r>
                            <w:r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s </w:t>
                            </w:r>
                            <w:proofErr w:type="gramStart"/>
                            <w:r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slides .</w:t>
                            </w:r>
                            <w:proofErr w:type="gramEnd"/>
                          </w:p>
                          <w:p w14:paraId="1416E89F" w14:textId="05204B0A" w:rsidR="00C656A3" w:rsidRPr="000608BD" w:rsidRDefault="000608BD" w:rsidP="000608BD">
                            <w:pPr>
                              <w:pStyle w:val="ListParagraph"/>
                              <w:widowControl w:val="0"/>
                              <w:tabs>
                                <w:tab w:val="left" w:pos="-90"/>
                                <w:tab w:val="left" w:pos="940"/>
                                <w:tab w:val="left" w:pos="1440"/>
                              </w:tabs>
                              <w:autoSpaceDE w:val="0"/>
                              <w:autoSpaceDN w:val="0"/>
                              <w:adjustRightInd w:val="0"/>
                              <w:spacing w:after="213" w:line="340" w:lineRule="atLeast"/>
                              <w:ind w:left="-90"/>
                              <w:jc w:val="both"/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in </w:t>
                            </w:r>
                            <w:r w:rsidR="00AD5A84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male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`s slid</w:t>
                            </w:r>
                            <w:r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e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( </w:t>
                            </w:r>
                            <w:r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few</w:t>
                            </w:r>
                            <w:proofErr w:type="gramEnd"/>
                            <w:r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 second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 )</w:t>
                            </w:r>
                            <w:r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4DE6CD83" w14:textId="77777777" w:rsidR="00C656A3" w:rsidRDefault="00C656A3" w:rsidP="00C656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38" style="position:absolute;left:0;text-align:left;margin-left:-81.45pt;margin-top:42.6pt;width:562.15pt;height:72.7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" filled="f" stroked="f" strokeweight="2pt">
                <v:textbox>
                  <w:txbxContent>
                    <w:p w14:paraId="54323C64" w14:textId="02645D88" w:rsidR="00C656A3" w:rsidRDefault="00C656A3" w:rsidP="00C656A3">
                      <w:pPr>
                        <w:pStyle w:val="ListParagraph"/>
                        <w:widowControl w:val="0"/>
                        <w:tabs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spacing w:after="213" w:line="340" w:lineRule="atLeast"/>
                        <w:ind w:left="-709"/>
                        <w:jc w:val="both"/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7A4351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*</w:t>
                      </w:r>
                      <w:r>
                        <w:rPr>
                          <w:sz w:val="28"/>
                          <w:szCs w:val="28"/>
                        </w:rPr>
                        <w:t>*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in 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*</w:t>
                      </w:r>
                      <w:proofErr w:type="gramEnd"/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in </w:t>
                      </w:r>
                      <w:r w:rsidR="00AD5A84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male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`s slid</w:t>
                      </w:r>
                      <w:r w:rsid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s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(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Uses 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radiation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 )</w:t>
                      </w:r>
                      <w:r w:rsid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6DAB0FDF" w14:textId="1AD00B47" w:rsidR="000608BD" w:rsidRDefault="000608BD" w:rsidP="000608BD">
                      <w:pPr>
                        <w:pStyle w:val="ListParagraph"/>
                        <w:widowControl w:val="0"/>
                        <w:tabs>
                          <w:tab w:val="left" w:pos="-90"/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spacing w:after="213" w:line="340" w:lineRule="atLeast"/>
                        <w:ind w:left="-90"/>
                        <w:jc w:val="both"/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*only in female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`</w:t>
                      </w:r>
                      <w:r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s </w:t>
                      </w:r>
                      <w:proofErr w:type="gramStart"/>
                      <w:r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slides .</w:t>
                      </w:r>
                      <w:proofErr w:type="gramEnd"/>
                    </w:p>
                    <w:p w14:paraId="1416E89F" w14:textId="05204B0A" w:rsidR="00C656A3" w:rsidRPr="000608BD" w:rsidRDefault="000608BD" w:rsidP="000608BD">
                      <w:pPr>
                        <w:pStyle w:val="ListParagraph"/>
                        <w:widowControl w:val="0"/>
                        <w:tabs>
                          <w:tab w:val="left" w:pos="-90"/>
                          <w:tab w:val="left" w:pos="940"/>
                          <w:tab w:val="left" w:pos="1440"/>
                        </w:tabs>
                        <w:autoSpaceDE w:val="0"/>
                        <w:autoSpaceDN w:val="0"/>
                        <w:adjustRightInd w:val="0"/>
                        <w:spacing w:after="213" w:line="340" w:lineRule="atLeast"/>
                        <w:ind w:left="-90"/>
                        <w:jc w:val="both"/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*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in </w:t>
                      </w:r>
                      <w:r w:rsidR="00AD5A84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male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`s slid</w:t>
                      </w:r>
                      <w:r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e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s</w:t>
                      </w:r>
                      <w:r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gramStart"/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( </w:t>
                      </w:r>
                      <w:r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few</w:t>
                      </w:r>
                      <w:proofErr w:type="gramEnd"/>
                      <w:r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 second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 )</w:t>
                      </w:r>
                      <w:r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4DE6CD83" w14:textId="77777777" w:rsidR="00C656A3" w:rsidRDefault="00C656A3" w:rsidP="00C656A3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035E57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6DA63A5" wp14:editId="0EAD1991">
                <wp:simplePos x="0" y="0"/>
                <wp:positionH relativeFrom="column">
                  <wp:posOffset>2240280</wp:posOffset>
                </wp:positionH>
                <wp:positionV relativeFrom="paragraph">
                  <wp:posOffset>-708660</wp:posOffset>
                </wp:positionV>
                <wp:extent cx="1874520" cy="367665"/>
                <wp:effectExtent l="0" t="0" r="0" b="0"/>
                <wp:wrapThrough wrapText="bothSides">
                  <wp:wrapPolygon edited="0">
                    <wp:start x="439" y="0"/>
                    <wp:lineTo x="439" y="20145"/>
                    <wp:lineTo x="20854" y="20145"/>
                    <wp:lineTo x="20854" y="0"/>
                    <wp:lineTo x="439" y="0"/>
                  </wp:wrapPolygon>
                </wp:wrapThrough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3B658" w14:textId="412A8D5E" w:rsidR="00035E57" w:rsidRPr="00035E57" w:rsidRDefault="00035E57" w:rsidP="00035E57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Sagittal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9" type="#_x0000_t202" style="position:absolute;left:0;text-align:left;margin-left:176.4pt;margin-top:-55.8pt;width:147.6pt;height:28.9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" filled="f" stroked="f">
                <v:textbox>
                  <w:txbxContent>
                    <w:p w14:paraId="0203B658" w14:textId="412A8D5E" w:rsidR="00035E57" w:rsidRPr="00035E57" w:rsidRDefault="00035E57" w:rsidP="00035E57">
                      <w:pPr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Sagittal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35E57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53D5634B" wp14:editId="4943F338">
                <wp:simplePos x="0" y="0"/>
                <wp:positionH relativeFrom="column">
                  <wp:posOffset>4739640</wp:posOffset>
                </wp:positionH>
                <wp:positionV relativeFrom="paragraph">
                  <wp:posOffset>-662940</wp:posOffset>
                </wp:positionV>
                <wp:extent cx="1325880" cy="367665"/>
                <wp:effectExtent l="0" t="0" r="0" b="0"/>
                <wp:wrapThrough wrapText="bothSides">
                  <wp:wrapPolygon edited="0">
                    <wp:start x="621" y="0"/>
                    <wp:lineTo x="621" y="20145"/>
                    <wp:lineTo x="20483" y="20145"/>
                    <wp:lineTo x="20483" y="0"/>
                    <wp:lineTo x="621" y="0"/>
                  </wp:wrapPolygon>
                </wp:wrapThrough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6D0235" w14:textId="4A72C381" w:rsidR="00035E57" w:rsidRPr="00035E57" w:rsidRDefault="00035E57" w:rsidP="00035E57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Coronal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0" type="#_x0000_t202" style="position:absolute;left:0;text-align:left;margin-left:373.2pt;margin-top:-52.2pt;width:104.4pt;height:28.9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" filled="f" stroked="f">
                <v:textbox>
                  <w:txbxContent>
                    <w:p w14:paraId="786D0235" w14:textId="4A72C381" w:rsidR="00035E57" w:rsidRPr="00035E57" w:rsidRDefault="00035E57" w:rsidP="00035E57">
                      <w:pPr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hAnsiTheme="majorHAnsi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Coronal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35E57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0F8622E" wp14:editId="438908FC">
                <wp:simplePos x="0" y="0"/>
                <wp:positionH relativeFrom="column">
                  <wp:posOffset>-716280</wp:posOffset>
                </wp:positionH>
                <wp:positionV relativeFrom="paragraph">
                  <wp:posOffset>-596900</wp:posOffset>
                </wp:positionV>
                <wp:extent cx="1874520" cy="367665"/>
                <wp:effectExtent l="0" t="0" r="0" b="0"/>
                <wp:wrapThrough wrapText="bothSides">
                  <wp:wrapPolygon edited="0">
                    <wp:start x="439" y="0"/>
                    <wp:lineTo x="439" y="20145"/>
                    <wp:lineTo x="20854" y="20145"/>
                    <wp:lineTo x="20854" y="0"/>
                    <wp:lineTo x="439" y="0"/>
                  </wp:wrapPolygon>
                </wp:wrapThrough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F0606" w14:textId="12EDC382" w:rsidR="00035E57" w:rsidRPr="00035E57" w:rsidRDefault="00035E57" w:rsidP="00035E57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5E57">
                              <w:rPr>
                                <w:rFonts w:asciiTheme="majorHAnsi" w:hAnsiTheme="majorHAnsi" w:cs="Arial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Axial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left:0;text-align:left;margin-left:-56.4pt;margin-top:-47pt;width:147.6pt;height:28.9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" filled="f" stroked="f">
                <v:textbox>
                  <w:txbxContent>
                    <w:p w14:paraId="70BF0606" w14:textId="12EDC382" w:rsidR="00035E57" w:rsidRPr="00035E57" w:rsidRDefault="00035E57" w:rsidP="00035E57">
                      <w:pPr>
                        <w:jc w:val="center"/>
                        <w:rPr>
                          <w:rFonts w:asciiTheme="majorHAnsi" w:hAnsiTheme="majorHAnsi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035E57">
                        <w:rPr>
                          <w:rFonts w:asciiTheme="majorHAnsi" w:hAnsiTheme="majorHAnsi" w:cs="Arial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Axial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DBA7111" w14:textId="77777777" w:rsidR="00EB23AD" w:rsidRDefault="005B266A" w:rsidP="005B266A">
      <w:pPr>
        <w:pStyle w:val="ListParagraph"/>
        <w:widowControl w:val="0"/>
        <w:autoSpaceDE w:val="0"/>
        <w:autoSpaceDN w:val="0"/>
        <w:adjustRightInd w:val="0"/>
        <w:spacing w:after="0" w:line="280" w:lineRule="atLeast"/>
        <w:ind w:left="170"/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</w:pPr>
      <w:r w:rsidRPr="005B266A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lastRenderedPageBreak/>
        <w:t>MAGNETIC RESONANCE IMAGING (MRI):</w:t>
      </w:r>
    </w:p>
    <w:p w14:paraId="6F3BA2A7" w14:textId="1A2AD521" w:rsidR="005B266A" w:rsidRPr="005B266A" w:rsidRDefault="00017E24" w:rsidP="005B266A">
      <w:pPr>
        <w:pStyle w:val="ListParagraph"/>
        <w:widowControl w:val="0"/>
        <w:autoSpaceDE w:val="0"/>
        <w:autoSpaceDN w:val="0"/>
        <w:adjustRightInd w:val="0"/>
        <w:spacing w:after="0" w:line="280" w:lineRule="atLeast"/>
        <w:ind w:left="170"/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4D2F75BC" wp14:editId="21F09DC6">
            <wp:simplePos x="0" y="0"/>
            <wp:positionH relativeFrom="column">
              <wp:posOffset>4331970</wp:posOffset>
            </wp:positionH>
            <wp:positionV relativeFrom="paragraph">
              <wp:posOffset>40005</wp:posOffset>
            </wp:positionV>
            <wp:extent cx="1915795" cy="1926590"/>
            <wp:effectExtent l="0" t="0" r="8255" b="0"/>
            <wp:wrapThrough wrapText="bothSides">
              <wp:wrapPolygon edited="0">
                <wp:start x="0" y="0"/>
                <wp:lineTo x="0" y="21358"/>
                <wp:lineTo x="21478" y="21358"/>
                <wp:lineTo x="21478" y="0"/>
                <wp:lineTo x="0" y="0"/>
              </wp:wrapPolygon>
            </wp:wrapThrough>
            <wp:docPr id="22533" name="Picture 6" descr="FSE spin density lumbar disc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6" descr="FSE spin density lumbar disc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66A" w:rsidRPr="005B266A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 xml:space="preserve"> </w:t>
      </w:r>
    </w:p>
    <w:p w14:paraId="7E3BE759" w14:textId="236B34B2" w:rsidR="005B266A" w:rsidRPr="005B266A" w:rsidRDefault="005B266A" w:rsidP="00FA6C38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5B266A">
        <w:rPr>
          <w:rFonts w:asciiTheme="majorHAnsi" w:hAnsiTheme="majorHAnsi" w:cs="Arial"/>
          <w:color w:val="FF0000"/>
          <w:sz w:val="32"/>
          <w:szCs w:val="32"/>
          <w:lang w:val="en-US"/>
        </w:rPr>
        <w:t xml:space="preserve">Gold standard of imaging for spinal cord disorders. </w:t>
      </w:r>
    </w:p>
    <w:p w14:paraId="5B274F9F" w14:textId="77777777" w:rsidR="005B266A" w:rsidRPr="005B266A" w:rsidRDefault="005B266A" w:rsidP="00FA6C38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5B266A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No radiation </w:t>
      </w:r>
    </w:p>
    <w:p w14:paraId="0E265E35" w14:textId="62D14663" w:rsidR="005B266A" w:rsidRPr="005B266A" w:rsidRDefault="005B266A" w:rsidP="00FA6C38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="Arial"/>
          <w:color w:val="FF0000"/>
          <w:sz w:val="32"/>
          <w:szCs w:val="32"/>
          <w:lang w:val="en-US"/>
        </w:rPr>
      </w:pPr>
      <w:r w:rsidRPr="005B266A">
        <w:rPr>
          <w:rFonts w:asciiTheme="majorHAnsi" w:hAnsiTheme="majorHAnsi" w:cs="Arial"/>
          <w:color w:val="FF0000"/>
          <w:sz w:val="32"/>
          <w:szCs w:val="32"/>
          <w:lang w:val="en-US"/>
        </w:rPr>
        <w:t>Can identify abnormalities of bone, soft tissues and spinal cord</w:t>
      </w:r>
      <w:r>
        <w:rPr>
          <w:rFonts w:asciiTheme="majorHAnsi" w:hAnsiTheme="majorHAnsi" w:cs="Arial"/>
          <w:color w:val="FF0000"/>
          <w:sz w:val="32"/>
          <w:szCs w:val="32"/>
          <w:lang w:val="en-US"/>
        </w:rPr>
        <w:t>.</w:t>
      </w:r>
      <w:r w:rsidRPr="005B266A">
        <w:rPr>
          <w:rFonts w:asciiTheme="majorHAnsi" w:hAnsiTheme="majorHAnsi" w:cs="Arial"/>
          <w:color w:val="FF0000"/>
          <w:sz w:val="32"/>
          <w:szCs w:val="32"/>
          <w:lang w:val="en-US"/>
        </w:rPr>
        <w:t xml:space="preserve"> </w:t>
      </w:r>
    </w:p>
    <w:p w14:paraId="70F8C9C1" w14:textId="11049649" w:rsidR="005B266A" w:rsidRPr="005B266A" w:rsidRDefault="005B266A" w:rsidP="00FA6C38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5B266A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Limitation: </w:t>
      </w:r>
      <w:proofErr w:type="spellStart"/>
      <w:r w:rsidRPr="005B266A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>laustrophobic</w:t>
      </w:r>
      <w:proofErr w:type="spellEnd"/>
      <w:r w:rsidRPr="005B266A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 patients, uncooperative and children may need sedation or general anesthesia.</w:t>
      </w:r>
    </w:p>
    <w:p w14:paraId="7690D9DE" w14:textId="4081A8FC" w:rsidR="005B266A" w:rsidRDefault="005B266A" w:rsidP="00FA6C38">
      <w:pPr>
        <w:pStyle w:val="ListParagraph"/>
        <w:numPr>
          <w:ilvl w:val="0"/>
          <w:numId w:val="9"/>
        </w:numPr>
        <w:spacing w:after="0" w:line="240" w:lineRule="auto"/>
        <w:rPr>
          <w:rFonts w:asciiTheme="majorHAnsi" w:hAnsiTheme="majorHAnsi" w:cs="Arial"/>
          <w:color w:val="808080" w:themeColor="background1" w:themeShade="80"/>
          <w:sz w:val="32"/>
          <w:szCs w:val="32"/>
          <w:lang w:val="en-US"/>
        </w:rPr>
      </w:pPr>
      <w:r w:rsidRPr="005B266A">
        <w:rPr>
          <w:rFonts w:asciiTheme="majorHAnsi" w:hAnsiTheme="majorHAnsi" w:cs="Arial"/>
          <w:color w:val="FF0000"/>
          <w:sz w:val="32"/>
          <w:szCs w:val="32"/>
          <w:lang w:val="en-US"/>
        </w:rPr>
        <w:t>Contraindications include implanted devices</w:t>
      </w:r>
      <w:r w:rsidRPr="005B266A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 e.g. cardiac pacemakers and electromagnetic devices. </w:t>
      </w:r>
      <w:r w:rsidRPr="005B266A">
        <w:rPr>
          <w:rFonts w:asciiTheme="majorHAnsi" w:hAnsiTheme="majorHAnsi" w:cs="Arial"/>
          <w:color w:val="808080" w:themeColor="background1" w:themeShade="80"/>
          <w:sz w:val="32"/>
          <w:szCs w:val="32"/>
          <w:lang w:val="en-US"/>
        </w:rPr>
        <w:t>(Most of modern artificial joints and advanced cardiac pacemakers are MRI friendly).</w:t>
      </w:r>
    </w:p>
    <w:p w14:paraId="3912F59B" w14:textId="657A26AE" w:rsidR="00783A84" w:rsidRPr="00783A84" w:rsidRDefault="006D4E15" w:rsidP="00783A84">
      <w:pPr>
        <w:pStyle w:val="ListParagraph"/>
        <w:numPr>
          <w:ilvl w:val="0"/>
          <w:numId w:val="9"/>
        </w:numPr>
        <w:rPr>
          <w:rFonts w:asciiTheme="majorHAnsi" w:hAnsiTheme="majorHAnsi"/>
          <w:color w:val="00B050"/>
          <w:sz w:val="32"/>
          <w:szCs w:val="32"/>
        </w:rPr>
      </w:pPr>
      <w:r>
        <w:rPr>
          <w:rFonts w:asciiTheme="majorHAnsi" w:hAnsiTheme="majorHAnsi"/>
          <w:color w:val="00B050"/>
          <w:sz w:val="32"/>
          <w:szCs w:val="32"/>
          <w:lang w:val="en-US"/>
        </w:rPr>
        <w:t xml:space="preserve">MR </w:t>
      </w:r>
      <w:proofErr w:type="spellStart"/>
      <w:r>
        <w:rPr>
          <w:rFonts w:asciiTheme="majorHAnsi" w:hAnsiTheme="majorHAnsi"/>
          <w:color w:val="00B050"/>
          <w:sz w:val="32"/>
          <w:szCs w:val="32"/>
          <w:lang w:val="en-US"/>
        </w:rPr>
        <w:t>vs</w:t>
      </w:r>
      <w:proofErr w:type="spellEnd"/>
      <w:r>
        <w:rPr>
          <w:rFonts w:asciiTheme="majorHAnsi" w:hAnsiTheme="majorHAnsi"/>
          <w:color w:val="00B050"/>
          <w:sz w:val="32"/>
          <w:szCs w:val="32"/>
          <w:lang w:val="en-US"/>
        </w:rPr>
        <w:t xml:space="preserve"> CT: </w:t>
      </w:r>
      <w:r w:rsidR="00783A84" w:rsidRPr="00783A84">
        <w:rPr>
          <w:rFonts w:asciiTheme="majorHAnsi" w:hAnsiTheme="majorHAnsi"/>
          <w:color w:val="00B050"/>
          <w:sz w:val="32"/>
          <w:szCs w:val="32"/>
          <w:lang w:val="en-US"/>
        </w:rPr>
        <w:t xml:space="preserve">In MR we see the bone gray and black, where as in CT we can see the bone white </w:t>
      </w:r>
    </w:p>
    <w:p w14:paraId="7168F69F" w14:textId="2244D73F" w:rsidR="001A102B" w:rsidRPr="005B266A" w:rsidRDefault="001A102B" w:rsidP="001A102B">
      <w:pPr>
        <w:pStyle w:val="ListParagraph"/>
        <w:spacing w:after="0" w:line="240" w:lineRule="auto"/>
        <w:ind w:left="-630"/>
        <w:rPr>
          <w:rFonts w:asciiTheme="majorHAnsi" w:hAnsiTheme="majorHAnsi" w:cs="Arial"/>
          <w:color w:val="808080" w:themeColor="background1" w:themeShade="80"/>
          <w:sz w:val="32"/>
          <w:szCs w:val="32"/>
          <w:lang w:val="en-US"/>
        </w:rPr>
      </w:pPr>
    </w:p>
    <w:p w14:paraId="3435FEAA" w14:textId="05EEBFFB" w:rsidR="001A102B" w:rsidRPr="001A102B" w:rsidRDefault="001A102B" w:rsidP="001A102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13" w:line="340" w:lineRule="atLeast"/>
        <w:ind w:left="170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 w:rsidRPr="001A102B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IT has 2 common sequences:</w:t>
      </w:r>
    </w:p>
    <w:p w14:paraId="167797A7" w14:textId="2A9996FD" w:rsidR="001A102B" w:rsidRPr="001A102B" w:rsidRDefault="001A102B" w:rsidP="00FA6C38">
      <w:pPr>
        <w:pStyle w:val="ListParagraph"/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340" w:lineRule="atLeast"/>
        <w:rPr>
          <w:rFonts w:asciiTheme="majorHAnsi" w:hAnsiTheme="majorHAnsi" w:cs="Arial"/>
          <w:color w:val="808080" w:themeColor="background1" w:themeShade="80"/>
          <w:sz w:val="32"/>
          <w:szCs w:val="32"/>
          <w:lang w:val="en-US"/>
        </w:rPr>
      </w:pPr>
      <w:r w:rsidRPr="001A102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T1 weighted image. </w:t>
      </w:r>
      <w:r w:rsidRPr="001A102B">
        <w:rPr>
          <w:rFonts w:asciiTheme="majorHAnsi" w:hAnsiTheme="majorHAnsi" w:cs="Arial"/>
          <w:color w:val="808080" w:themeColor="background1" w:themeShade="80"/>
          <w:sz w:val="32"/>
          <w:szCs w:val="32"/>
          <w:lang w:val="en-US"/>
        </w:rPr>
        <w:t xml:space="preserve">(Fat = light color and CSF = dark color) </w:t>
      </w:r>
    </w:p>
    <w:p w14:paraId="0501979F" w14:textId="1075E98C" w:rsidR="001A102B" w:rsidRPr="001A102B" w:rsidRDefault="00017E24" w:rsidP="00FA6C38">
      <w:pPr>
        <w:pStyle w:val="ListParagraph"/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213" w:line="340" w:lineRule="atLeast"/>
        <w:rPr>
          <w:rFonts w:asciiTheme="majorHAnsi" w:hAnsiTheme="majorHAnsi" w:cs="Arial"/>
          <w:color w:val="000000" w:themeColor="text1"/>
          <w:sz w:val="32"/>
          <w:szCs w:val="32"/>
          <w:lang w:val="en-US"/>
        </w:rPr>
      </w:pPr>
      <w:r w:rsidRPr="00D536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4BF1AF6D" wp14:editId="168D55BC">
                <wp:simplePos x="0" y="0"/>
                <wp:positionH relativeFrom="column">
                  <wp:posOffset>-263525</wp:posOffset>
                </wp:positionH>
                <wp:positionV relativeFrom="paragraph">
                  <wp:posOffset>3283585</wp:posOffset>
                </wp:positionV>
                <wp:extent cx="2636520" cy="411480"/>
                <wp:effectExtent l="0" t="0" r="0" b="7620"/>
                <wp:wrapThrough wrapText="bothSides">
                  <wp:wrapPolygon edited="0">
                    <wp:start x="312" y="0"/>
                    <wp:lineTo x="312" y="21000"/>
                    <wp:lineTo x="21069" y="21000"/>
                    <wp:lineTo x="21069" y="0"/>
                    <wp:lineTo x="312" y="0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95588" w14:textId="72152F69" w:rsidR="00035E57" w:rsidRPr="00035E57" w:rsidRDefault="00035E57" w:rsidP="00035E57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5E57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T2 WI – sagittal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42" type="#_x0000_t202" style="position:absolute;left:0;text-align:left;margin-left:-20.75pt;margin-top:258.55pt;width:207.6pt;height:32.4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" filled="f" stroked="f">
                <v:textbox>
                  <w:txbxContent>
                    <w:p w14:paraId="12495588" w14:textId="72152F69" w:rsidR="00035E57" w:rsidRPr="00035E57" w:rsidRDefault="00035E57" w:rsidP="00035E57">
                      <w:pPr>
                        <w:jc w:val="center"/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035E57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T2 WI – sagittal section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D5364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14208" behindDoc="1" locked="0" layoutInCell="1" allowOverlap="1" wp14:anchorId="54292A67" wp14:editId="13FB8BD3">
                <wp:simplePos x="0" y="0"/>
                <wp:positionH relativeFrom="column">
                  <wp:posOffset>3115310</wp:posOffset>
                </wp:positionH>
                <wp:positionV relativeFrom="paragraph">
                  <wp:posOffset>2124710</wp:posOffset>
                </wp:positionV>
                <wp:extent cx="2468880" cy="535305"/>
                <wp:effectExtent l="0" t="0" r="0" b="0"/>
                <wp:wrapThrough wrapText="bothSides">
                  <wp:wrapPolygon edited="0">
                    <wp:start x="333" y="0"/>
                    <wp:lineTo x="333" y="20754"/>
                    <wp:lineTo x="21000" y="20754"/>
                    <wp:lineTo x="21000" y="0"/>
                    <wp:lineTo x="333" y="0"/>
                  </wp:wrapPolygon>
                </wp:wrapThrough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3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4F8D99" w14:textId="45FA7F59" w:rsidR="00035E57" w:rsidRPr="00035E57" w:rsidRDefault="00035E57" w:rsidP="00035E57">
                            <w:pPr>
                              <w:jc w:val="center"/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35E57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T2 WI – coronal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43" type="#_x0000_t202" style="position:absolute;left:0;text-align:left;margin-left:245.3pt;margin-top:167.3pt;width:194.4pt;height:42.15pt;z-index:-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" filled="f" stroked="f">
                <v:textbox>
                  <w:txbxContent>
                    <w:p w14:paraId="674F8D99" w14:textId="45FA7F59" w:rsidR="00035E57" w:rsidRPr="00035E57" w:rsidRDefault="00035E57" w:rsidP="00035E57">
                      <w:pPr>
                        <w:jc w:val="center"/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 w:rsidRPr="00035E57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T2 WI – coronal section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C2C78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BC355BB" wp14:editId="1B327614">
                <wp:simplePos x="0" y="0"/>
                <wp:positionH relativeFrom="column">
                  <wp:posOffset>2374900</wp:posOffset>
                </wp:positionH>
                <wp:positionV relativeFrom="paragraph">
                  <wp:posOffset>2979307</wp:posOffset>
                </wp:positionV>
                <wp:extent cx="69448" cy="57873"/>
                <wp:effectExtent l="38100" t="19050" r="64135" b="37465"/>
                <wp:wrapNone/>
                <wp:docPr id="63" name="5-Point St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8" cy="57873"/>
                        </a:xfrm>
                        <a:prstGeom prst="star5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F6D935" id="5-Point Star 63" o:spid="_x0000_s1026" style="position:absolute;margin-left:187pt;margin-top:234.6pt;width:5.45pt;height:4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48,57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" path="m,22105r26527,1l34724,r8197,22106l69448,22105,47987,35767r8198,22106l34724,44211,13263,57873,21461,35767,,22105xe" fillcolor="#4f81bd [3204]" strokecolor="red" strokeweight="2pt">
                <v:path arrowok="t" o:connecttype="custom" o:connectlocs="0,22105;26527,22106;34724,0;42921,22106;69448,22105;47987,35767;56185,57873;34724,44211;13263,57873;21461,35767;0,22105" o:connectangles="0,0,0,0,0,0,0,0,0,0,0"/>
              </v:shape>
            </w:pict>
          </mc:Fallback>
        </mc:AlternateContent>
      </w:r>
      <w:r w:rsidR="00EC2C78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1D876F5" wp14:editId="0455C84D">
                <wp:simplePos x="0" y="0"/>
                <wp:positionH relativeFrom="column">
                  <wp:posOffset>2400735</wp:posOffset>
                </wp:positionH>
                <wp:positionV relativeFrom="paragraph">
                  <wp:posOffset>2516609</wp:posOffset>
                </wp:positionV>
                <wp:extent cx="69448" cy="57873"/>
                <wp:effectExtent l="38100" t="19050" r="64135" b="37465"/>
                <wp:wrapNone/>
                <wp:docPr id="62" name="5-Point Sta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8" cy="57873"/>
                        </a:xfrm>
                        <a:prstGeom prst="star5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350551" id="5-Point Star 62" o:spid="_x0000_s1026" style="position:absolute;margin-left:189.05pt;margin-top:198.15pt;width:5.45pt;height:4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48,57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" path="m,22105r26527,1l34724,r8197,22106l69448,22105,47987,35767r8198,22106l34724,44211,13263,57873,21461,35767,,22105xe" fillcolor="#4f81bd [3204]" strokecolor="red" strokeweight="2pt">
                <v:path arrowok="t" o:connecttype="custom" o:connectlocs="0,22105;26527,22106;34724,0;42921,22106;69448,22105;47987,35767;56185,57873;34724,44211;13263,57873;21461,35767;0,22105" o:connectangles="0,0,0,0,0,0,0,0,0,0,0"/>
              </v:shape>
            </w:pict>
          </mc:Fallback>
        </mc:AlternateContent>
      </w:r>
      <w:r w:rsidR="00EC2C78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AE81C94" wp14:editId="0FB70963">
                <wp:simplePos x="0" y="0"/>
                <wp:positionH relativeFrom="column">
                  <wp:posOffset>2271484</wp:posOffset>
                </wp:positionH>
                <wp:positionV relativeFrom="paragraph">
                  <wp:posOffset>1530832</wp:posOffset>
                </wp:positionV>
                <wp:extent cx="69448" cy="57873"/>
                <wp:effectExtent l="38100" t="19050" r="64135" b="37465"/>
                <wp:wrapNone/>
                <wp:docPr id="61" name="5-Point Sta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8" cy="57873"/>
                        </a:xfrm>
                        <a:prstGeom prst="star5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CE9A48" id="5-Point Star 61" o:spid="_x0000_s1026" style="position:absolute;margin-left:178.85pt;margin-top:120.55pt;width:5.45pt;height: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48,57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" path="m,22105r26527,1l34724,r8197,22106l69448,22105,47987,35767r8198,22106l34724,44211,13263,57873,21461,35767,,22105xe" fillcolor="#4f81bd [3204]" strokecolor="red" strokeweight="2pt">
                <v:path arrowok="t" o:connecttype="custom" o:connectlocs="0,22105;26527,22106;34724,0;42921,22106;69448,22105;47987,35767;56185,57873;34724,44211;13263,57873;21461,35767;0,22105" o:connectangles="0,0,0,0,0,0,0,0,0,0,0"/>
              </v:shape>
            </w:pict>
          </mc:Fallback>
        </mc:AlternateContent>
      </w:r>
      <w:r w:rsidR="00035E57" w:rsidRPr="00D53640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06E51E30" wp14:editId="50B52B6E">
                <wp:simplePos x="0" y="0"/>
                <wp:positionH relativeFrom="column">
                  <wp:posOffset>-1005840</wp:posOffset>
                </wp:positionH>
                <wp:positionV relativeFrom="paragraph">
                  <wp:posOffset>482600</wp:posOffset>
                </wp:positionV>
                <wp:extent cx="7256780" cy="3246120"/>
                <wp:effectExtent l="0" t="0" r="20320" b="11430"/>
                <wp:wrapThrough wrapText="bothSides">
                  <wp:wrapPolygon edited="0">
                    <wp:start x="0" y="0"/>
                    <wp:lineTo x="0" y="3930"/>
                    <wp:lineTo x="21490" y="4056"/>
                    <wp:lineTo x="0" y="6085"/>
                    <wp:lineTo x="0" y="10141"/>
                    <wp:lineTo x="21490" y="10141"/>
                    <wp:lineTo x="0" y="12169"/>
                    <wp:lineTo x="0" y="18127"/>
                    <wp:lineTo x="21490" y="18254"/>
                    <wp:lineTo x="0" y="20282"/>
                    <wp:lineTo x="0" y="21549"/>
                    <wp:lineTo x="21604" y="21549"/>
                    <wp:lineTo x="21604" y="18254"/>
                    <wp:lineTo x="113" y="16225"/>
                    <wp:lineTo x="21604" y="16099"/>
                    <wp:lineTo x="21604" y="10141"/>
                    <wp:lineTo x="113" y="8113"/>
                    <wp:lineTo x="21604" y="8113"/>
                    <wp:lineTo x="21604" y="4056"/>
                    <wp:lineTo x="113" y="2028"/>
                    <wp:lineTo x="21604" y="1901"/>
                    <wp:lineTo x="21604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3246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857AB06" id="Rectangle 2" o:spid="_x0000_s1026" style="position:absolute;margin-left:-79.2pt;margin-top:38pt;width:571.4pt;height:255.6pt;z-index:-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1A102B" w:rsidRPr="000D65C2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58240" behindDoc="1" locked="0" layoutInCell="1" allowOverlap="1" wp14:anchorId="44D7FD9C" wp14:editId="73EFE29D">
            <wp:simplePos x="0" y="0"/>
            <wp:positionH relativeFrom="column">
              <wp:posOffset>-314960</wp:posOffset>
            </wp:positionH>
            <wp:positionV relativeFrom="paragraph">
              <wp:posOffset>704215</wp:posOffset>
            </wp:positionV>
            <wp:extent cx="2828290" cy="2531745"/>
            <wp:effectExtent l="0" t="0" r="0" b="1905"/>
            <wp:wrapThrough wrapText="bothSides">
              <wp:wrapPolygon edited="0">
                <wp:start x="0" y="0"/>
                <wp:lineTo x="0" y="21454"/>
                <wp:lineTo x="21387" y="21454"/>
                <wp:lineTo x="21387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02B" w:rsidRPr="00652350">
        <w:rPr>
          <w:rFonts w:ascii="Gill Sans MT" w:hAnsi="Gill Sans MT" w:cs="Times"/>
          <w:noProof/>
          <w:color w:val="000000"/>
          <w:sz w:val="32"/>
          <w:szCs w:val="32"/>
          <w:lang w:val="en-US"/>
        </w:rPr>
        <w:drawing>
          <wp:anchor distT="0" distB="0" distL="114300" distR="114300" simplePos="0" relativeHeight="251659264" behindDoc="1" locked="0" layoutInCell="1" allowOverlap="1" wp14:anchorId="292259D9" wp14:editId="3C514273">
            <wp:simplePos x="0" y="0"/>
            <wp:positionH relativeFrom="column">
              <wp:posOffset>3341370</wp:posOffset>
            </wp:positionH>
            <wp:positionV relativeFrom="paragraph">
              <wp:posOffset>810260</wp:posOffset>
            </wp:positionV>
            <wp:extent cx="2133600" cy="1285875"/>
            <wp:effectExtent l="0" t="0" r="0" b="9525"/>
            <wp:wrapThrough wrapText="bothSides">
              <wp:wrapPolygon edited="0">
                <wp:start x="0" y="0"/>
                <wp:lineTo x="0" y="21440"/>
                <wp:lineTo x="21407" y="21440"/>
                <wp:lineTo x="2140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02B" w:rsidRPr="001A102B">
        <w:rPr>
          <w:rFonts w:asciiTheme="majorHAnsi" w:hAnsiTheme="majorHAnsi" w:cs="Arial"/>
          <w:color w:val="000000" w:themeColor="text1"/>
          <w:sz w:val="32"/>
          <w:szCs w:val="32"/>
          <w:lang w:val="en-US"/>
        </w:rPr>
        <w:t xml:space="preserve">T2 weighted image. </w:t>
      </w:r>
      <w:r w:rsidR="001A102B" w:rsidRPr="001A102B">
        <w:rPr>
          <w:rFonts w:asciiTheme="majorHAnsi" w:hAnsiTheme="majorHAnsi" w:cs="Arial"/>
          <w:color w:val="808080" w:themeColor="background1" w:themeShade="80"/>
          <w:sz w:val="32"/>
          <w:szCs w:val="32"/>
          <w:lang w:val="en-US"/>
        </w:rPr>
        <w:t xml:space="preserve">(Fat = dark color and CSF = light color) </w:t>
      </w:r>
    </w:p>
    <w:p w14:paraId="551DC4EB" w14:textId="743E2DF4" w:rsidR="001A102B" w:rsidRPr="00F162EF" w:rsidRDefault="001A102B" w:rsidP="00F162EF">
      <w:pPr>
        <w:widowControl w:val="0"/>
        <w:autoSpaceDE w:val="0"/>
        <w:autoSpaceDN w:val="0"/>
        <w:adjustRightInd w:val="0"/>
        <w:spacing w:after="0" w:line="280" w:lineRule="atLeast"/>
        <w:rPr>
          <w:rFonts w:ascii="Gill Sans MT" w:eastAsia="Yu Gothic UI Semibold" w:hAnsi="Gill Sans MT"/>
          <w:color w:val="7030A0"/>
          <w:sz w:val="36"/>
          <w:szCs w:val="36"/>
          <w:lang w:val="en-US"/>
        </w:rPr>
      </w:pPr>
      <w:r w:rsidRPr="00F162EF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lastRenderedPageBreak/>
        <w:tab/>
      </w:r>
    </w:p>
    <w:tbl>
      <w:tblPr>
        <w:tblStyle w:val="LightGrid-Accent4"/>
        <w:tblpPr w:leftFromText="180" w:rightFromText="180" w:vertAnchor="page" w:horzAnchor="margin" w:tblpXSpec="center" w:tblpY="1167"/>
        <w:tblW w:w="10458" w:type="dxa"/>
        <w:tblLook w:val="04A0" w:firstRow="1" w:lastRow="0" w:firstColumn="1" w:lastColumn="0" w:noHBand="0" w:noVBand="1"/>
      </w:tblPr>
      <w:tblGrid>
        <w:gridCol w:w="1346"/>
        <w:gridCol w:w="2658"/>
        <w:gridCol w:w="2513"/>
        <w:gridCol w:w="3941"/>
      </w:tblGrid>
      <w:tr w:rsidR="001A102B" w14:paraId="2612190F" w14:textId="77777777" w:rsidTr="009476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dxa"/>
          </w:tcPr>
          <w:p w14:paraId="721854B8" w14:textId="77777777" w:rsidR="00947630" w:rsidRPr="001A102B" w:rsidRDefault="00947630" w:rsidP="00947630">
            <w:pPr>
              <w:tabs>
                <w:tab w:val="left" w:pos="6867"/>
              </w:tabs>
              <w:rPr>
                <w:rFonts w:eastAsiaTheme="minorHAnsi" w:cs="Arial"/>
                <w:b w:val="0"/>
                <w:bCs w:val="0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2658" w:type="dxa"/>
          </w:tcPr>
          <w:p w14:paraId="2A76FF85" w14:textId="77777777" w:rsidR="001A102B" w:rsidRPr="001A102B" w:rsidRDefault="001A102B" w:rsidP="00947630">
            <w:pPr>
              <w:tabs>
                <w:tab w:val="left" w:pos="686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  <w:t>Indications</w:t>
            </w:r>
          </w:p>
        </w:tc>
        <w:tc>
          <w:tcPr>
            <w:tcW w:w="2513" w:type="dxa"/>
          </w:tcPr>
          <w:p w14:paraId="323561B7" w14:textId="77777777" w:rsidR="001A102B" w:rsidRPr="001A102B" w:rsidRDefault="001A102B" w:rsidP="00947630">
            <w:pPr>
              <w:tabs>
                <w:tab w:val="left" w:pos="686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  <w:t>Advantages</w:t>
            </w:r>
          </w:p>
        </w:tc>
        <w:tc>
          <w:tcPr>
            <w:tcW w:w="3941" w:type="dxa"/>
          </w:tcPr>
          <w:p w14:paraId="44F27F80" w14:textId="77777777" w:rsidR="001A102B" w:rsidRPr="001A102B" w:rsidRDefault="001A102B" w:rsidP="00947630">
            <w:pPr>
              <w:tabs>
                <w:tab w:val="left" w:pos="686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  <w:t>Disadvantages</w:t>
            </w:r>
          </w:p>
        </w:tc>
      </w:tr>
      <w:tr w:rsidR="001A102B" w14:paraId="1B453B81" w14:textId="77777777" w:rsidTr="009476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dxa"/>
          </w:tcPr>
          <w:p w14:paraId="1F5819D6" w14:textId="77777777" w:rsidR="001A102B" w:rsidRPr="001A102B" w:rsidRDefault="001A102B" w:rsidP="00947630">
            <w:pPr>
              <w:tabs>
                <w:tab w:val="left" w:pos="6867"/>
              </w:tabs>
              <w:jc w:val="center"/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  <w:t>X-RAY</w:t>
            </w:r>
          </w:p>
        </w:tc>
        <w:tc>
          <w:tcPr>
            <w:tcW w:w="2658" w:type="dxa"/>
          </w:tcPr>
          <w:p w14:paraId="11E3E1DD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Trauma</w:t>
            </w: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br/>
              <w:t>Intra-operative localization</w:t>
            </w:r>
          </w:p>
        </w:tc>
        <w:tc>
          <w:tcPr>
            <w:tcW w:w="2513" w:type="dxa"/>
          </w:tcPr>
          <w:p w14:paraId="6E5C9AD2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Inexpensive</w:t>
            </w:r>
          </w:p>
          <w:p w14:paraId="71AC6BB0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Widely available</w:t>
            </w:r>
          </w:p>
          <w:p w14:paraId="7EAC3373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Quick</w:t>
            </w:r>
          </w:p>
          <w:p w14:paraId="2F3EAE00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Portable</w:t>
            </w:r>
          </w:p>
        </w:tc>
        <w:tc>
          <w:tcPr>
            <w:tcW w:w="3941" w:type="dxa"/>
          </w:tcPr>
          <w:p w14:paraId="12A60D25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Radiation exposure</w:t>
            </w:r>
          </w:p>
          <w:p w14:paraId="07530170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Difficulty in interpretation</w:t>
            </w:r>
          </w:p>
          <w:p w14:paraId="166AD39F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High rate of false-positive findings</w:t>
            </w:r>
          </w:p>
        </w:tc>
      </w:tr>
      <w:tr w:rsidR="001A102B" w14:paraId="67408A4F" w14:textId="77777777" w:rsidTr="0094763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dxa"/>
          </w:tcPr>
          <w:p w14:paraId="4A0874F1" w14:textId="77777777" w:rsidR="001A102B" w:rsidRPr="001A102B" w:rsidRDefault="001A102B" w:rsidP="00947630">
            <w:pPr>
              <w:tabs>
                <w:tab w:val="left" w:pos="6867"/>
              </w:tabs>
              <w:jc w:val="center"/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  <w:t>CT</w:t>
            </w:r>
          </w:p>
        </w:tc>
        <w:tc>
          <w:tcPr>
            <w:tcW w:w="2658" w:type="dxa"/>
          </w:tcPr>
          <w:p w14:paraId="417B1A6A" w14:textId="77777777" w:rsidR="001A102B" w:rsidRPr="001A102B" w:rsidRDefault="001A102B" w:rsidP="00947630">
            <w:pPr>
              <w:tabs>
                <w:tab w:val="left" w:pos="6867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Trauma</w:t>
            </w:r>
          </w:p>
        </w:tc>
        <w:tc>
          <w:tcPr>
            <w:tcW w:w="2513" w:type="dxa"/>
          </w:tcPr>
          <w:p w14:paraId="2AB13EAF" w14:textId="77777777" w:rsidR="001A102B" w:rsidRPr="001A102B" w:rsidRDefault="001A102B" w:rsidP="00947630">
            <w:pPr>
              <w:tabs>
                <w:tab w:val="left" w:pos="6867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Visualization of bony structures</w:t>
            </w:r>
          </w:p>
          <w:p w14:paraId="6CBE81CF" w14:textId="77777777" w:rsidR="001A102B" w:rsidRPr="001A102B" w:rsidRDefault="001A102B" w:rsidP="00947630">
            <w:pPr>
              <w:tabs>
                <w:tab w:val="left" w:pos="6867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Widely available</w:t>
            </w:r>
          </w:p>
          <w:p w14:paraId="6386D1EA" w14:textId="77777777" w:rsidR="001A102B" w:rsidRPr="001A102B" w:rsidRDefault="001A102B" w:rsidP="00947630">
            <w:pPr>
              <w:tabs>
                <w:tab w:val="left" w:pos="6867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Quick</w:t>
            </w:r>
          </w:p>
          <w:p w14:paraId="462FF79E" w14:textId="77777777" w:rsidR="001A102B" w:rsidRPr="001A102B" w:rsidRDefault="001A102B" w:rsidP="00947630">
            <w:pPr>
              <w:tabs>
                <w:tab w:val="left" w:pos="6867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</w:p>
        </w:tc>
        <w:tc>
          <w:tcPr>
            <w:tcW w:w="3941" w:type="dxa"/>
          </w:tcPr>
          <w:p w14:paraId="393B3AAC" w14:textId="77777777" w:rsidR="001A102B" w:rsidRPr="001A102B" w:rsidRDefault="001A102B" w:rsidP="00947630">
            <w:pPr>
              <w:tabs>
                <w:tab w:val="left" w:pos="6867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Less useful at showing soft tissue structures</w:t>
            </w:r>
          </w:p>
          <w:p w14:paraId="30469CE5" w14:textId="77777777" w:rsidR="001A102B" w:rsidRPr="001A102B" w:rsidRDefault="001A102B" w:rsidP="00947630">
            <w:pPr>
              <w:tabs>
                <w:tab w:val="left" w:pos="6867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Radiation exposure</w:t>
            </w:r>
          </w:p>
          <w:p w14:paraId="1FFDD0D0" w14:textId="77777777" w:rsidR="001A102B" w:rsidRPr="001A102B" w:rsidRDefault="001A102B" w:rsidP="00947630">
            <w:pPr>
              <w:tabs>
                <w:tab w:val="left" w:pos="6867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-Expensive</w:t>
            </w:r>
          </w:p>
        </w:tc>
      </w:tr>
      <w:tr w:rsidR="001A102B" w14:paraId="2FD1C820" w14:textId="77777777" w:rsidTr="009476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" w:type="dxa"/>
          </w:tcPr>
          <w:p w14:paraId="3206F53B" w14:textId="77777777" w:rsidR="001A102B" w:rsidRPr="001A102B" w:rsidRDefault="001A102B" w:rsidP="00947630">
            <w:pPr>
              <w:tabs>
                <w:tab w:val="left" w:pos="6867"/>
              </w:tabs>
              <w:jc w:val="center"/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eastAsiaTheme="minorHAnsi" w:cs="Arial"/>
                <w:color w:val="000000" w:themeColor="text1"/>
                <w:sz w:val="32"/>
                <w:szCs w:val="32"/>
                <w:lang w:val="en-US"/>
              </w:rPr>
              <w:t>MRI</w:t>
            </w:r>
          </w:p>
        </w:tc>
        <w:tc>
          <w:tcPr>
            <w:tcW w:w="2658" w:type="dxa"/>
          </w:tcPr>
          <w:p w14:paraId="4FFAADED" w14:textId="61C184A3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Patients with "red flags"</w:t>
            </w:r>
            <w:r w:rsidR="003603D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 xml:space="preserve"> </w:t>
            </w:r>
            <w:r w:rsidR="003603DB" w:rsidRPr="003603DB">
              <w:rPr>
                <w:rFonts w:asciiTheme="majorHAnsi" w:hAnsiTheme="majorHAnsi" w:cs="Arial"/>
                <w:color w:val="808080" w:themeColor="background1" w:themeShade="80"/>
                <w:sz w:val="32"/>
                <w:szCs w:val="32"/>
                <w:lang w:val="en-US"/>
              </w:rPr>
              <w:t>(urgent conditions)</w:t>
            </w: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br/>
              <w:t>Radiculopathy</w:t>
            </w: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br/>
              <w:t>Tumor</w:t>
            </w: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br/>
              <w:t>Myelopathy</w:t>
            </w:r>
          </w:p>
        </w:tc>
        <w:tc>
          <w:tcPr>
            <w:tcW w:w="2513" w:type="dxa"/>
          </w:tcPr>
          <w:p w14:paraId="5EEF409A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Visualization of soft tissue structures (e.g. relationship of disc to nerve)</w:t>
            </w:r>
          </w:p>
          <w:p w14:paraId="1B8E362E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No radiation exposure</w:t>
            </w:r>
          </w:p>
        </w:tc>
        <w:tc>
          <w:tcPr>
            <w:tcW w:w="3941" w:type="dxa"/>
          </w:tcPr>
          <w:p w14:paraId="39C13B35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Contraindications: presence of ferromagnetic implants, cardiac pacemakers, intracranial clips, Claustrophobia</w:t>
            </w:r>
          </w:p>
          <w:p w14:paraId="45093872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Availability</w:t>
            </w:r>
          </w:p>
          <w:p w14:paraId="0DC73F3D" w14:textId="77777777" w:rsidR="001A102B" w:rsidRPr="001A102B" w:rsidRDefault="001A102B" w:rsidP="00947630">
            <w:pPr>
              <w:tabs>
                <w:tab w:val="left" w:pos="6867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</w:pPr>
            <w:r w:rsidRPr="001A102B">
              <w:rPr>
                <w:rFonts w:asciiTheme="majorHAnsi" w:hAnsiTheme="majorHAnsi" w:cs="Arial"/>
                <w:color w:val="000000" w:themeColor="text1"/>
                <w:sz w:val="32"/>
                <w:szCs w:val="32"/>
                <w:lang w:val="en-US"/>
              </w:rPr>
              <w:t>-Expensive</w:t>
            </w:r>
          </w:p>
        </w:tc>
      </w:tr>
    </w:tbl>
    <w:p w14:paraId="2F638175" w14:textId="77777777" w:rsidR="00017E24" w:rsidRDefault="00017E24" w:rsidP="00396BBF">
      <w:pPr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</w:pPr>
    </w:p>
    <w:p w14:paraId="141F913C" w14:textId="1DE60310" w:rsidR="000D65C2" w:rsidRPr="00017E24" w:rsidRDefault="000727FE" w:rsidP="00017E24">
      <w:pPr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</w:pPr>
      <w:r w:rsidRPr="00396BBF">
        <w:rPr>
          <w:rFonts w:asciiTheme="majorHAnsi" w:hAnsiTheme="majorHAnsi" w:cstheme="minorHAnsi"/>
          <w:b/>
          <w:bCs/>
          <w:noProof/>
          <w:color w:val="8064A2" w:themeColor="accent4"/>
          <w:sz w:val="40"/>
          <w:szCs w:val="40"/>
          <w:lang w:val="en-US"/>
        </w:rPr>
        <w:drawing>
          <wp:anchor distT="0" distB="0" distL="114300" distR="114300" simplePos="0" relativeHeight="251660288" behindDoc="1" locked="0" layoutInCell="1" allowOverlap="1" wp14:anchorId="345C36F1" wp14:editId="72BD19FB">
            <wp:simplePos x="0" y="0"/>
            <wp:positionH relativeFrom="column">
              <wp:posOffset>-337820</wp:posOffset>
            </wp:positionH>
            <wp:positionV relativeFrom="paragraph">
              <wp:posOffset>462915</wp:posOffset>
            </wp:positionV>
            <wp:extent cx="6052185" cy="1447800"/>
            <wp:effectExtent l="0" t="0" r="5715" b="0"/>
            <wp:wrapThrough wrapText="bothSides">
              <wp:wrapPolygon edited="0">
                <wp:start x="0" y="0"/>
                <wp:lineTo x="0" y="21316"/>
                <wp:lineTo x="21552" y="21316"/>
                <wp:lineTo x="2155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37023" r="13529" b="30433"/>
                    <a:stretch/>
                  </pic:blipFill>
                  <pic:spPr bwMode="auto">
                    <a:xfrm>
                      <a:off x="0" y="0"/>
                      <a:ext cx="605218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A5">
        <w:rPr>
          <w:rFonts w:ascii="Bodoni MT" w:eastAsia="Yu Gothic UI Semibold" w:hAnsi="Bodoni MT"/>
          <w:noProof/>
          <w:color w:val="00BC8B"/>
          <w:lang w:val="en-US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698B2866" wp14:editId="249FA8C2">
                <wp:simplePos x="0" y="0"/>
                <wp:positionH relativeFrom="column">
                  <wp:posOffset>-837565</wp:posOffset>
                </wp:positionH>
                <wp:positionV relativeFrom="paragraph">
                  <wp:posOffset>2313940</wp:posOffset>
                </wp:positionV>
                <wp:extent cx="6943725" cy="1099185"/>
                <wp:effectExtent l="0" t="0" r="0" b="0"/>
                <wp:wrapThrough wrapText="bothSides">
                  <wp:wrapPolygon edited="0">
                    <wp:start x="178" y="374"/>
                    <wp:lineTo x="178" y="20964"/>
                    <wp:lineTo x="21393" y="20964"/>
                    <wp:lineTo x="21393" y="374"/>
                    <wp:lineTo x="178" y="374"/>
                  </wp:wrapPolygon>
                </wp:wrapThrough>
                <wp:docPr id="43015" name="Rectangle 43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526D1" w14:textId="2781C024" w:rsidR="00345AA5" w:rsidRDefault="00345AA5" w:rsidP="00345AA5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What are the differences between X-ray, CT scan and MRI?</w:t>
                            </w:r>
                          </w:p>
                          <w:p w14:paraId="37B4FEC5" w14:textId="286A65C5" w:rsidR="00345AA5" w:rsidRPr="00B84EE4" w:rsidRDefault="00345AA5" w:rsidP="00345AA5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07B2ADEB" wp14:editId="5DD2A77D">
                                  <wp:extent cx="849092" cy="636607"/>
                                  <wp:effectExtent l="0" t="0" r="0" b="0"/>
                                  <wp:docPr id="43036" name="Picture 43036" descr="C:\Users\abdulrahman\Desktop\Youtube-logo-2017.png">
                                    <a:hlinkClick xmlns:a="http://schemas.openxmlformats.org/drawingml/2006/main" r:id="rId2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bdulrahman\Desktop\Youtube-logo-20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490" cy="63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727FE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noProof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14CEF00A" wp14:editId="61DB6F52">
                                  <wp:extent cx="849092" cy="636607"/>
                                  <wp:effectExtent l="0" t="0" r="0" b="0"/>
                                  <wp:docPr id="43037" name="Picture 43037" descr="C:\Users\abdulrahman\Desktop\Youtube-logo-2017.png">
                                    <a:hlinkClick xmlns:a="http://schemas.openxmlformats.org/drawingml/2006/main" r:id="rId3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bdulrahman\Desktop\Youtube-logo-201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8490" cy="63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FF00CF" w14:textId="7461B9B1" w:rsidR="00345AA5" w:rsidRPr="00036108" w:rsidRDefault="00345AA5" w:rsidP="00345AA5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6CED9B8" w14:textId="77777777" w:rsidR="00345AA5" w:rsidRDefault="00345AA5" w:rsidP="00345A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15" o:spid="_x0000_s1044" style="position:absolute;margin-left:-65.95pt;margin-top:182.2pt;width:546.75pt;height:86.5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" filled="f" stroked="f" strokeweight="2pt">
                <v:textbox>
                  <w:txbxContent>
                    <w:p w14:paraId="399526D1" w14:textId="2781C024" w:rsidR="00345AA5" w:rsidRDefault="00345AA5" w:rsidP="00345AA5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What are the differences between X-ray, CT scan and MRI?</w:t>
                      </w:r>
                    </w:p>
                    <w:p w14:paraId="37B4FEC5" w14:textId="286A65C5" w:rsidR="00345AA5" w:rsidRPr="00B84EE4" w:rsidRDefault="00345AA5" w:rsidP="00345AA5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noProof/>
                          <w:color w:val="0070C0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07B2ADEB" wp14:editId="5DD2A77D">
                            <wp:extent cx="849092" cy="636607"/>
                            <wp:effectExtent l="0" t="0" r="0" b="0"/>
                            <wp:docPr id="43036" name="Picture 43036" descr="C:\Users\abdulrahman\Desktop\Youtube-logo-2017.png">
                              <a:hlinkClick xmlns:a="http://schemas.openxmlformats.org/drawingml/2006/main" r:id="rId2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bdulrahman\Desktop\Youtube-logo-20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490" cy="63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727FE">
                        <w:rPr>
                          <w:rFonts w:asciiTheme="majorHAnsi" w:eastAsia="Yu Gothic UI Semibold" w:hAnsiTheme="majorHAnsi"/>
                          <w:b/>
                          <w:bCs/>
                          <w:noProof/>
                          <w:color w:val="0070C0"/>
                          <w:sz w:val="32"/>
                          <w:szCs w:val="32"/>
                          <w:lang w:val="en-US"/>
                        </w:rPr>
                        <w:drawing>
                          <wp:inline distT="0" distB="0" distL="0" distR="0" wp14:anchorId="14CEF00A" wp14:editId="61DB6F52">
                            <wp:extent cx="849092" cy="636607"/>
                            <wp:effectExtent l="0" t="0" r="0" b="0"/>
                            <wp:docPr id="43037" name="Picture 43037" descr="C:\Users\abdulrahman\Desktop\Youtube-logo-2017.png">
                              <a:hlinkClick xmlns:a="http://schemas.openxmlformats.org/drawingml/2006/main" r:id="rId3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bdulrahman\Desktop\Youtube-logo-201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8490" cy="63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FF00CF" w14:textId="7461B9B1" w:rsidR="00345AA5" w:rsidRPr="00036108" w:rsidRDefault="00345AA5" w:rsidP="00345AA5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</w:p>
                    <w:p w14:paraId="36CED9B8" w14:textId="77777777" w:rsidR="00345AA5" w:rsidRDefault="00345AA5" w:rsidP="00345AA5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017E24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Abnormalities of Spinal Cord</w:t>
      </w:r>
      <w:bookmarkStart w:id="0" w:name="_GoBack"/>
      <w:bookmarkEnd w:id="0"/>
      <w:r w:rsidR="00947630" w:rsidRPr="00947630">
        <w:rPr>
          <w:noProof/>
          <w:lang w:val="en-US"/>
        </w:rPr>
        <w:t xml:space="preserve"> </w:t>
      </w:r>
    </w:p>
    <w:p w14:paraId="471ED7C7" w14:textId="77777777" w:rsidR="00017E24" w:rsidRDefault="00017E24" w:rsidP="00396BBF">
      <w:pPr>
        <w:rPr>
          <w:noProof/>
          <w:lang w:val="en-US"/>
        </w:rPr>
      </w:pPr>
    </w:p>
    <w:p w14:paraId="0548B5E7" w14:textId="77777777" w:rsidR="00017E24" w:rsidRDefault="00017E24" w:rsidP="00396BBF">
      <w:pPr>
        <w:rPr>
          <w:rFonts w:ascii="Gill Sans MT" w:eastAsia="Yu Gothic UI Semibold" w:hAnsi="Gill Sans MT"/>
          <w:color w:val="0070C0"/>
          <w:sz w:val="36"/>
          <w:szCs w:val="36"/>
          <w:lang w:val="en-US"/>
        </w:rPr>
      </w:pPr>
    </w:p>
    <w:p w14:paraId="40D86A59" w14:textId="56D20B91" w:rsidR="0064497F" w:rsidRDefault="00017E24" w:rsidP="00947630">
      <w:pPr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 w:rsidRPr="005460A7">
        <w:rPr>
          <w:noProof/>
          <w:color w:val="0070C0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BD8DD65" wp14:editId="5312AE1D">
            <wp:simplePos x="0" y="0"/>
            <wp:positionH relativeFrom="column">
              <wp:posOffset>-497840</wp:posOffset>
            </wp:positionH>
            <wp:positionV relativeFrom="paragraph">
              <wp:posOffset>57150</wp:posOffset>
            </wp:positionV>
            <wp:extent cx="2700020" cy="440690"/>
            <wp:effectExtent l="0" t="0" r="5080" b="0"/>
            <wp:wrapThrough wrapText="bothSides">
              <wp:wrapPolygon edited="0">
                <wp:start x="0" y="0"/>
                <wp:lineTo x="0" y="20542"/>
                <wp:lineTo x="21488" y="20542"/>
                <wp:lineTo x="21488" y="0"/>
                <wp:lineTo x="0" y="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37023" r="54761" b="47910"/>
                    <a:stretch/>
                  </pic:blipFill>
                  <pic:spPr bwMode="auto">
                    <a:xfrm>
                      <a:off x="0" y="0"/>
                      <a:ext cx="2700020" cy="44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4A9DB" w14:textId="2E24DA28" w:rsidR="0064497F" w:rsidRDefault="0064497F" w:rsidP="000B342A">
      <w:pPr>
        <w:jc w:val="center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</w:p>
    <w:p w14:paraId="5ADE96D3" w14:textId="587E8FFF" w:rsidR="0064497F" w:rsidRPr="0064497F" w:rsidRDefault="0064497F" w:rsidP="00FA6C38">
      <w:pPr>
        <w:pStyle w:val="ListParagraph"/>
        <w:numPr>
          <w:ilvl w:val="0"/>
          <w:numId w:val="11"/>
        </w:numPr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64497F">
        <w:rPr>
          <w:rFonts w:asciiTheme="majorHAnsi" w:eastAsia="Times New Roman" w:hAnsiTheme="majorHAnsi" w:cs="Times New Roman"/>
          <w:sz w:val="32"/>
          <w:szCs w:val="32"/>
          <w:lang w:val="en-US"/>
        </w:rPr>
        <w:t>Plain films</w:t>
      </w:r>
      <w:r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 (X-ray)</w:t>
      </w:r>
      <w:r w:rsidRPr="0064497F"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 are usually the first imaging method used in minor trauma.</w:t>
      </w:r>
    </w:p>
    <w:p w14:paraId="284D063A" w14:textId="56CE4782" w:rsidR="0064497F" w:rsidRPr="0064497F" w:rsidRDefault="0064497F" w:rsidP="00FA6C38">
      <w:pPr>
        <w:pStyle w:val="ListParagraph"/>
        <w:numPr>
          <w:ilvl w:val="0"/>
          <w:numId w:val="11"/>
        </w:numPr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64497F">
        <w:rPr>
          <w:rFonts w:asciiTheme="majorHAnsi" w:eastAsia="Times New Roman" w:hAnsiTheme="majorHAnsi" w:cs="Times New Roman"/>
          <w:color w:val="FF0000"/>
          <w:sz w:val="32"/>
          <w:szCs w:val="32"/>
          <w:lang w:val="en-US"/>
        </w:rPr>
        <w:t>If fractures, or other bony defects, are suspected, CT</w:t>
      </w:r>
      <w:r w:rsidRPr="0064497F"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 images can provide very detailed information.</w:t>
      </w:r>
    </w:p>
    <w:p w14:paraId="42AA37CD" w14:textId="77777777" w:rsidR="00F54256" w:rsidRDefault="0064497F" w:rsidP="00FA6C38">
      <w:pPr>
        <w:pStyle w:val="ListParagraph"/>
        <w:numPr>
          <w:ilvl w:val="0"/>
          <w:numId w:val="11"/>
        </w:numPr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64497F">
        <w:rPr>
          <w:rFonts w:asciiTheme="majorHAnsi" w:eastAsia="Times New Roman" w:hAnsiTheme="majorHAnsi" w:cs="Times New Roman"/>
          <w:sz w:val="32"/>
          <w:szCs w:val="32"/>
          <w:lang w:val="en-US"/>
        </w:rPr>
        <w:t xml:space="preserve">When </w:t>
      </w:r>
      <w:r w:rsidRPr="0064497F">
        <w:rPr>
          <w:rFonts w:asciiTheme="majorHAnsi" w:eastAsia="Times New Roman" w:hAnsiTheme="majorHAnsi" w:cs="Times New Roman"/>
          <w:color w:val="FF0000"/>
          <w:sz w:val="32"/>
          <w:szCs w:val="32"/>
          <w:lang w:val="en-US"/>
        </w:rPr>
        <w:t xml:space="preserve">soft tissue / spinal cord injury is suspected, MRI </w:t>
      </w:r>
      <w:r w:rsidRPr="0064497F">
        <w:rPr>
          <w:rFonts w:asciiTheme="majorHAnsi" w:eastAsia="Times New Roman" w:hAnsiTheme="majorHAnsi" w:cs="Times New Roman"/>
          <w:sz w:val="32"/>
          <w:szCs w:val="32"/>
          <w:lang w:val="en-US"/>
        </w:rPr>
        <w:t>is the imaging method of choice.</w:t>
      </w:r>
    </w:p>
    <w:p w14:paraId="59E3FC46" w14:textId="74E30421" w:rsidR="0064497F" w:rsidRPr="00F54256" w:rsidRDefault="004B75DF" w:rsidP="00F54256">
      <w:pPr>
        <w:pStyle w:val="ListParagraph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64497F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97E55B3" wp14:editId="753328EE">
            <wp:simplePos x="0" y="0"/>
            <wp:positionH relativeFrom="margin">
              <wp:posOffset>4222115</wp:posOffset>
            </wp:positionH>
            <wp:positionV relativeFrom="margin">
              <wp:posOffset>2976245</wp:posOffset>
            </wp:positionV>
            <wp:extent cx="1733550" cy="2295525"/>
            <wp:effectExtent l="0" t="0" r="0" b="9525"/>
            <wp:wrapThrough wrapText="bothSides">
              <wp:wrapPolygon edited="0">
                <wp:start x="0" y="0"/>
                <wp:lineTo x="0" y="21510"/>
                <wp:lineTo x="21363" y="21510"/>
                <wp:lineTo x="21363" y="0"/>
                <wp:lineTo x="0" y="0"/>
              </wp:wrapPolygon>
            </wp:wrapThrough>
            <wp:docPr id="2867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1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497F"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13EB7794" wp14:editId="1856A514">
            <wp:simplePos x="0" y="0"/>
            <wp:positionH relativeFrom="column">
              <wp:posOffset>2014855</wp:posOffset>
            </wp:positionH>
            <wp:positionV relativeFrom="page">
              <wp:posOffset>3975100</wp:posOffset>
            </wp:positionV>
            <wp:extent cx="2214245" cy="2291080"/>
            <wp:effectExtent l="0" t="0" r="0" b="0"/>
            <wp:wrapThrough wrapText="bothSides">
              <wp:wrapPolygon edited="0">
                <wp:start x="0" y="0"/>
                <wp:lineTo x="0" y="21373"/>
                <wp:lineTo x="21371" y="21373"/>
                <wp:lineTo x="21371" y="0"/>
                <wp:lineTo x="0" y="0"/>
              </wp:wrapPolygon>
            </wp:wrapThrough>
            <wp:docPr id="28677" name="Content Placeholder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Content Placeholder 10"/>
                    <pic:cNvPicPr>
                      <a:picLocks noGrp="1"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256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7310E0E" wp14:editId="44225C13">
                <wp:simplePos x="0" y="0"/>
                <wp:positionH relativeFrom="column">
                  <wp:posOffset>-998855</wp:posOffset>
                </wp:positionH>
                <wp:positionV relativeFrom="paragraph">
                  <wp:posOffset>370205</wp:posOffset>
                </wp:positionV>
                <wp:extent cx="7256780" cy="2561590"/>
                <wp:effectExtent l="0" t="0" r="20320" b="10160"/>
                <wp:wrapThrough wrapText="bothSides">
                  <wp:wrapPolygon edited="0">
                    <wp:start x="0" y="0"/>
                    <wp:lineTo x="0" y="2570"/>
                    <wp:lineTo x="10830" y="2570"/>
                    <wp:lineTo x="0" y="5140"/>
                    <wp:lineTo x="0" y="12690"/>
                    <wp:lineTo x="10830" y="12851"/>
                    <wp:lineTo x="0" y="15421"/>
                    <wp:lineTo x="0" y="20561"/>
                    <wp:lineTo x="10830" y="20561"/>
                    <wp:lineTo x="0" y="21364"/>
                    <wp:lineTo x="0" y="21525"/>
                    <wp:lineTo x="21604" y="21525"/>
                    <wp:lineTo x="21604" y="21364"/>
                    <wp:lineTo x="10830" y="20561"/>
                    <wp:lineTo x="21604" y="20561"/>
                    <wp:lineTo x="21604" y="15421"/>
                    <wp:lineTo x="10830" y="12851"/>
                    <wp:lineTo x="21604" y="12690"/>
                    <wp:lineTo x="21604" y="5140"/>
                    <wp:lineTo x="10830" y="2570"/>
                    <wp:lineTo x="21604" y="2570"/>
                    <wp:lineTo x="21604" y="0"/>
                    <wp:lineTo x="0" y="0"/>
                  </wp:wrapPolygon>
                </wp:wrapThrough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25615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78.65pt;margin-top:29.15pt;width:571.4pt;height:201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F5425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FD6C10" wp14:editId="0C954575">
                <wp:simplePos x="0" y="0"/>
                <wp:positionH relativeFrom="column">
                  <wp:posOffset>-794385</wp:posOffset>
                </wp:positionH>
                <wp:positionV relativeFrom="paragraph">
                  <wp:posOffset>634365</wp:posOffset>
                </wp:positionV>
                <wp:extent cx="2694940" cy="2297430"/>
                <wp:effectExtent l="0" t="0" r="0" b="762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940" cy="2297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3A2E5" w14:textId="5C42769E" w:rsidR="00F54256" w:rsidRPr="00233CC5" w:rsidRDefault="00F54256" w:rsidP="00233CC5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33CC5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>Assess for parallel lines</w:t>
                            </w:r>
                            <w:r w:rsidR="007A4351" w:rsidRPr="001E01FF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r w:rsidR="007A4351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7A4351" w:rsidRPr="007A4351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(imaginary lines)</w:t>
                            </w:r>
                            <w:r w:rsidRPr="007A4351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</w:p>
                          <w:p w14:paraId="6D3DF77B" w14:textId="77777777" w:rsidR="00F54256" w:rsidRPr="00F54256" w:rsidRDefault="00F54256" w:rsidP="00F54256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542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1. Anterior vertebral line.      </w:t>
                            </w:r>
                          </w:p>
                          <w:p w14:paraId="7D4C2AC8" w14:textId="77777777" w:rsidR="00F54256" w:rsidRPr="00F54256" w:rsidRDefault="00F54256" w:rsidP="00F54256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542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2. Posterior vertebral line.</w:t>
                            </w:r>
                          </w:p>
                          <w:p w14:paraId="6E1239A8" w14:textId="77777777" w:rsidR="00F54256" w:rsidRPr="00F54256" w:rsidRDefault="00F54256" w:rsidP="00F54256">
                            <w:pPr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54256"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3. </w:t>
                            </w:r>
                            <w:proofErr w:type="spellStart"/>
                            <w:r w:rsidRPr="00F54256"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Spinolaminar</w:t>
                            </w:r>
                            <w:proofErr w:type="spellEnd"/>
                            <w:r w:rsidRPr="00F54256"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line.</w:t>
                            </w:r>
                          </w:p>
                          <w:p w14:paraId="7338D74B" w14:textId="4C3ADDBD" w:rsidR="00F54256" w:rsidRPr="005663F9" w:rsidRDefault="00F54256" w:rsidP="00F54256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542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4. Posterior </w:t>
                            </w:r>
                            <w:proofErr w:type="spellStart"/>
                            <w:r w:rsidRPr="00F542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spinous</w:t>
                            </w:r>
                            <w:proofErr w:type="spellEnd"/>
                            <w:r w:rsidRPr="00F542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line</w:t>
                            </w:r>
                            <w:r w:rsidRPr="00F54256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left:0;text-align:left;margin-left:-62.55pt;margin-top:49.95pt;width:212.2pt;height:18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" filled="f" stroked="f">
                <v:textbox>
                  <w:txbxContent>
                    <w:p w14:paraId="4783A2E5" w14:textId="5C42769E" w:rsidR="00F54256" w:rsidRPr="00233CC5" w:rsidRDefault="00F54256" w:rsidP="00233CC5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</w:pPr>
                      <w:r w:rsidRPr="00233CC5">
                        <w:rPr>
                          <w:rFonts w:asciiTheme="majorHAnsi" w:eastAsia="Yu Gothic UI Semibold" w:hAnsiTheme="maj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>Assess for parallel lines</w:t>
                      </w:r>
                      <w:r w:rsidR="007A4351" w:rsidRPr="001E01FF">
                        <w:rPr>
                          <w:rFonts w:asciiTheme="majorHAnsi" w:eastAsia="Yu Gothic UI Semibold" w:hAnsiTheme="majorHAnsi"/>
                          <w:b/>
                          <w:bCs/>
                          <w:color w:val="00B050"/>
                          <w:sz w:val="32"/>
                          <w:szCs w:val="32"/>
                          <w:lang w:val="en-US"/>
                        </w:rPr>
                        <w:t>*</w:t>
                      </w:r>
                      <w:r w:rsidR="007A4351">
                        <w:rPr>
                          <w:rFonts w:asciiTheme="majorHAnsi" w:eastAsia="Yu Gothic UI Semibold" w:hAnsiTheme="majorHAns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7A4351" w:rsidRPr="007A4351">
                        <w:rPr>
                          <w:rFonts w:asciiTheme="majorHAnsi" w:eastAsia="Yu Gothic UI Semibold" w:hAnsiTheme="majorHAnsi"/>
                          <w:b/>
                          <w:bCs/>
                          <w:color w:val="00B050"/>
                          <w:sz w:val="32"/>
                          <w:szCs w:val="32"/>
                          <w:lang w:val="en-US"/>
                        </w:rPr>
                        <w:t>(imaginary lines)</w:t>
                      </w:r>
                      <w:r w:rsidRPr="007A4351">
                        <w:rPr>
                          <w:rFonts w:asciiTheme="majorHAnsi" w:eastAsia="Yu Gothic UI Semibold" w:hAnsiTheme="majorHAnsi"/>
                          <w:b/>
                          <w:bCs/>
                          <w:color w:val="00B050"/>
                          <w:sz w:val="32"/>
                          <w:szCs w:val="32"/>
                          <w:lang w:val="en-US"/>
                        </w:rPr>
                        <w:t>:</w:t>
                      </w:r>
                    </w:p>
                    <w:p w14:paraId="6D3DF77B" w14:textId="77777777" w:rsidR="00F54256" w:rsidRPr="00F54256" w:rsidRDefault="00F54256" w:rsidP="00F54256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F542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1. Anterior vertebral line.      </w:t>
                      </w:r>
                    </w:p>
                    <w:p w14:paraId="7D4C2AC8" w14:textId="77777777" w:rsidR="00F54256" w:rsidRPr="00F54256" w:rsidRDefault="00F54256" w:rsidP="00F54256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F542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2. Posterior vertebral line.</w:t>
                      </w:r>
                    </w:p>
                    <w:p w14:paraId="6E1239A8" w14:textId="77777777" w:rsidR="00F54256" w:rsidRPr="00F54256" w:rsidRDefault="00F54256" w:rsidP="00F54256">
                      <w:pPr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</w:pPr>
                      <w:r w:rsidRPr="00F54256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3. </w:t>
                      </w:r>
                      <w:proofErr w:type="spellStart"/>
                      <w:r w:rsidRPr="00F54256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>Spinolaminar</w:t>
                      </w:r>
                      <w:proofErr w:type="spellEnd"/>
                      <w:r w:rsidRPr="00F54256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line.</w:t>
                      </w:r>
                    </w:p>
                    <w:p w14:paraId="7338D74B" w14:textId="4C3ADDBD" w:rsidR="00F54256" w:rsidRPr="005663F9" w:rsidRDefault="00F54256" w:rsidP="00F54256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F542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4. Posterior </w:t>
                      </w:r>
                      <w:proofErr w:type="spellStart"/>
                      <w:r w:rsidRPr="00F542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spinous</w:t>
                      </w:r>
                      <w:proofErr w:type="spellEnd"/>
                      <w:r w:rsidRPr="00F542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line</w:t>
                      </w:r>
                      <w:r w:rsidRPr="00F54256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CD6E81" w14:textId="2F8517C5" w:rsidR="0064497F" w:rsidRPr="0064497F" w:rsidRDefault="0064497F" w:rsidP="0064497F">
      <w:pPr>
        <w:ind w:left="360"/>
        <w:rPr>
          <w:rFonts w:asciiTheme="majorHAnsi" w:eastAsia="Times New Roman" w:hAnsiTheme="majorHAnsi" w:cs="Times New Roman"/>
          <w:sz w:val="32"/>
          <w:szCs w:val="32"/>
          <w:lang w:val="en-US"/>
        </w:rPr>
      </w:pPr>
    </w:p>
    <w:p w14:paraId="126AD0E9" w14:textId="1FEDB683" w:rsidR="000D65C2" w:rsidRDefault="00DC2169" w:rsidP="00345AA5">
      <w:pPr>
        <w:ind w:left="360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 w:rsidRPr="005460A7">
        <w:rPr>
          <w:noProof/>
          <w:color w:val="0070C0"/>
          <w:lang w:val="en-US"/>
        </w:rPr>
        <w:drawing>
          <wp:anchor distT="0" distB="0" distL="114300" distR="114300" simplePos="0" relativeHeight="251666432" behindDoc="1" locked="0" layoutInCell="1" allowOverlap="1" wp14:anchorId="1E5D1D37" wp14:editId="5586BA0A">
            <wp:simplePos x="0" y="0"/>
            <wp:positionH relativeFrom="margin">
              <wp:posOffset>-580390</wp:posOffset>
            </wp:positionH>
            <wp:positionV relativeFrom="page">
              <wp:posOffset>7180580</wp:posOffset>
            </wp:positionV>
            <wp:extent cx="6412230" cy="2117090"/>
            <wp:effectExtent l="0" t="0" r="7620" b="0"/>
            <wp:wrapThrough wrapText="bothSides">
              <wp:wrapPolygon edited="0">
                <wp:start x="0" y="0"/>
                <wp:lineTo x="0" y="21380"/>
                <wp:lineTo x="21561" y="21380"/>
                <wp:lineTo x="21561" y="0"/>
                <wp:lineTo x="0" y="0"/>
              </wp:wrapPolygon>
            </wp:wrapThrough>
            <wp:docPr id="3072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Content Placeholder 3"/>
                    <pic:cNvPicPr>
                      <a:picLocks noGrp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CC5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Mechanism of injury:</w:t>
      </w:r>
      <w:r w:rsidR="007A4351" w:rsidRPr="007A4351">
        <w:rPr>
          <w:rFonts w:ascii="Bodoni MT" w:eastAsia="Yu Gothic UI Semibold" w:hAnsi="Bodoni MT"/>
          <w:noProof/>
          <w:color w:val="00BC8B"/>
          <w:lang w:eastAsia="en-GB"/>
        </w:rPr>
        <w:t xml:space="preserve"> </w:t>
      </w:r>
      <w:r w:rsidR="007A4351">
        <w:rPr>
          <w:rFonts w:ascii="Bodoni MT" w:eastAsia="Yu Gothic UI Semibold" w:hAnsi="Bodoni MT"/>
          <w:noProof/>
          <w:color w:val="00BC8B"/>
          <w:lang w:val="en-US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1667E74D" wp14:editId="55BAFBE5">
                <wp:simplePos x="0" y="0"/>
                <wp:positionH relativeFrom="column">
                  <wp:posOffset>-686435</wp:posOffset>
                </wp:positionH>
                <wp:positionV relativeFrom="paragraph">
                  <wp:posOffset>3289935</wp:posOffset>
                </wp:positionV>
                <wp:extent cx="6943725" cy="1099185"/>
                <wp:effectExtent l="0" t="0" r="0" b="0"/>
                <wp:wrapThrough wrapText="bothSides">
                  <wp:wrapPolygon edited="0">
                    <wp:start x="178" y="374"/>
                    <wp:lineTo x="178" y="20964"/>
                    <wp:lineTo x="21393" y="20964"/>
                    <wp:lineTo x="21393" y="374"/>
                    <wp:lineTo x="178" y="374"/>
                  </wp:wrapPolygon>
                </wp:wrapThrough>
                <wp:docPr id="28690" name="Rectangle 28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6B250" w14:textId="445A5E7F" w:rsidR="007A4351" w:rsidRPr="007A4351" w:rsidRDefault="007A4351" w:rsidP="007A4351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A4351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*This is so important!!!</w:t>
                            </w:r>
                            <w:r w:rsidR="001E01FF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And the divisions depend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on anatomy.</w:t>
                            </w:r>
                          </w:p>
                          <w:p w14:paraId="01F35A8B" w14:textId="77777777" w:rsidR="007A4351" w:rsidRPr="00036108" w:rsidRDefault="007A4351" w:rsidP="007A4351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6FE531CD" w14:textId="77777777" w:rsidR="007A4351" w:rsidRDefault="007A4351" w:rsidP="007A43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690" o:spid="_x0000_s1046" style="position:absolute;left:0;text-align:left;margin-left:-54.05pt;margin-top:259.05pt;width:546.75pt;height:86.55pt;z-index:-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" filled="f" stroked="f" strokeweight="2pt">
                <v:textbox>
                  <w:txbxContent>
                    <w:p w14:paraId="1E06B250" w14:textId="445A5E7F" w:rsidR="007A4351" w:rsidRPr="007A4351" w:rsidRDefault="007A4351" w:rsidP="007A4351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7A4351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*This is so important!!!</w:t>
                      </w:r>
                      <w:r w:rsidR="001E01FF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And the divisions depend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on anatomy.</w:t>
                      </w:r>
                    </w:p>
                    <w:p w14:paraId="01F35A8B" w14:textId="77777777" w:rsidR="007A4351" w:rsidRPr="00036108" w:rsidRDefault="007A4351" w:rsidP="007A4351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</w:p>
                    <w:p w14:paraId="6FE531CD" w14:textId="77777777" w:rsidR="007A4351" w:rsidRDefault="007A4351" w:rsidP="007A4351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26DD420E" w14:textId="1F8CFC72" w:rsidR="000D65C2" w:rsidRDefault="004B75DF" w:rsidP="000B342A">
      <w:pPr>
        <w:jc w:val="center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>
        <w:rPr>
          <w:rFonts w:asciiTheme="majorHAnsi" w:eastAsia="Times New Roman" w:hAnsiTheme="majorHAnsi" w:cs="Times New Roman"/>
          <w:noProof/>
          <w:color w:val="00B050"/>
          <w:sz w:val="32"/>
          <w:szCs w:val="32"/>
          <w:lang w:val="en-US"/>
        </w:rPr>
        <w:lastRenderedPageBreak/>
        <w:drawing>
          <wp:anchor distT="0" distB="0" distL="114300" distR="114300" simplePos="0" relativeHeight="251720704" behindDoc="1" locked="0" layoutInCell="1" allowOverlap="1" wp14:anchorId="2E43CC7E" wp14:editId="04ADC64F">
            <wp:simplePos x="0" y="0"/>
            <wp:positionH relativeFrom="column">
              <wp:posOffset>3590290</wp:posOffset>
            </wp:positionH>
            <wp:positionV relativeFrom="paragraph">
              <wp:posOffset>2224405</wp:posOffset>
            </wp:positionV>
            <wp:extent cx="914400" cy="685165"/>
            <wp:effectExtent l="0" t="0" r="0" b="0"/>
            <wp:wrapThrough wrapText="bothSides">
              <wp:wrapPolygon edited="0">
                <wp:start x="6750" y="5405"/>
                <wp:lineTo x="6300" y="7207"/>
                <wp:lineTo x="6300" y="13212"/>
                <wp:lineTo x="6750" y="15614"/>
                <wp:lineTo x="14400" y="15614"/>
                <wp:lineTo x="15300" y="13813"/>
                <wp:lineTo x="15300" y="8408"/>
                <wp:lineTo x="14400" y="5405"/>
                <wp:lineTo x="6750" y="5405"/>
              </wp:wrapPolygon>
            </wp:wrapThrough>
            <wp:docPr id="43027" name="Picture 43027" descr="C:\Users\abdulrahman\Desktop\Youtube-logo-2017.pn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bdulrahman\Desktop\Youtube-logo-2017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16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447642" wp14:editId="4D36A545">
                <wp:simplePos x="0" y="0"/>
                <wp:positionH relativeFrom="column">
                  <wp:posOffset>-483870</wp:posOffset>
                </wp:positionH>
                <wp:positionV relativeFrom="paragraph">
                  <wp:posOffset>2389505</wp:posOffset>
                </wp:positionV>
                <wp:extent cx="4791710" cy="384810"/>
                <wp:effectExtent l="0" t="0" r="0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71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F5B88" w14:textId="480148F1" w:rsidR="00223219" w:rsidRPr="004B75DF" w:rsidRDefault="00223219" w:rsidP="00223219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Hangman’s Fracture:</w:t>
                            </w:r>
                            <w:r w:rsidR="00DC2169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DC2169" w:rsidRPr="00DC2169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result of hyperextension</w:t>
                            </w:r>
                          </w:p>
                          <w:p w14:paraId="1D9755DD" w14:textId="77777777" w:rsidR="00223219" w:rsidRPr="005663F9" w:rsidRDefault="00223219" w:rsidP="0022321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7" type="#_x0000_t202" style="position:absolute;left:0;text-align:left;margin-left:-38.1pt;margin-top:188.15pt;width:377.3pt;height:30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" filled="f" stroked="f">
                <v:textbox>
                  <w:txbxContent>
                    <w:p w14:paraId="74EF5B88" w14:textId="480148F1" w:rsidR="00223219" w:rsidRPr="004B75DF" w:rsidRDefault="00223219" w:rsidP="00223219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Hangman’s Fracture:</w:t>
                      </w:r>
                      <w:r w:rsidR="00DC2169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DC2169" w:rsidRPr="00DC2169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result of hyperextension</w:t>
                      </w:r>
                    </w:p>
                    <w:p w14:paraId="1D9755DD" w14:textId="77777777" w:rsidR="00223219" w:rsidRPr="005663F9" w:rsidRDefault="00223219" w:rsidP="0022321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C2C78">
        <w:rPr>
          <w:rFonts w:ascii="Bodoni MT" w:eastAsia="Yu Gothic UI Semibold" w:hAnsi="Bodoni MT"/>
          <w:noProof/>
          <w:color w:val="00BC8B"/>
          <w:lang w:val="en-US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6FF12F7A" wp14:editId="717778D5">
                <wp:simplePos x="0" y="0"/>
                <wp:positionH relativeFrom="column">
                  <wp:posOffset>-843280</wp:posOffset>
                </wp:positionH>
                <wp:positionV relativeFrom="paragraph">
                  <wp:posOffset>8597900</wp:posOffset>
                </wp:positionV>
                <wp:extent cx="6943725" cy="1099185"/>
                <wp:effectExtent l="0" t="0" r="0" b="0"/>
                <wp:wrapThrough wrapText="bothSides">
                  <wp:wrapPolygon edited="0">
                    <wp:start x="178" y="374"/>
                    <wp:lineTo x="178" y="20964"/>
                    <wp:lineTo x="21393" y="20964"/>
                    <wp:lineTo x="21393" y="374"/>
                    <wp:lineTo x="178" y="374"/>
                  </wp:wrapPolygon>
                </wp:wrapThrough>
                <wp:docPr id="43008" name="Rectangle 43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D5C6B" w14:textId="3DD99CEE" w:rsidR="00EC2C78" w:rsidRDefault="00EC2C78" w:rsidP="004B75DF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A4351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all pictures here are X-RAY</w:t>
                            </w:r>
                          </w:p>
                          <w:p w14:paraId="20B5A715" w14:textId="1AA0A2A9" w:rsidR="004B75DF" w:rsidRPr="007A4351" w:rsidRDefault="004B75DF" w:rsidP="00EC2C7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381F4C9D" w14:textId="77777777" w:rsidR="00EC2C78" w:rsidRPr="00036108" w:rsidRDefault="00EC2C78" w:rsidP="00EC2C7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3CAF16A" w14:textId="77777777" w:rsidR="00EC2C78" w:rsidRDefault="00EC2C78" w:rsidP="00EC2C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08" o:spid="_x0000_s1048" style="position:absolute;left:0;text-align:left;margin-left:-66.4pt;margin-top:677pt;width:546.75pt;height:86.5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" filled="f" stroked="f" strokeweight="2pt">
                <v:textbox>
                  <w:txbxContent>
                    <w:p w14:paraId="468D5C6B" w14:textId="3DD99CEE" w:rsidR="00EC2C78" w:rsidRDefault="00EC2C78" w:rsidP="004B75DF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7A4351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*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all pictures here are X-RAY</w:t>
                      </w:r>
                    </w:p>
                    <w:p w14:paraId="20B5A715" w14:textId="1AA0A2A9" w:rsidR="004B75DF" w:rsidRPr="007A4351" w:rsidRDefault="004B75DF" w:rsidP="00EC2C7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</w:p>
                    <w:p w14:paraId="381F4C9D" w14:textId="77777777" w:rsidR="00EC2C78" w:rsidRPr="00036108" w:rsidRDefault="00EC2C78" w:rsidP="00EC2C7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</w:p>
                    <w:p w14:paraId="23CAF16A" w14:textId="77777777" w:rsidR="00EC2C78" w:rsidRDefault="00EC2C78" w:rsidP="00EC2C78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3747B6" w:rsidRPr="005460A7">
        <w:rPr>
          <w:noProof/>
          <w:color w:val="0070C0"/>
          <w:lang w:val="en-US"/>
        </w:rPr>
        <w:drawing>
          <wp:anchor distT="0" distB="0" distL="114300" distR="114300" simplePos="0" relativeHeight="251682816" behindDoc="1" locked="0" layoutInCell="1" allowOverlap="1" wp14:anchorId="710655EB" wp14:editId="126F1D1F">
            <wp:simplePos x="0" y="0"/>
            <wp:positionH relativeFrom="column">
              <wp:posOffset>1684020</wp:posOffset>
            </wp:positionH>
            <wp:positionV relativeFrom="page">
              <wp:posOffset>6603365</wp:posOffset>
            </wp:positionV>
            <wp:extent cx="214312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04" y="21481"/>
                <wp:lineTo x="21504" y="0"/>
                <wp:lineTo x="0" y="0"/>
              </wp:wrapPolygon>
            </wp:wrapThrough>
            <wp:docPr id="3686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Content Placeholder 3"/>
                    <pic:cNvPicPr>
                      <a:picLocks noGrp="1"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7B6" w:rsidRPr="005460A7">
        <w:rPr>
          <w:noProof/>
          <w:color w:val="0070C0"/>
          <w:lang w:val="en-US"/>
        </w:rPr>
        <w:drawing>
          <wp:anchor distT="0" distB="0" distL="114300" distR="114300" simplePos="0" relativeHeight="251683840" behindDoc="1" locked="0" layoutInCell="1" allowOverlap="1" wp14:anchorId="765755EE" wp14:editId="4BBCDBAB">
            <wp:simplePos x="0" y="0"/>
            <wp:positionH relativeFrom="column">
              <wp:posOffset>4032250</wp:posOffset>
            </wp:positionH>
            <wp:positionV relativeFrom="margin">
              <wp:posOffset>5653405</wp:posOffset>
            </wp:positionV>
            <wp:extent cx="180022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486" y="21481"/>
                <wp:lineTo x="21486" y="0"/>
                <wp:lineTo x="0" y="0"/>
              </wp:wrapPolygon>
            </wp:wrapThrough>
            <wp:docPr id="368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4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7B6" w:rsidRPr="005460A7">
        <w:rPr>
          <w:noProof/>
          <w:color w:val="0070C0"/>
          <w:lang w:val="en-US"/>
        </w:rPr>
        <w:drawing>
          <wp:anchor distT="0" distB="0" distL="114300" distR="114300" simplePos="0" relativeHeight="251681792" behindDoc="1" locked="0" layoutInCell="1" allowOverlap="1" wp14:anchorId="795F4FB1" wp14:editId="27440BCF">
            <wp:simplePos x="0" y="0"/>
            <wp:positionH relativeFrom="column">
              <wp:posOffset>-680720</wp:posOffset>
            </wp:positionH>
            <wp:positionV relativeFrom="page">
              <wp:posOffset>6623050</wp:posOffset>
            </wp:positionV>
            <wp:extent cx="203835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398" y="21481"/>
                <wp:lineTo x="21398" y="0"/>
                <wp:lineTo x="0" y="0"/>
              </wp:wrapPolygon>
            </wp:wrapThrough>
            <wp:docPr id="36869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Content Placeholder 3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219" w:rsidRPr="005460A7">
        <w:rPr>
          <w:noProof/>
          <w:color w:val="0070C0"/>
          <w:lang w:val="en-US"/>
        </w:rPr>
        <w:drawing>
          <wp:anchor distT="0" distB="0" distL="114300" distR="114300" simplePos="0" relativeHeight="251679744" behindDoc="1" locked="0" layoutInCell="1" allowOverlap="1" wp14:anchorId="6177BFC1" wp14:editId="7885D21F">
            <wp:simplePos x="0" y="0"/>
            <wp:positionH relativeFrom="margin">
              <wp:posOffset>1624965</wp:posOffset>
            </wp:positionH>
            <wp:positionV relativeFrom="page">
              <wp:posOffset>3752215</wp:posOffset>
            </wp:positionV>
            <wp:extent cx="2143125" cy="2019300"/>
            <wp:effectExtent l="0" t="0" r="9525" b="0"/>
            <wp:wrapThrough wrapText="bothSides">
              <wp:wrapPolygon edited="0">
                <wp:start x="0" y="0"/>
                <wp:lineTo x="0" y="21396"/>
                <wp:lineTo x="21504" y="21396"/>
                <wp:lineTo x="21504" y="0"/>
                <wp:lineTo x="0" y="0"/>
              </wp:wrapPolygon>
            </wp:wrapThrough>
            <wp:docPr id="3481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Content Placeholder 3"/>
                    <pic:cNvPicPr>
                      <a:picLocks noGrp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219" w:rsidRPr="005460A7">
        <w:rPr>
          <w:noProof/>
          <w:color w:val="0070C0"/>
          <w:lang w:val="en-US"/>
        </w:rPr>
        <w:drawing>
          <wp:anchor distT="0" distB="0" distL="114300" distR="114300" simplePos="0" relativeHeight="251680768" behindDoc="1" locked="0" layoutInCell="1" allowOverlap="1" wp14:anchorId="20024384" wp14:editId="2790FA24">
            <wp:simplePos x="0" y="0"/>
            <wp:positionH relativeFrom="column">
              <wp:posOffset>4044950</wp:posOffset>
            </wp:positionH>
            <wp:positionV relativeFrom="margin">
              <wp:posOffset>2762250</wp:posOffset>
            </wp:positionV>
            <wp:extent cx="200025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394" y="21396"/>
                <wp:lineTo x="21394" y="0"/>
                <wp:lineTo x="0" y="0"/>
              </wp:wrapPolygon>
            </wp:wrapThrough>
            <wp:docPr id="348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4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219" w:rsidRPr="005460A7">
        <w:rPr>
          <w:noProof/>
          <w:color w:val="0070C0"/>
          <w:lang w:val="en-US"/>
        </w:rPr>
        <w:drawing>
          <wp:anchor distT="0" distB="0" distL="114300" distR="114300" simplePos="0" relativeHeight="251678720" behindDoc="1" locked="0" layoutInCell="1" allowOverlap="1" wp14:anchorId="5DD4E57E" wp14:editId="5AADECE4">
            <wp:simplePos x="0" y="0"/>
            <wp:positionH relativeFrom="column">
              <wp:posOffset>-699770</wp:posOffset>
            </wp:positionH>
            <wp:positionV relativeFrom="page">
              <wp:posOffset>3752215</wp:posOffset>
            </wp:positionV>
            <wp:extent cx="2057400" cy="2019300"/>
            <wp:effectExtent l="0" t="0" r="0" b="0"/>
            <wp:wrapThrough wrapText="bothSides">
              <wp:wrapPolygon edited="0">
                <wp:start x="0" y="0"/>
                <wp:lineTo x="0" y="21396"/>
                <wp:lineTo x="21400" y="21396"/>
                <wp:lineTo x="21400" y="0"/>
                <wp:lineTo x="0" y="0"/>
              </wp:wrapPolygon>
            </wp:wrapThrough>
            <wp:docPr id="34821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1" name="Content Placeholder 3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2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EBB6FF" wp14:editId="406B6D94">
                <wp:simplePos x="0" y="0"/>
                <wp:positionH relativeFrom="column">
                  <wp:posOffset>-478155</wp:posOffset>
                </wp:positionH>
                <wp:positionV relativeFrom="paragraph">
                  <wp:posOffset>5233035</wp:posOffset>
                </wp:positionV>
                <wp:extent cx="2333625" cy="384810"/>
                <wp:effectExtent l="0" t="0" r="0" b="0"/>
                <wp:wrapSquare wrapText="bothSides"/>
                <wp:docPr id="28673" name="Text Box 28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21EAA" w14:textId="7411DA51" w:rsidR="00223219" w:rsidRPr="0064497F" w:rsidRDefault="00223219" w:rsidP="00223219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Hyperflexion</w:t>
                            </w:r>
                            <w:proofErr w:type="spellEnd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</w:p>
                          <w:p w14:paraId="11EF2F09" w14:textId="77777777" w:rsidR="00223219" w:rsidRPr="005663F9" w:rsidRDefault="00223219" w:rsidP="0022321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73" o:spid="_x0000_s1049" type="#_x0000_t202" style="position:absolute;left:0;text-align:left;margin-left:-37.65pt;margin-top:412.05pt;width:183.75pt;height:3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" filled="f" stroked="f">
                <v:textbox>
                  <w:txbxContent>
                    <w:p w14:paraId="42D21EAA" w14:textId="7411DA51" w:rsidR="00223219" w:rsidRPr="0064497F" w:rsidRDefault="00223219" w:rsidP="00223219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Hyperflexion</w:t>
                      </w:r>
                      <w:proofErr w:type="spellEnd"/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:</w:t>
                      </w:r>
                    </w:p>
                    <w:p w14:paraId="11EF2F09" w14:textId="77777777" w:rsidR="00223219" w:rsidRPr="005663F9" w:rsidRDefault="00223219" w:rsidP="0022321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3219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90E64CB" wp14:editId="6455B42D">
                <wp:simplePos x="0" y="0"/>
                <wp:positionH relativeFrom="column">
                  <wp:posOffset>-992505</wp:posOffset>
                </wp:positionH>
                <wp:positionV relativeFrom="paragraph">
                  <wp:posOffset>5232400</wp:posOffset>
                </wp:positionV>
                <wp:extent cx="7256780" cy="2682875"/>
                <wp:effectExtent l="0" t="0" r="20320" b="22225"/>
                <wp:wrapThrough wrapText="bothSides">
                  <wp:wrapPolygon edited="0">
                    <wp:start x="0" y="0"/>
                    <wp:lineTo x="0" y="2454"/>
                    <wp:lineTo x="10830" y="2454"/>
                    <wp:lineTo x="0" y="4908"/>
                    <wp:lineTo x="0" y="12116"/>
                    <wp:lineTo x="10830" y="12270"/>
                    <wp:lineTo x="0" y="14724"/>
                    <wp:lineTo x="0" y="19632"/>
                    <wp:lineTo x="10830" y="19632"/>
                    <wp:lineTo x="0" y="21472"/>
                    <wp:lineTo x="0" y="21626"/>
                    <wp:lineTo x="21604" y="21626"/>
                    <wp:lineTo x="21604" y="21472"/>
                    <wp:lineTo x="10830" y="19632"/>
                    <wp:lineTo x="21604" y="19632"/>
                    <wp:lineTo x="21604" y="14724"/>
                    <wp:lineTo x="10830" y="12270"/>
                    <wp:lineTo x="21604" y="12116"/>
                    <wp:lineTo x="21604" y="4908"/>
                    <wp:lineTo x="10830" y="2454"/>
                    <wp:lineTo x="21604" y="2454"/>
                    <wp:lineTo x="21604" y="0"/>
                    <wp:lineTo x="0" y="0"/>
                  </wp:wrapPolygon>
                </wp:wrapThrough>
                <wp:docPr id="28672" name="Rectangle 28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268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672" o:spid="_x0000_s1026" style="position:absolute;margin-left:-78.15pt;margin-top:412pt;width:571.4pt;height:211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223219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FC40B02" wp14:editId="6B1AA4D0">
                <wp:simplePos x="0" y="0"/>
                <wp:positionH relativeFrom="column">
                  <wp:posOffset>-1004570</wp:posOffset>
                </wp:positionH>
                <wp:positionV relativeFrom="paragraph">
                  <wp:posOffset>2385695</wp:posOffset>
                </wp:positionV>
                <wp:extent cx="7256780" cy="2682875"/>
                <wp:effectExtent l="0" t="0" r="20320" b="22225"/>
                <wp:wrapThrough wrapText="bothSides">
                  <wp:wrapPolygon edited="0">
                    <wp:start x="0" y="0"/>
                    <wp:lineTo x="0" y="2454"/>
                    <wp:lineTo x="10830" y="2454"/>
                    <wp:lineTo x="0" y="4908"/>
                    <wp:lineTo x="0" y="12116"/>
                    <wp:lineTo x="10830" y="12270"/>
                    <wp:lineTo x="0" y="14724"/>
                    <wp:lineTo x="0" y="19632"/>
                    <wp:lineTo x="10830" y="19632"/>
                    <wp:lineTo x="0" y="21472"/>
                    <wp:lineTo x="0" y="21626"/>
                    <wp:lineTo x="21604" y="21626"/>
                    <wp:lineTo x="21604" y="21472"/>
                    <wp:lineTo x="10830" y="19632"/>
                    <wp:lineTo x="21604" y="19632"/>
                    <wp:lineTo x="21604" y="14724"/>
                    <wp:lineTo x="10830" y="12270"/>
                    <wp:lineTo x="21604" y="12116"/>
                    <wp:lineTo x="21604" y="4908"/>
                    <wp:lineTo x="10830" y="2454"/>
                    <wp:lineTo x="21604" y="2454"/>
                    <wp:lineTo x="21604" y="0"/>
                    <wp:lineTo x="0" y="0"/>
                  </wp:wrapPolygon>
                </wp:wrapThrough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268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E27DC80" id="Rectangle 30" o:spid="_x0000_s1026" style="position:absolute;margin-left:-79.1pt;margin-top:187.85pt;width:571.4pt;height:211.25pt;z-index:-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233CC5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FFBAC4D" wp14:editId="77429B3E">
                <wp:simplePos x="0" y="0"/>
                <wp:positionH relativeFrom="column">
                  <wp:posOffset>-998855</wp:posOffset>
                </wp:positionH>
                <wp:positionV relativeFrom="paragraph">
                  <wp:posOffset>-461010</wp:posOffset>
                </wp:positionV>
                <wp:extent cx="7256780" cy="2682875"/>
                <wp:effectExtent l="0" t="0" r="20320" b="22225"/>
                <wp:wrapThrough wrapText="bothSides">
                  <wp:wrapPolygon edited="0">
                    <wp:start x="0" y="0"/>
                    <wp:lineTo x="0" y="2454"/>
                    <wp:lineTo x="10830" y="2454"/>
                    <wp:lineTo x="0" y="4908"/>
                    <wp:lineTo x="0" y="12116"/>
                    <wp:lineTo x="10830" y="12270"/>
                    <wp:lineTo x="0" y="14724"/>
                    <wp:lineTo x="0" y="19632"/>
                    <wp:lineTo x="10830" y="19632"/>
                    <wp:lineTo x="0" y="21472"/>
                    <wp:lineTo x="0" y="21626"/>
                    <wp:lineTo x="21604" y="21626"/>
                    <wp:lineTo x="21604" y="21472"/>
                    <wp:lineTo x="10830" y="19632"/>
                    <wp:lineTo x="21604" y="19632"/>
                    <wp:lineTo x="21604" y="14724"/>
                    <wp:lineTo x="10830" y="12270"/>
                    <wp:lineTo x="21604" y="12116"/>
                    <wp:lineTo x="21604" y="4908"/>
                    <wp:lineTo x="10830" y="2454"/>
                    <wp:lineTo x="21604" y="2454"/>
                    <wp:lineTo x="21604" y="0"/>
                    <wp:lineTo x="0" y="0"/>
                  </wp:wrapPolygon>
                </wp:wrapThrough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268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770C2D" id="Rectangle 7" o:spid="_x0000_s1026" style="position:absolute;margin-left:-78.65pt;margin-top:-36.3pt;width:571.4pt;height:211.25pt;z-index:-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233CC5" w:rsidRPr="00233CC5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69504" behindDoc="1" locked="0" layoutInCell="1" allowOverlap="1" wp14:anchorId="10B006E7" wp14:editId="0BCF1A7D">
            <wp:simplePos x="0" y="0"/>
            <wp:positionH relativeFrom="column">
              <wp:posOffset>4067810</wp:posOffset>
            </wp:positionH>
            <wp:positionV relativeFrom="margin">
              <wp:posOffset>-45085</wp:posOffset>
            </wp:positionV>
            <wp:extent cx="19812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392" y="21501"/>
                <wp:lineTo x="21392" y="0"/>
                <wp:lineTo x="0" y="0"/>
              </wp:wrapPolygon>
            </wp:wrapThrough>
            <wp:docPr id="28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Content Placeholder 4"/>
                    <pic:cNvPicPr>
                      <a:picLocks noGrp="1"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CC5" w:rsidRPr="00233CC5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68480" behindDoc="1" locked="0" layoutInCell="1" allowOverlap="1" wp14:anchorId="6F7F7287" wp14:editId="585AEC3E">
            <wp:simplePos x="0" y="0"/>
            <wp:positionH relativeFrom="column">
              <wp:posOffset>1685290</wp:posOffset>
            </wp:positionH>
            <wp:positionV relativeFrom="margin">
              <wp:posOffset>-43815</wp:posOffset>
            </wp:positionV>
            <wp:extent cx="20955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04" y="21501"/>
                <wp:lineTo x="21404" y="0"/>
                <wp:lineTo x="0" y="0"/>
              </wp:wrapPolygon>
            </wp:wrapThrough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5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CC5" w:rsidRPr="00233CC5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67456" behindDoc="1" locked="0" layoutInCell="1" allowOverlap="1" wp14:anchorId="0A71B2A4" wp14:editId="11888510">
            <wp:simplePos x="0" y="0"/>
            <wp:positionH relativeFrom="column">
              <wp:posOffset>-735330</wp:posOffset>
            </wp:positionH>
            <wp:positionV relativeFrom="margin">
              <wp:posOffset>-34925</wp:posOffset>
            </wp:positionV>
            <wp:extent cx="20955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04" y="21501"/>
                <wp:lineTo x="21404" y="0"/>
                <wp:lineTo x="0" y="0"/>
              </wp:wrapPolygon>
            </wp:wrapThrough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3"/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CC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5876FB" wp14:editId="636DF1ED">
                <wp:simplePos x="0" y="0"/>
                <wp:positionH relativeFrom="column">
                  <wp:posOffset>-397510</wp:posOffset>
                </wp:positionH>
                <wp:positionV relativeFrom="paragraph">
                  <wp:posOffset>-425450</wp:posOffset>
                </wp:positionV>
                <wp:extent cx="2333625" cy="38481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2AA2C" w14:textId="5ADB448E" w:rsidR="00233CC5" w:rsidRPr="0064497F" w:rsidRDefault="00233CC5" w:rsidP="00233CC5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Comprission</w:t>
                            </w:r>
                            <w:proofErr w:type="spellEnd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Fructure</w:t>
                            </w:r>
                            <w:proofErr w:type="spellEnd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</w:p>
                          <w:p w14:paraId="4CE61B9D" w14:textId="216A688A" w:rsidR="00233CC5" w:rsidRPr="005663F9" w:rsidRDefault="00233CC5" w:rsidP="00233CC5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0" type="#_x0000_t202" style="position:absolute;left:0;text-align:left;margin-left:-31.3pt;margin-top:-33.5pt;width:183.75pt;height:30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" filled="f" stroked="f">
                <v:textbox>
                  <w:txbxContent>
                    <w:p w14:paraId="4552AA2C" w14:textId="5ADB448E" w:rsidR="00233CC5" w:rsidRPr="0064497F" w:rsidRDefault="00233CC5" w:rsidP="00233CC5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Comprission</w:t>
                      </w:r>
                      <w:proofErr w:type="spellEnd"/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Fructure</w:t>
                      </w:r>
                      <w:proofErr w:type="spellEnd"/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:</w:t>
                      </w:r>
                    </w:p>
                    <w:p w14:paraId="4CE61B9D" w14:textId="216A688A" w:rsidR="00233CC5" w:rsidRPr="005663F9" w:rsidRDefault="00233CC5" w:rsidP="00233CC5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D5AD21" w14:textId="0C2CA51A" w:rsidR="000D65C2" w:rsidRDefault="003603DB" w:rsidP="00E85811">
      <w:pPr>
        <w:jc w:val="center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86081C5" wp14:editId="7BAA7DCC">
                <wp:simplePos x="0" y="0"/>
                <wp:positionH relativeFrom="column">
                  <wp:posOffset>-333375</wp:posOffset>
                </wp:positionH>
                <wp:positionV relativeFrom="paragraph">
                  <wp:posOffset>5734685</wp:posOffset>
                </wp:positionV>
                <wp:extent cx="6678295" cy="384810"/>
                <wp:effectExtent l="0" t="0" r="0" b="0"/>
                <wp:wrapSquare wrapText="bothSides"/>
                <wp:docPr id="28684" name="Text Box 28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829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13F78" w14:textId="45CD8E87" w:rsidR="009725E6" w:rsidRPr="003603DB" w:rsidRDefault="009725E6" w:rsidP="003603DB">
                            <w:pPr>
                              <w:rPr>
                                <w:rFonts w:asciiTheme="majorHAnsi" w:eastAsia="Times New Roman" w:hAnsiTheme="majorHAnsi" w:cs="Times New Roman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Syringomyelia</w:t>
                            </w:r>
                            <w:proofErr w:type="spellEnd"/>
                            <w:r w:rsidRPr="003603DB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="003603DB" w:rsidRPr="003603DB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3603DB" w:rsidRPr="003603DB">
                              <w:rPr>
                                <w:rFonts w:asciiTheme="majorHAnsi" w:eastAsia="Times New Roman" w:hAnsiTheme="majorHAnsi" w:cs="Times New Roman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is the development of a fluid-filled cyst within the SC</w:t>
                            </w:r>
                          </w:p>
                          <w:p w14:paraId="2B1CE936" w14:textId="77777777" w:rsidR="009725E6" w:rsidRPr="005663F9" w:rsidRDefault="009725E6" w:rsidP="009725E6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84" o:spid="_x0000_s1051" type="#_x0000_t202" style="position:absolute;left:0;text-align:left;margin-left:-26.25pt;margin-top:451.55pt;width:525.85pt;height:30.3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" filled="f" stroked="f">
                <v:textbox>
                  <w:txbxContent>
                    <w:p w14:paraId="7DF13F78" w14:textId="45CD8E87" w:rsidR="009725E6" w:rsidRPr="003603DB" w:rsidRDefault="009725E6" w:rsidP="003603DB">
                      <w:pPr>
                        <w:rPr>
                          <w:rFonts w:asciiTheme="majorHAnsi" w:eastAsia="Times New Roman" w:hAnsiTheme="majorHAnsi" w:cs="Times New Roman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Syringomyelia</w:t>
                      </w:r>
                      <w:proofErr w:type="spellEnd"/>
                      <w:r w:rsidRPr="003603DB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:</w:t>
                      </w:r>
                      <w:r w:rsidR="003603DB" w:rsidRPr="003603DB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3603DB" w:rsidRPr="003603DB">
                        <w:rPr>
                          <w:rFonts w:asciiTheme="majorHAnsi" w:eastAsia="Times New Roman" w:hAnsiTheme="majorHAnsi" w:cs="Times New Roman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is the development of a fluid-filled cyst within the SC</w:t>
                      </w:r>
                    </w:p>
                    <w:p w14:paraId="2B1CE936" w14:textId="77777777" w:rsidR="009725E6" w:rsidRPr="005663F9" w:rsidRDefault="009725E6" w:rsidP="009725E6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27FE" w:rsidRPr="005460A7">
        <w:rPr>
          <w:noProof/>
          <w:color w:val="0070C0"/>
          <w:lang w:val="en-US"/>
        </w:rPr>
        <w:drawing>
          <wp:anchor distT="0" distB="0" distL="114300" distR="114300" simplePos="0" relativeHeight="251676672" behindDoc="1" locked="0" layoutInCell="1" allowOverlap="1" wp14:anchorId="53CADC98" wp14:editId="12A3DB82">
            <wp:simplePos x="0" y="0"/>
            <wp:positionH relativeFrom="column">
              <wp:posOffset>-634365</wp:posOffset>
            </wp:positionH>
            <wp:positionV relativeFrom="paragraph">
              <wp:posOffset>-559435</wp:posOffset>
            </wp:positionV>
            <wp:extent cx="2602865" cy="451485"/>
            <wp:effectExtent l="0" t="0" r="6985" b="5715"/>
            <wp:wrapThrough wrapText="bothSides">
              <wp:wrapPolygon edited="0">
                <wp:start x="0" y="0"/>
                <wp:lineTo x="0" y="20962"/>
                <wp:lineTo x="21500" y="20962"/>
                <wp:lineTo x="21500" y="0"/>
                <wp:lineTo x="0" y="0"/>
              </wp:wrapPolygon>
            </wp:wrapThrough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6" t="52946" r="55159" b="32180"/>
                    <a:stretch/>
                  </pic:blipFill>
                  <pic:spPr bwMode="auto">
                    <a:xfrm>
                      <a:off x="0" y="0"/>
                      <a:ext cx="2602865" cy="451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1FF">
        <w:rPr>
          <w:rFonts w:ascii="Bodoni MT" w:eastAsia="Yu Gothic UI Semibold" w:hAnsi="Bodoni MT"/>
          <w:noProof/>
          <w:color w:val="00BC8B"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919B1AC" wp14:editId="7F304D31">
                <wp:simplePos x="0" y="0"/>
                <wp:positionH relativeFrom="column">
                  <wp:posOffset>-837565</wp:posOffset>
                </wp:positionH>
                <wp:positionV relativeFrom="paragraph">
                  <wp:posOffset>8602980</wp:posOffset>
                </wp:positionV>
                <wp:extent cx="6943725" cy="1099185"/>
                <wp:effectExtent l="0" t="0" r="0" b="0"/>
                <wp:wrapThrough wrapText="bothSides">
                  <wp:wrapPolygon edited="0">
                    <wp:start x="178" y="374"/>
                    <wp:lineTo x="178" y="20964"/>
                    <wp:lineTo x="21393" y="20964"/>
                    <wp:lineTo x="21393" y="374"/>
                    <wp:lineTo x="178" y="374"/>
                  </wp:wrapPolygon>
                </wp:wrapThrough>
                <wp:docPr id="28689" name="Rectangle 28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09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F1A83" w14:textId="58EC1A1A" w:rsidR="007A4351" w:rsidRPr="007A4351" w:rsidRDefault="007A4351" w:rsidP="001E01FF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A4351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r w:rsidR="001E01FF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Notice the missing </w:t>
                            </w:r>
                            <w:proofErr w:type="spellStart"/>
                            <w:r w:rsidR="001E01FF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spinous</w:t>
                            </w:r>
                            <w:proofErr w:type="spellEnd"/>
                            <w:r w:rsidR="001E01FF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process.</w:t>
                            </w:r>
                          </w:p>
                          <w:p w14:paraId="5C98FFA3" w14:textId="77777777" w:rsidR="007A4351" w:rsidRDefault="007A4351" w:rsidP="007A43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689" o:spid="_x0000_s1052" style="position:absolute;left:0;text-align:left;margin-left:-65.95pt;margin-top:677.4pt;width:546.75pt;height:86.5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" filled="f" stroked="f" strokeweight="2pt">
                <v:textbox>
                  <w:txbxContent>
                    <w:p w14:paraId="54AF1A83" w14:textId="58EC1A1A" w:rsidR="007A4351" w:rsidRPr="007A4351" w:rsidRDefault="007A4351" w:rsidP="001E01FF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7A4351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*</w:t>
                      </w:r>
                      <w:r w:rsidR="001E01FF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Notice the missing </w:t>
                      </w:r>
                      <w:proofErr w:type="spellStart"/>
                      <w:r w:rsidR="001E01FF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spinous</w:t>
                      </w:r>
                      <w:proofErr w:type="spellEnd"/>
                      <w:r w:rsidR="001E01FF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process.</w:t>
                      </w:r>
                    </w:p>
                    <w:p w14:paraId="5C98FFA3" w14:textId="77777777" w:rsidR="007A4351" w:rsidRDefault="007A4351" w:rsidP="007A4351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EC2C78">
        <w:rPr>
          <w:rFonts w:ascii="Bodoni MT" w:eastAsia="Yu Gothic UI Semibold" w:hAnsi="Bodoni MT"/>
          <w:noProof/>
          <w:color w:val="00BC8B"/>
          <w:lang w:val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6E96E15" wp14:editId="7586AF6C">
                <wp:simplePos x="0" y="0"/>
                <wp:positionH relativeFrom="column">
                  <wp:posOffset>4979807</wp:posOffset>
                </wp:positionH>
                <wp:positionV relativeFrom="paragraph">
                  <wp:posOffset>5097716</wp:posOffset>
                </wp:positionV>
                <wp:extent cx="613410" cy="311785"/>
                <wp:effectExtent l="0" t="0" r="0" b="0"/>
                <wp:wrapThrough wrapText="bothSides">
                  <wp:wrapPolygon edited="0">
                    <wp:start x="2012" y="1320"/>
                    <wp:lineTo x="2012" y="19796"/>
                    <wp:lineTo x="18783" y="19796"/>
                    <wp:lineTo x="18783" y="1320"/>
                    <wp:lineTo x="2012" y="1320"/>
                  </wp:wrapPolygon>
                </wp:wrapThrough>
                <wp:docPr id="43012" name="Rectangle 43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0406C0" w14:textId="32E47F2C" w:rsidR="00EC2C78" w:rsidRPr="007A4351" w:rsidRDefault="00EC2C78" w:rsidP="00EC2C7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MR</w:t>
                            </w:r>
                          </w:p>
                          <w:p w14:paraId="1983CDD1" w14:textId="77777777" w:rsidR="00EC2C78" w:rsidRPr="00036108" w:rsidRDefault="00EC2C78" w:rsidP="00EC2C7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707B8B23" w14:textId="77777777" w:rsidR="00EC2C78" w:rsidRDefault="00EC2C78" w:rsidP="00EC2C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12" o:spid="_x0000_s1053" style="position:absolute;left:0;text-align:left;margin-left:392.1pt;margin-top:401.4pt;width:48.3pt;height:24.5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" filled="f" stroked="f" strokeweight="2pt">
                <v:textbox>
                  <w:txbxContent>
                    <w:p w14:paraId="340406C0" w14:textId="32E47F2C" w:rsidR="00EC2C78" w:rsidRPr="007A4351" w:rsidRDefault="00EC2C78" w:rsidP="00EC2C7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MR</w:t>
                      </w:r>
                    </w:p>
                    <w:p w14:paraId="1983CDD1" w14:textId="77777777" w:rsidR="00EC2C78" w:rsidRPr="00036108" w:rsidRDefault="00EC2C78" w:rsidP="00EC2C7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</w:p>
                    <w:p w14:paraId="707B8B23" w14:textId="77777777" w:rsidR="00EC2C78" w:rsidRDefault="00EC2C78" w:rsidP="00EC2C78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EC2C78">
        <w:rPr>
          <w:rFonts w:ascii="Bodoni MT" w:eastAsia="Yu Gothic UI Semibold" w:hAnsi="Bodoni MT"/>
          <w:noProof/>
          <w:color w:val="00BC8B"/>
          <w:lang w:val="en-US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3C0185D" wp14:editId="7407009A">
                <wp:simplePos x="0" y="0"/>
                <wp:positionH relativeFrom="column">
                  <wp:posOffset>2942590</wp:posOffset>
                </wp:positionH>
                <wp:positionV relativeFrom="paragraph">
                  <wp:posOffset>5051537</wp:posOffset>
                </wp:positionV>
                <wp:extent cx="613410" cy="416560"/>
                <wp:effectExtent l="0" t="0" r="0" b="0"/>
                <wp:wrapThrough wrapText="bothSides">
                  <wp:wrapPolygon edited="0">
                    <wp:start x="2012" y="988"/>
                    <wp:lineTo x="2012" y="19756"/>
                    <wp:lineTo x="18783" y="19756"/>
                    <wp:lineTo x="18783" y="988"/>
                    <wp:lineTo x="2012" y="988"/>
                  </wp:wrapPolygon>
                </wp:wrapThrough>
                <wp:docPr id="43010" name="Rectangle 43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B1FD1" w14:textId="51A702B4" w:rsidR="00EC2C78" w:rsidRPr="007A4351" w:rsidRDefault="00EC2C78" w:rsidP="00EC2C7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MR</w:t>
                            </w:r>
                          </w:p>
                          <w:p w14:paraId="6A004135" w14:textId="77777777" w:rsidR="00EC2C78" w:rsidRPr="00036108" w:rsidRDefault="00EC2C78" w:rsidP="00EC2C7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26D27582" w14:textId="77777777" w:rsidR="00EC2C78" w:rsidRDefault="00EC2C78" w:rsidP="00EC2C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10" o:spid="_x0000_s1054" style="position:absolute;left:0;text-align:left;margin-left:231.7pt;margin-top:397.75pt;width:48.3pt;height:32.8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" filled="f" stroked="f" strokeweight="2pt">
                <v:textbox>
                  <w:txbxContent>
                    <w:p w14:paraId="11FB1FD1" w14:textId="51A702B4" w:rsidR="00EC2C78" w:rsidRPr="007A4351" w:rsidRDefault="00EC2C78" w:rsidP="00EC2C7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MR</w:t>
                      </w:r>
                    </w:p>
                    <w:p w14:paraId="6A004135" w14:textId="77777777" w:rsidR="00EC2C78" w:rsidRPr="00036108" w:rsidRDefault="00EC2C78" w:rsidP="00EC2C7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</w:p>
                    <w:p w14:paraId="26D27582" w14:textId="77777777" w:rsidR="00EC2C78" w:rsidRDefault="00EC2C78" w:rsidP="00EC2C78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EC2C78">
        <w:rPr>
          <w:rFonts w:ascii="Bodoni MT" w:eastAsia="Yu Gothic UI Semibold" w:hAnsi="Bodoni MT"/>
          <w:noProof/>
          <w:color w:val="00BC8B"/>
          <w:lang w:val="en-US"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3C7FEA04" wp14:editId="446AC984">
                <wp:simplePos x="0" y="0"/>
                <wp:positionH relativeFrom="column">
                  <wp:posOffset>280333</wp:posOffset>
                </wp:positionH>
                <wp:positionV relativeFrom="paragraph">
                  <wp:posOffset>5063490</wp:posOffset>
                </wp:positionV>
                <wp:extent cx="613410" cy="416560"/>
                <wp:effectExtent l="0" t="0" r="0" b="0"/>
                <wp:wrapThrough wrapText="bothSides">
                  <wp:wrapPolygon edited="0">
                    <wp:start x="2012" y="988"/>
                    <wp:lineTo x="2012" y="19756"/>
                    <wp:lineTo x="18783" y="19756"/>
                    <wp:lineTo x="18783" y="988"/>
                    <wp:lineTo x="2012" y="988"/>
                  </wp:wrapPolygon>
                </wp:wrapThrough>
                <wp:docPr id="43009" name="Rectangle 43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4311E" w14:textId="4B382225" w:rsidR="00EC2C78" w:rsidRPr="007A4351" w:rsidRDefault="00EC2C78" w:rsidP="00EC2C7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CT</w:t>
                            </w:r>
                            <w:r w:rsidR="001E01FF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</w:p>
                          <w:p w14:paraId="044CEC0C" w14:textId="77777777" w:rsidR="00EC2C78" w:rsidRPr="00036108" w:rsidRDefault="00EC2C78" w:rsidP="00EC2C78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160838EB" w14:textId="77777777" w:rsidR="00EC2C78" w:rsidRDefault="00EC2C78" w:rsidP="00EC2C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09" o:spid="_x0000_s1055" style="position:absolute;left:0;text-align:left;margin-left:22.05pt;margin-top:398.7pt;width:48.3pt;height:32.8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" filled="f" stroked="f" strokeweight="2pt">
                <v:textbox>
                  <w:txbxContent>
                    <w:p w14:paraId="0334311E" w14:textId="4B382225" w:rsidR="00EC2C78" w:rsidRPr="007A4351" w:rsidRDefault="00EC2C78" w:rsidP="00EC2C7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CT</w:t>
                      </w:r>
                      <w:r w:rsidR="001E01FF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*</w:t>
                      </w:r>
                    </w:p>
                    <w:p w14:paraId="044CEC0C" w14:textId="77777777" w:rsidR="00EC2C78" w:rsidRPr="00036108" w:rsidRDefault="00EC2C78" w:rsidP="00EC2C78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</w:p>
                    <w:p w14:paraId="160838EB" w14:textId="77777777" w:rsidR="00EC2C78" w:rsidRDefault="00EC2C78" w:rsidP="00EC2C78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9725E6">
        <w:rPr>
          <w:noProof/>
          <w:lang w:val="en-US"/>
        </w:rPr>
        <w:drawing>
          <wp:anchor distT="0" distB="0" distL="114300" distR="114300" simplePos="0" relativeHeight="251604992" behindDoc="1" locked="0" layoutInCell="1" allowOverlap="1" wp14:anchorId="0E410D83" wp14:editId="59EB6791">
            <wp:simplePos x="0" y="0"/>
            <wp:positionH relativeFrom="column">
              <wp:posOffset>6985</wp:posOffset>
            </wp:positionH>
            <wp:positionV relativeFrom="paragraph">
              <wp:posOffset>6186170</wp:posOffset>
            </wp:positionV>
            <wp:extent cx="5486400" cy="2258695"/>
            <wp:effectExtent l="0" t="0" r="0" b="8255"/>
            <wp:wrapThrough wrapText="bothSides">
              <wp:wrapPolygon edited="0">
                <wp:start x="0" y="0"/>
                <wp:lineTo x="0" y="21497"/>
                <wp:lineTo x="21525" y="21497"/>
                <wp:lineTo x="21525" y="0"/>
                <wp:lineTo x="0" y="0"/>
              </wp:wrapPolygon>
            </wp:wrapThrough>
            <wp:docPr id="4301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Content Placeholder 3"/>
                    <pic:cNvPicPr>
                      <a:picLocks noGrp="1"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E6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52610E38" wp14:editId="27C6843A">
                <wp:simplePos x="0" y="0"/>
                <wp:positionH relativeFrom="column">
                  <wp:posOffset>-993775</wp:posOffset>
                </wp:positionH>
                <wp:positionV relativeFrom="paragraph">
                  <wp:posOffset>5735955</wp:posOffset>
                </wp:positionV>
                <wp:extent cx="7256145" cy="2839720"/>
                <wp:effectExtent l="0" t="0" r="20955" b="17780"/>
                <wp:wrapThrough wrapText="bothSides">
                  <wp:wrapPolygon edited="0">
                    <wp:start x="0" y="0"/>
                    <wp:lineTo x="0" y="4492"/>
                    <wp:lineTo x="21492" y="4637"/>
                    <wp:lineTo x="0" y="6955"/>
                    <wp:lineTo x="0" y="11592"/>
                    <wp:lineTo x="21492" y="11592"/>
                    <wp:lineTo x="0" y="13911"/>
                    <wp:lineTo x="0" y="20721"/>
                    <wp:lineTo x="21492" y="20866"/>
                    <wp:lineTo x="0" y="21445"/>
                    <wp:lineTo x="0" y="21590"/>
                    <wp:lineTo x="21606" y="21590"/>
                    <wp:lineTo x="21606" y="20866"/>
                    <wp:lineTo x="113" y="18547"/>
                    <wp:lineTo x="21606" y="18403"/>
                    <wp:lineTo x="21606" y="11592"/>
                    <wp:lineTo x="113" y="9274"/>
                    <wp:lineTo x="21606" y="9274"/>
                    <wp:lineTo x="21606" y="4637"/>
                    <wp:lineTo x="113" y="2318"/>
                    <wp:lineTo x="21606" y="2174"/>
                    <wp:lineTo x="21606" y="0"/>
                    <wp:lineTo x="0" y="0"/>
                  </wp:wrapPolygon>
                </wp:wrapThrough>
                <wp:docPr id="28683" name="Rectangle 28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145" cy="2839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683" o:spid="_x0000_s1026" style="position:absolute;margin-left:-78.25pt;margin-top:451.65pt;width:571.35pt;height:223.6pt;z-index:-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9725E6" w:rsidRPr="009725E6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00896" behindDoc="1" locked="0" layoutInCell="1" allowOverlap="1" wp14:anchorId="6A85E7DE" wp14:editId="134899C2">
            <wp:simplePos x="0" y="0"/>
            <wp:positionH relativeFrom="column">
              <wp:posOffset>-870585</wp:posOffset>
            </wp:positionH>
            <wp:positionV relativeFrom="paragraph">
              <wp:posOffset>3432175</wp:posOffset>
            </wp:positionV>
            <wp:extent cx="2688590" cy="2012950"/>
            <wp:effectExtent l="0" t="0" r="0" b="6350"/>
            <wp:wrapThrough wrapText="bothSides">
              <wp:wrapPolygon edited="0">
                <wp:start x="0" y="0"/>
                <wp:lineTo x="0" y="21464"/>
                <wp:lineTo x="21427" y="21464"/>
                <wp:lineTo x="21427" y="0"/>
                <wp:lineTo x="0" y="0"/>
              </wp:wrapPolygon>
            </wp:wrapThrough>
            <wp:docPr id="2868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Content Placeholder 3"/>
                    <pic:cNvPicPr>
                      <a:picLocks noGrp="1"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E6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599872" behindDoc="1" locked="0" layoutInCell="1" allowOverlap="1" wp14:anchorId="36361468" wp14:editId="73726341">
                <wp:simplePos x="0" y="0"/>
                <wp:positionH relativeFrom="column">
                  <wp:posOffset>-993775</wp:posOffset>
                </wp:positionH>
                <wp:positionV relativeFrom="paragraph">
                  <wp:posOffset>161290</wp:posOffset>
                </wp:positionV>
                <wp:extent cx="7256780" cy="5477510"/>
                <wp:effectExtent l="0" t="0" r="20320" b="27940"/>
                <wp:wrapThrough wrapText="bothSides">
                  <wp:wrapPolygon edited="0">
                    <wp:start x="0" y="0"/>
                    <wp:lineTo x="0" y="1202"/>
                    <wp:lineTo x="10830" y="1202"/>
                    <wp:lineTo x="0" y="2404"/>
                    <wp:lineTo x="0" y="5935"/>
                    <wp:lineTo x="10830" y="6010"/>
                    <wp:lineTo x="0" y="7212"/>
                    <wp:lineTo x="0" y="9616"/>
                    <wp:lineTo x="10830" y="9616"/>
                    <wp:lineTo x="0" y="10818"/>
                    <wp:lineTo x="0" y="14348"/>
                    <wp:lineTo x="10830" y="14423"/>
                    <wp:lineTo x="0" y="15625"/>
                    <wp:lineTo x="0" y="18029"/>
                    <wp:lineTo x="10830" y="18029"/>
                    <wp:lineTo x="0" y="19231"/>
                    <wp:lineTo x="0" y="21635"/>
                    <wp:lineTo x="21604" y="21635"/>
                    <wp:lineTo x="21604" y="19231"/>
                    <wp:lineTo x="10830" y="18029"/>
                    <wp:lineTo x="21604" y="18029"/>
                    <wp:lineTo x="21604" y="15625"/>
                    <wp:lineTo x="10830" y="14423"/>
                    <wp:lineTo x="21604" y="14348"/>
                    <wp:lineTo x="21604" y="10818"/>
                    <wp:lineTo x="10830" y="9616"/>
                    <wp:lineTo x="21604" y="9616"/>
                    <wp:lineTo x="21604" y="7212"/>
                    <wp:lineTo x="10830" y="6010"/>
                    <wp:lineTo x="21604" y="5935"/>
                    <wp:lineTo x="21604" y="2404"/>
                    <wp:lineTo x="10830" y="1202"/>
                    <wp:lineTo x="21604" y="1202"/>
                    <wp:lineTo x="21604" y="0"/>
                    <wp:lineTo x="0" y="0"/>
                  </wp:wrapPolygon>
                </wp:wrapThrough>
                <wp:docPr id="28674" name="Rectangle 28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5477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BA23FBA" id="Rectangle 28674" o:spid="_x0000_s1026" style="position:absolute;margin-left:-78.25pt;margin-top:12.7pt;width:571.4pt;height:431.3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9725E6" w:rsidRPr="009725E6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01920" behindDoc="1" locked="0" layoutInCell="1" allowOverlap="1" wp14:anchorId="2C1E6548" wp14:editId="3CDC31DC">
            <wp:simplePos x="0" y="0"/>
            <wp:positionH relativeFrom="column">
              <wp:posOffset>1960880</wp:posOffset>
            </wp:positionH>
            <wp:positionV relativeFrom="paragraph">
              <wp:posOffset>3430905</wp:posOffset>
            </wp:positionV>
            <wp:extent cx="2019300" cy="2011680"/>
            <wp:effectExtent l="0" t="0" r="0" b="7620"/>
            <wp:wrapThrough wrapText="bothSides">
              <wp:wrapPolygon edited="0">
                <wp:start x="0" y="0"/>
                <wp:lineTo x="0" y="21477"/>
                <wp:lineTo x="21396" y="21477"/>
                <wp:lineTo x="21396" y="0"/>
                <wp:lineTo x="0" y="0"/>
              </wp:wrapPolygon>
            </wp:wrapThrough>
            <wp:docPr id="286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9" name="Picture 6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488"/>
                    <a:stretch/>
                  </pic:blipFill>
                  <pic:spPr bwMode="auto">
                    <a:xfrm>
                      <a:off x="0" y="0"/>
                      <a:ext cx="2019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E6" w:rsidRPr="009725E6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86912" behindDoc="1" locked="0" layoutInCell="1" allowOverlap="1" wp14:anchorId="60B2171D" wp14:editId="17DF83C6">
            <wp:simplePos x="0" y="0"/>
            <wp:positionH relativeFrom="column">
              <wp:posOffset>4064635</wp:posOffset>
            </wp:positionH>
            <wp:positionV relativeFrom="paragraph">
              <wp:posOffset>3428365</wp:posOffset>
            </wp:positionV>
            <wp:extent cx="2108200" cy="2011680"/>
            <wp:effectExtent l="0" t="0" r="6350" b="7620"/>
            <wp:wrapThrough wrapText="bothSides">
              <wp:wrapPolygon edited="0">
                <wp:start x="0" y="0"/>
                <wp:lineTo x="0" y="21477"/>
                <wp:lineTo x="21470" y="21477"/>
                <wp:lineTo x="21470" y="0"/>
                <wp:lineTo x="0" y="0"/>
              </wp:wrapPolygon>
            </wp:wrapThrough>
            <wp:docPr id="28682" name="Picture 5" descr="http://images.radiopaedia.org/images/3989580/1ddd9f5c625606bcc600b5ab3e2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5" descr="http://images.radiopaedia.org/images/3989580/1ddd9f5c625606bcc600b5ab3e228f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0" r="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E6" w:rsidRPr="009725E6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84864" behindDoc="1" locked="0" layoutInCell="1" allowOverlap="1" wp14:anchorId="3A05C344" wp14:editId="6677FCF0">
            <wp:simplePos x="0" y="0"/>
            <wp:positionH relativeFrom="column">
              <wp:posOffset>-156845</wp:posOffset>
            </wp:positionH>
            <wp:positionV relativeFrom="paragraph">
              <wp:posOffset>569595</wp:posOffset>
            </wp:positionV>
            <wp:extent cx="5846445" cy="1206500"/>
            <wp:effectExtent l="0" t="0" r="1905" b="0"/>
            <wp:wrapThrough wrapText="bothSides">
              <wp:wrapPolygon edited="0">
                <wp:start x="0" y="0"/>
                <wp:lineTo x="0" y="21145"/>
                <wp:lineTo x="21537" y="21145"/>
                <wp:lineTo x="21537" y="0"/>
                <wp:lineTo x="0" y="0"/>
              </wp:wrapPolygon>
            </wp:wrapThrough>
            <wp:docPr id="28676" name="Picture 28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E6" w:rsidRPr="009725E6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drawing>
          <wp:anchor distT="0" distB="0" distL="114300" distR="114300" simplePos="0" relativeHeight="251685888" behindDoc="1" locked="0" layoutInCell="1" allowOverlap="1" wp14:anchorId="2A48855E" wp14:editId="696E98E7">
            <wp:simplePos x="0" y="0"/>
            <wp:positionH relativeFrom="column">
              <wp:posOffset>-43180</wp:posOffset>
            </wp:positionH>
            <wp:positionV relativeFrom="paragraph">
              <wp:posOffset>1708785</wp:posOffset>
            </wp:positionV>
            <wp:extent cx="5343525" cy="1678940"/>
            <wp:effectExtent l="0" t="0" r="9525" b="0"/>
            <wp:wrapThrough wrapText="bothSides">
              <wp:wrapPolygon edited="0">
                <wp:start x="0" y="0"/>
                <wp:lineTo x="0" y="21322"/>
                <wp:lineTo x="21561" y="21322"/>
                <wp:lineTo x="21561" y="0"/>
                <wp:lineTo x="0" y="0"/>
              </wp:wrapPolygon>
            </wp:wrapThrough>
            <wp:docPr id="2867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Content Placeholder 3"/>
                    <pic:cNvPicPr>
                      <a:picLocks noGrp="1"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21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0256D1" wp14:editId="75897CE2">
                <wp:simplePos x="0" y="0"/>
                <wp:positionH relativeFrom="column">
                  <wp:posOffset>-485775</wp:posOffset>
                </wp:positionH>
                <wp:positionV relativeFrom="paragraph">
                  <wp:posOffset>186690</wp:posOffset>
                </wp:positionV>
                <wp:extent cx="2333625" cy="384810"/>
                <wp:effectExtent l="0" t="0" r="0" b="0"/>
                <wp:wrapSquare wrapText="bothSides"/>
                <wp:docPr id="28675" name="Text Box 28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BFD9A" w14:textId="2364739A" w:rsidR="00223219" w:rsidRPr="0064497F" w:rsidRDefault="00223219" w:rsidP="00223219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Spina</w:t>
                            </w:r>
                            <w:proofErr w:type="spellEnd"/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 bifida:</w:t>
                            </w:r>
                          </w:p>
                          <w:p w14:paraId="29ACEEEA" w14:textId="77777777" w:rsidR="00223219" w:rsidRPr="005663F9" w:rsidRDefault="00223219" w:rsidP="00223219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75" o:spid="_x0000_s1056" type="#_x0000_t202" style="position:absolute;left:0;text-align:left;margin-left:-38.25pt;margin-top:14.7pt;width:183.75pt;height:3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" filled="f" stroked="f">
                <v:textbox>
                  <w:txbxContent>
                    <w:p w14:paraId="632BFD9A" w14:textId="2364739A" w:rsidR="00223219" w:rsidRPr="0064497F" w:rsidRDefault="00223219" w:rsidP="00223219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Spina</w:t>
                      </w:r>
                      <w:proofErr w:type="spellEnd"/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 bifida:</w:t>
                      </w:r>
                    </w:p>
                    <w:p w14:paraId="29ACEEEA" w14:textId="77777777" w:rsidR="00223219" w:rsidRPr="005663F9" w:rsidRDefault="00223219" w:rsidP="00223219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577114" w14:textId="565A2704" w:rsidR="00C2158F" w:rsidRDefault="00AA0D96" w:rsidP="00BE0F71">
      <w:pPr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22752" behindDoc="1" locked="0" layoutInCell="1" allowOverlap="1" wp14:anchorId="5DF3ACC6" wp14:editId="66916786">
            <wp:simplePos x="0" y="0"/>
            <wp:positionH relativeFrom="column">
              <wp:posOffset>4224655</wp:posOffset>
            </wp:positionH>
            <wp:positionV relativeFrom="paragraph">
              <wp:posOffset>4617720</wp:posOffset>
            </wp:positionV>
            <wp:extent cx="923925" cy="3326765"/>
            <wp:effectExtent l="0" t="0" r="9525" b="6985"/>
            <wp:wrapThrough wrapText="bothSides">
              <wp:wrapPolygon edited="0">
                <wp:start x="0" y="0"/>
                <wp:lineTo x="0" y="21522"/>
                <wp:lineTo x="21377" y="21522"/>
                <wp:lineTo x="21377" y="0"/>
                <wp:lineTo x="0" y="0"/>
              </wp:wrapPolygon>
            </wp:wrapThrough>
            <wp:docPr id="43017" name="Picture 4" descr="myeli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Picture 4" descr="myeliti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0944" behindDoc="1" locked="0" layoutInCell="1" allowOverlap="1" wp14:anchorId="3C448183" wp14:editId="5B97B897">
            <wp:simplePos x="0" y="0"/>
            <wp:positionH relativeFrom="column">
              <wp:posOffset>5186045</wp:posOffset>
            </wp:positionH>
            <wp:positionV relativeFrom="paragraph">
              <wp:posOffset>4620260</wp:posOffset>
            </wp:positionV>
            <wp:extent cx="947420" cy="3326765"/>
            <wp:effectExtent l="0" t="0" r="5080" b="6985"/>
            <wp:wrapThrough wrapText="bothSides">
              <wp:wrapPolygon edited="0">
                <wp:start x="0" y="0"/>
                <wp:lineTo x="0" y="21522"/>
                <wp:lineTo x="21282" y="21522"/>
                <wp:lineTo x="21282" y="0"/>
                <wp:lineTo x="0" y="0"/>
              </wp:wrapPolygon>
            </wp:wrapThrough>
            <wp:docPr id="43025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Content Placeholder 3"/>
                    <pic:cNvPicPr>
                      <a:picLocks noChangeAspect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31"/>
                    <a:stretch/>
                  </pic:blipFill>
                  <pic:spPr bwMode="auto">
                    <a:xfrm>
                      <a:off x="0" y="0"/>
                      <a:ext cx="94742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E0960D" wp14:editId="7D865283">
                <wp:simplePos x="0" y="0"/>
                <wp:positionH relativeFrom="column">
                  <wp:posOffset>-1002030</wp:posOffset>
                </wp:positionH>
                <wp:positionV relativeFrom="paragraph">
                  <wp:posOffset>4920615</wp:posOffset>
                </wp:positionV>
                <wp:extent cx="5779770" cy="4277995"/>
                <wp:effectExtent l="0" t="0" r="0" b="8255"/>
                <wp:wrapSquare wrapText="bothSides"/>
                <wp:docPr id="43021" name="Text Box 43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9770" cy="427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0A7FDD" w14:textId="77777777" w:rsidR="00C202B8" w:rsidRPr="00E85811" w:rsidRDefault="00C202B8" w:rsidP="00C202B8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5811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MS lesions in spinal cord are</w:t>
                            </w:r>
                          </w:p>
                          <w:p w14:paraId="50FD26A8" w14:textId="77777777" w:rsidR="000608BD" w:rsidRDefault="000608BD" w:rsidP="008F22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  <w:tab w:val="left" w:pos="27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More likely multiple.</w:t>
                            </w:r>
                          </w:p>
                          <w:p w14:paraId="1ED7F510" w14:textId="28332F9D" w:rsidR="00C202B8" w:rsidRPr="00E85811" w:rsidRDefault="00C202B8" w:rsidP="008F22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  <w:tab w:val="left" w:pos="27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5811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focal and peripherally located.</w:t>
                            </w:r>
                            <w:r w:rsidR="000608BD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(only in female</w:t>
                            </w:r>
                            <w:r w:rsidR="000608BD"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`</w:t>
                            </w:r>
                            <w:r w:rsidR="000608BD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s slides)</w:t>
                            </w:r>
                          </w:p>
                          <w:p w14:paraId="5DE12DFE" w14:textId="24AF1713" w:rsidR="00C202B8" w:rsidRPr="00E85811" w:rsidRDefault="00C202B8" w:rsidP="008F22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5811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Don’t cover the entire section on axial images.</w:t>
                            </w:r>
                            <w:r w:rsidRPr="00C202B8">
                              <w:rPr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  <w:p w14:paraId="22AE588B" w14:textId="77777777" w:rsidR="00C202B8" w:rsidRPr="00E85811" w:rsidRDefault="00C202B8" w:rsidP="008F22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5811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Often &lt; 2 vertebral body heights on sagittal images.</w:t>
                            </w:r>
                          </w:p>
                          <w:p w14:paraId="15879C39" w14:textId="2BE88F26" w:rsidR="00C202B8" w:rsidRPr="00E85811" w:rsidRDefault="00C202B8" w:rsidP="008F220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5811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Are</w:t>
                            </w:r>
                            <w:r w:rsidR="000608BD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disseminated in time and space.</w:t>
                            </w:r>
                            <w:r w:rsidR="000608BD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(only in female</w:t>
                            </w:r>
                            <w:r w:rsidR="000608BD"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`</w:t>
                            </w:r>
                            <w:r w:rsidR="000608BD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s slides)</w:t>
                            </w:r>
                            <w:r w:rsidRPr="00E85811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</w:p>
                          <w:p w14:paraId="42EB716F" w14:textId="6629CC49" w:rsidR="00AD5A84" w:rsidRPr="00AA0D96" w:rsidRDefault="00C202B8" w:rsidP="00AA0D96">
                            <w:pPr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5811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Transverse myelitis lesions</w:t>
                            </w:r>
                          </w:p>
                          <w:p w14:paraId="19EF9E06" w14:textId="6C8EECF3" w:rsidR="00AA0D96" w:rsidRPr="00AA0D96" w:rsidRDefault="00AA0D96" w:rsidP="00AA0D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-450"/>
                                <w:tab w:val="left" w:pos="18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Often one big lesion.</w:t>
                            </w:r>
                            <w:r w:rsidRPr="00AD5A84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only in </w:t>
                            </w:r>
                            <w:r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male</w:t>
                            </w:r>
                            <w:r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`</w:t>
                            </w:r>
                            <w:r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s slides)</w:t>
                            </w:r>
                            <w:r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042BCD29" w14:textId="42251DB7" w:rsidR="00C202B8" w:rsidRDefault="00C202B8" w:rsidP="008F220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-450"/>
                                <w:tab w:val="left" w:pos="18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A4351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Extend over &gt;3 vertebr</w:t>
                            </w:r>
                            <w:r w:rsidR="008F220E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 body heights on axial images</w:t>
                            </w:r>
                            <w:r w:rsidR="00AA0D9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1F6A5FE9" w14:textId="5854C1FF" w:rsidR="00C202B8" w:rsidRDefault="00C202B8" w:rsidP="008F220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-450"/>
                                <w:tab w:val="left" w:pos="18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2158F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Often &gt;4 vertebral body heights on sagittal images.</w:t>
                            </w:r>
                            <w:r w:rsidR="00AA0D96" w:rsidRPr="00AA0D9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AA0D9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="00AA0D96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(only in female</w:t>
                            </w:r>
                            <w:r w:rsidR="00AA0D96"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`</w:t>
                            </w:r>
                            <w:r w:rsidR="00AA0D96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s slides)</w:t>
                            </w:r>
                          </w:p>
                          <w:p w14:paraId="7D04400F" w14:textId="1EF61C06" w:rsidR="00AA0D96" w:rsidRDefault="00AA0D96" w:rsidP="008F220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-450"/>
                                <w:tab w:val="left" w:pos="18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No brain lesions.</w:t>
                            </w:r>
                          </w:p>
                          <w:p w14:paraId="19A4A63C" w14:textId="6E2EB4EB" w:rsidR="008F220E" w:rsidRPr="00AA0D96" w:rsidRDefault="00C202B8" w:rsidP="00AA0D96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-450"/>
                                <w:tab w:val="left" w:pos="18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2158F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Covers entire spinal cord in axial plane.</w:t>
                            </w:r>
                            <w:r w:rsidR="00AA0D96" w:rsidRPr="00AA0D96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AA0D96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="00AA0D96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(only in male</w:t>
                            </w:r>
                            <w:r w:rsidR="00AA0D96"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`</w:t>
                            </w:r>
                            <w:r w:rsidR="00AA0D96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s slides</w:t>
                            </w:r>
                          </w:p>
                          <w:p w14:paraId="5EE2BDD7" w14:textId="6904ECFB" w:rsidR="00C202B8" w:rsidRPr="008F220E" w:rsidRDefault="00C202B8" w:rsidP="008F220E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0"/>
                              </w:tabs>
                              <w:ind w:left="0" w:firstLine="0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F220E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Monophasic</w:t>
                            </w:r>
                            <w:proofErr w:type="gramStart"/>
                            <w:r w:rsidR="00AD5A84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="00AD5A84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(</w:t>
                            </w:r>
                            <w:proofErr w:type="gramEnd"/>
                            <w:r w:rsidR="00AD5A84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only in male</w:t>
                            </w:r>
                            <w:r w:rsidR="00AD5A84"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`</w:t>
                            </w:r>
                            <w:r w:rsidR="00AD5A84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s slides)</w:t>
                            </w:r>
                            <w:r w:rsidR="00AA0D96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21" o:spid="_x0000_s1057" type="#_x0000_t202" style="position:absolute;margin-left:-78.9pt;margin-top:387.45pt;width:455.1pt;height:336.8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" filled="f" stroked="f">
                <v:textbox>
                  <w:txbxContent>
                    <w:p w14:paraId="250A7FDD" w14:textId="77777777" w:rsidR="00C202B8" w:rsidRPr="00E85811" w:rsidRDefault="00C202B8" w:rsidP="00C202B8">
                      <w:pPr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E85811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MS lesions in spinal cord are</w:t>
                      </w:r>
                    </w:p>
                    <w:p w14:paraId="50FD26A8" w14:textId="77777777" w:rsidR="000608BD" w:rsidRDefault="000608BD" w:rsidP="008F220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  <w:tab w:val="left" w:pos="27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More likely multiple.</w:t>
                      </w:r>
                    </w:p>
                    <w:p w14:paraId="1ED7F510" w14:textId="28332F9D" w:rsidR="00C202B8" w:rsidRPr="00E85811" w:rsidRDefault="00C202B8" w:rsidP="008F220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  <w:tab w:val="left" w:pos="27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E85811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focal and peripherally located.</w:t>
                      </w:r>
                      <w:r w:rsidR="000608BD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(only in female</w:t>
                      </w:r>
                      <w:r w:rsidR="000608BD"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`</w:t>
                      </w:r>
                      <w:r w:rsidR="000608BD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s slides)</w:t>
                      </w:r>
                    </w:p>
                    <w:p w14:paraId="5DE12DFE" w14:textId="24AF1713" w:rsidR="00C202B8" w:rsidRPr="00E85811" w:rsidRDefault="00C202B8" w:rsidP="008F220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E85811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Don’t cover the entire section on axial images.</w:t>
                      </w:r>
                      <w:r w:rsidRPr="00C202B8">
                        <w:rPr>
                          <w:noProof/>
                          <w:lang w:val="en-US"/>
                        </w:rPr>
                        <w:t xml:space="preserve"> </w:t>
                      </w:r>
                    </w:p>
                    <w:p w14:paraId="22AE588B" w14:textId="77777777" w:rsidR="00C202B8" w:rsidRPr="00E85811" w:rsidRDefault="00C202B8" w:rsidP="008F220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E85811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Often &lt; 2 vertebral body heights on sagittal images.</w:t>
                      </w:r>
                    </w:p>
                    <w:p w14:paraId="15879C39" w14:textId="2BE88F26" w:rsidR="00C202B8" w:rsidRPr="00E85811" w:rsidRDefault="00C202B8" w:rsidP="008F220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E85811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Are</w:t>
                      </w:r>
                      <w:r w:rsidR="000608BD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disseminated in time and space.</w:t>
                      </w:r>
                      <w:r w:rsidR="000608BD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(only in female</w:t>
                      </w:r>
                      <w:r w:rsidR="000608BD"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`</w:t>
                      </w:r>
                      <w:r w:rsidR="000608BD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s slides)</w:t>
                      </w:r>
                      <w:r w:rsidRPr="00E85811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ab/>
                      </w:r>
                    </w:p>
                    <w:p w14:paraId="42EB716F" w14:textId="6629CC49" w:rsidR="00AD5A84" w:rsidRPr="00AA0D96" w:rsidRDefault="00C202B8" w:rsidP="00AA0D96">
                      <w:pPr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E85811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Transverse myelitis lesions</w:t>
                      </w:r>
                    </w:p>
                    <w:p w14:paraId="19EF9E06" w14:textId="6C8EECF3" w:rsidR="00AA0D96" w:rsidRPr="00AA0D96" w:rsidRDefault="00AA0D96" w:rsidP="00AA0D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-450"/>
                          <w:tab w:val="left" w:pos="18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Often one big lesion.</w:t>
                      </w:r>
                      <w:r w:rsidRPr="00AD5A84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gramStart"/>
                      <w:r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.</w:t>
                      </w:r>
                      <w:r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(</w:t>
                      </w:r>
                      <w:proofErr w:type="gramEnd"/>
                      <w:r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only in </w:t>
                      </w:r>
                      <w:r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male</w:t>
                      </w:r>
                      <w:r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`</w:t>
                      </w:r>
                      <w:r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s slides)</w:t>
                      </w:r>
                      <w:r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042BCD29" w14:textId="42251DB7" w:rsidR="00C202B8" w:rsidRDefault="00C202B8" w:rsidP="008F220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-450"/>
                          <w:tab w:val="left" w:pos="18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7A4351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Extend over &gt;3 vertebr</w:t>
                      </w:r>
                      <w:r w:rsidR="008F220E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 body heights on axial images</w:t>
                      </w:r>
                      <w:r w:rsidR="00AA0D9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1F6A5FE9" w14:textId="5854C1FF" w:rsidR="00C202B8" w:rsidRDefault="00C202B8" w:rsidP="008F220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-450"/>
                          <w:tab w:val="left" w:pos="18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C2158F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Often &gt;4 vertebral body heights on sagittal images.</w:t>
                      </w:r>
                      <w:r w:rsidR="00AA0D96" w:rsidRPr="00AA0D9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A0D9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AA0D96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(only in female</w:t>
                      </w:r>
                      <w:r w:rsidR="00AA0D96"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`</w:t>
                      </w:r>
                      <w:r w:rsidR="00AA0D96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s slides)</w:t>
                      </w:r>
                    </w:p>
                    <w:p w14:paraId="7D04400F" w14:textId="1EF61C06" w:rsidR="00AA0D96" w:rsidRDefault="00AA0D96" w:rsidP="008F220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-450"/>
                          <w:tab w:val="left" w:pos="18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No brain lesions.</w:t>
                      </w:r>
                    </w:p>
                    <w:p w14:paraId="19A4A63C" w14:textId="6E2EB4EB" w:rsidR="008F220E" w:rsidRPr="00AA0D96" w:rsidRDefault="00C202B8" w:rsidP="00AA0D9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-450"/>
                          <w:tab w:val="left" w:pos="18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C2158F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Covers entire spinal cord in axial plane.</w:t>
                      </w:r>
                      <w:r w:rsidR="00AA0D96" w:rsidRPr="00AA0D96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AA0D96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AA0D96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(only in male</w:t>
                      </w:r>
                      <w:r w:rsidR="00AA0D96"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`</w:t>
                      </w:r>
                      <w:r w:rsidR="00AA0D96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s slides</w:t>
                      </w:r>
                    </w:p>
                    <w:p w14:paraId="5EE2BDD7" w14:textId="6904ECFB" w:rsidR="00C202B8" w:rsidRPr="008F220E" w:rsidRDefault="00C202B8" w:rsidP="008F220E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180"/>
                        </w:tabs>
                        <w:ind w:left="0" w:firstLine="0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8F220E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Monophasic</w:t>
                      </w:r>
                      <w:proofErr w:type="gramStart"/>
                      <w:r w:rsidR="00AD5A84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AD5A84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(</w:t>
                      </w:r>
                      <w:proofErr w:type="gramEnd"/>
                      <w:r w:rsidR="00AD5A84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only in male</w:t>
                      </w:r>
                      <w:r w:rsidR="00AD5A84"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`</w:t>
                      </w:r>
                      <w:r w:rsidR="00AD5A84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s slides)</w:t>
                      </w:r>
                      <w:r w:rsidR="00AA0D96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5A84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E5EAA40" wp14:editId="67A63721">
                <wp:simplePos x="0" y="0"/>
                <wp:positionH relativeFrom="column">
                  <wp:posOffset>-1012825</wp:posOffset>
                </wp:positionH>
                <wp:positionV relativeFrom="paragraph">
                  <wp:posOffset>4561205</wp:posOffset>
                </wp:positionV>
                <wp:extent cx="7256780" cy="4636770"/>
                <wp:effectExtent l="0" t="0" r="20320" b="11430"/>
                <wp:wrapThrough wrapText="bothSides">
                  <wp:wrapPolygon edited="0">
                    <wp:start x="0" y="0"/>
                    <wp:lineTo x="0" y="4260"/>
                    <wp:lineTo x="10830" y="4260"/>
                    <wp:lineTo x="0" y="5680"/>
                    <wp:lineTo x="0" y="9850"/>
                    <wp:lineTo x="21490" y="9939"/>
                    <wp:lineTo x="0" y="11359"/>
                    <wp:lineTo x="0" y="14199"/>
                    <wp:lineTo x="10830" y="14199"/>
                    <wp:lineTo x="0" y="15619"/>
                    <wp:lineTo x="0" y="19790"/>
                    <wp:lineTo x="21490" y="19878"/>
                    <wp:lineTo x="0" y="21298"/>
                    <wp:lineTo x="0" y="21565"/>
                    <wp:lineTo x="21604" y="21565"/>
                    <wp:lineTo x="21604" y="19878"/>
                    <wp:lineTo x="113" y="18459"/>
                    <wp:lineTo x="21604" y="18459"/>
                    <wp:lineTo x="21604" y="15619"/>
                    <wp:lineTo x="10830" y="14199"/>
                    <wp:lineTo x="21604" y="14110"/>
                    <wp:lineTo x="21604" y="9939"/>
                    <wp:lineTo x="113" y="8519"/>
                    <wp:lineTo x="21604" y="8519"/>
                    <wp:lineTo x="21604" y="5680"/>
                    <wp:lineTo x="10830" y="4260"/>
                    <wp:lineTo x="21604" y="4171"/>
                    <wp:lineTo x="21604" y="0"/>
                    <wp:lineTo x="0" y="0"/>
                  </wp:wrapPolygon>
                </wp:wrapThrough>
                <wp:docPr id="43026" name="Rectangle 4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46367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26" o:spid="_x0000_s1026" style="position:absolute;margin-left:-79.75pt;margin-top:359.15pt;width:571.4pt;height:365.1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" filled="f" strokecolor="#dce6f2" strokeweight="2pt">
                <v:stroke dashstyle="dash"/>
                <w10:wrap type="through"/>
              </v:rect>
            </w:pict>
          </mc:Fallback>
        </mc:AlternateContent>
      </w:r>
      <w:r w:rsidR="00AD5A8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0A09E89" wp14:editId="4C0987ED">
                <wp:simplePos x="0" y="0"/>
                <wp:positionH relativeFrom="column">
                  <wp:posOffset>-1012825</wp:posOffset>
                </wp:positionH>
                <wp:positionV relativeFrom="paragraph">
                  <wp:posOffset>9154160</wp:posOffset>
                </wp:positionV>
                <wp:extent cx="6943725" cy="587375"/>
                <wp:effectExtent l="0" t="0" r="0" b="0"/>
                <wp:wrapThrough wrapText="bothSides">
                  <wp:wrapPolygon edited="0">
                    <wp:start x="178" y="701"/>
                    <wp:lineTo x="178" y="20316"/>
                    <wp:lineTo x="21393" y="20316"/>
                    <wp:lineTo x="21393" y="701"/>
                    <wp:lineTo x="178" y="701"/>
                  </wp:wrapPolygon>
                </wp:wrapThrough>
                <wp:docPr id="43013" name="Rectangle 43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58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BE0ED7" w14:textId="77777777" w:rsidR="001E01FF" w:rsidRPr="007A4351" w:rsidRDefault="001E01FF" w:rsidP="001E01FF">
                            <w:pPr>
                              <w:pStyle w:val="Footer"/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A4351"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*This is too advanced for you.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 xml:space="preserve"> The most important thing to study is the anatomy. </w:t>
                            </w:r>
                          </w:p>
                          <w:p w14:paraId="2D4BFCCA" w14:textId="77777777" w:rsidR="001E01FF" w:rsidRDefault="001E01FF" w:rsidP="001E01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013" o:spid="_x0000_s1058" style="position:absolute;margin-left:-79.75pt;margin-top:720.8pt;width:546.75pt;height:46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" filled="f" stroked="f" strokeweight="2pt">
                <v:textbox>
                  <w:txbxContent>
                    <w:p w14:paraId="03BE0ED7" w14:textId="77777777" w:rsidR="001E01FF" w:rsidRPr="007A4351" w:rsidRDefault="001E01FF" w:rsidP="001E01FF">
                      <w:pPr>
                        <w:pStyle w:val="Footer"/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</w:pPr>
                      <w:r w:rsidRPr="007A4351"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>*This is too advanced for you.</w:t>
                      </w:r>
                      <w:r>
                        <w:rPr>
                          <w:rFonts w:asciiTheme="majorHAnsi" w:eastAsia="Times New Roman" w:hAnsiTheme="majorHAnsi" w:cs="Times New Roman"/>
                          <w:color w:val="00B050"/>
                          <w:sz w:val="32"/>
                          <w:szCs w:val="32"/>
                          <w:lang w:val="en-US"/>
                        </w:rPr>
                        <w:t xml:space="preserve"> The most important thing to study is the anatomy. </w:t>
                      </w:r>
                    </w:p>
                    <w:p w14:paraId="2D4BFCCA" w14:textId="77777777" w:rsidR="001E01FF" w:rsidRDefault="001E01FF" w:rsidP="001E01FF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0608B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E7BEF3" wp14:editId="5D570027">
                <wp:simplePos x="0" y="0"/>
                <wp:positionH relativeFrom="column">
                  <wp:posOffset>-849630</wp:posOffset>
                </wp:positionH>
                <wp:positionV relativeFrom="paragraph">
                  <wp:posOffset>2580005</wp:posOffset>
                </wp:positionV>
                <wp:extent cx="4495800" cy="2035175"/>
                <wp:effectExtent l="0" t="0" r="0" b="3175"/>
                <wp:wrapSquare wrapText="bothSides"/>
                <wp:docPr id="28695" name="Text Box 28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F1F8D" w14:textId="77777777" w:rsidR="00550DDB" w:rsidRPr="009725E6" w:rsidRDefault="00550DDB" w:rsidP="00550DDB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gramStart"/>
                            <w:r w:rsidRPr="009725E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Inflamed cord of uncertain cause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proofErr w:type="gramEnd"/>
                          </w:p>
                          <w:p w14:paraId="53CA3D29" w14:textId="77777777" w:rsidR="00550DDB" w:rsidRPr="009725E6" w:rsidRDefault="00550DDB" w:rsidP="00FA6C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725E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Viral infections.</w:t>
                            </w:r>
                          </w:p>
                          <w:p w14:paraId="10993F0A" w14:textId="77777777" w:rsidR="00550DDB" w:rsidRPr="009725E6" w:rsidRDefault="00550DDB" w:rsidP="00FA6C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725E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Immune reactions.</w:t>
                            </w:r>
                          </w:p>
                          <w:p w14:paraId="621420BF" w14:textId="77777777" w:rsidR="00550DDB" w:rsidRDefault="00550DDB" w:rsidP="00FA6C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725E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Idiopathic.</w:t>
                            </w:r>
                          </w:p>
                          <w:p w14:paraId="39392F7B" w14:textId="53AF6637" w:rsidR="00550DDB" w:rsidRPr="00E85811" w:rsidRDefault="00550DDB" w:rsidP="00550DDB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5811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Myelopathy progressing over hours to weeks</w:t>
                            </w:r>
                            <w:proofErr w:type="gramStart"/>
                            <w:r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  <w:r w:rsidR="000608BD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(</w:t>
                            </w:r>
                            <w:proofErr w:type="gramEnd"/>
                            <w:r w:rsidR="000608BD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only in female</w:t>
                            </w:r>
                            <w:r w:rsidR="000608BD" w:rsidRPr="00C656A3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`</w:t>
                            </w:r>
                            <w:r w:rsidR="000608BD" w:rsidRPr="000608BD">
                              <w:rPr>
                                <w:rFonts w:asciiTheme="majorHAnsi" w:hAnsiTheme="majorHAnsi" w:cs="Arial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s slides)</w:t>
                            </w:r>
                          </w:p>
                          <w:p w14:paraId="7E23D11C" w14:textId="77777777" w:rsidR="00550DDB" w:rsidRPr="005663F9" w:rsidRDefault="00550DDB" w:rsidP="00550DDB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95" o:spid="_x0000_s1059" type="#_x0000_t202" style="position:absolute;margin-left:-66.9pt;margin-top:203.15pt;width:354pt;height:16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" filled="f" stroked="f">
                <v:textbox>
                  <w:txbxContent>
                    <w:p w14:paraId="5DDF1F8D" w14:textId="77777777" w:rsidR="00550DDB" w:rsidRPr="009725E6" w:rsidRDefault="00550DDB" w:rsidP="00550DDB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gramStart"/>
                      <w:r w:rsidRPr="009725E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Inflamed cord of uncertain cause</w:t>
                      </w: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  <w:proofErr w:type="gramEnd"/>
                    </w:p>
                    <w:p w14:paraId="53CA3D29" w14:textId="77777777" w:rsidR="00550DDB" w:rsidRPr="009725E6" w:rsidRDefault="00550DDB" w:rsidP="00FA6C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9725E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Viral infections.</w:t>
                      </w:r>
                    </w:p>
                    <w:p w14:paraId="10993F0A" w14:textId="77777777" w:rsidR="00550DDB" w:rsidRPr="009725E6" w:rsidRDefault="00550DDB" w:rsidP="00FA6C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9725E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Immune reactions.</w:t>
                      </w:r>
                    </w:p>
                    <w:p w14:paraId="621420BF" w14:textId="77777777" w:rsidR="00550DDB" w:rsidRDefault="00550DDB" w:rsidP="00FA6C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9725E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Idiopathic.</w:t>
                      </w:r>
                    </w:p>
                    <w:p w14:paraId="39392F7B" w14:textId="53AF6637" w:rsidR="00550DDB" w:rsidRPr="00E85811" w:rsidRDefault="00550DDB" w:rsidP="00550DDB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E85811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Myelopathy progressing over hours to weeks</w:t>
                      </w:r>
                      <w:proofErr w:type="gramStart"/>
                      <w:r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.</w:t>
                      </w:r>
                      <w:r w:rsidR="000608BD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(</w:t>
                      </w:r>
                      <w:proofErr w:type="gramEnd"/>
                      <w:r w:rsidR="000608BD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only in female</w:t>
                      </w:r>
                      <w:r w:rsidR="000608BD" w:rsidRPr="00C656A3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`</w:t>
                      </w:r>
                      <w:r w:rsidR="000608BD" w:rsidRPr="000608BD">
                        <w:rPr>
                          <w:rFonts w:asciiTheme="majorHAnsi" w:hAnsiTheme="majorHAnsi" w:cs="Arial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s slides)</w:t>
                      </w:r>
                    </w:p>
                    <w:p w14:paraId="7E23D11C" w14:textId="77777777" w:rsidR="00550DDB" w:rsidRPr="005663F9" w:rsidRDefault="00550DDB" w:rsidP="00550DDB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F220E"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077FE970" wp14:editId="6BC79D6B">
            <wp:simplePos x="0" y="0"/>
            <wp:positionH relativeFrom="column">
              <wp:posOffset>3493770</wp:posOffset>
            </wp:positionH>
            <wp:positionV relativeFrom="paragraph">
              <wp:posOffset>2414905</wp:posOffset>
            </wp:positionV>
            <wp:extent cx="2549525" cy="1914525"/>
            <wp:effectExtent l="0" t="0" r="3175" b="9525"/>
            <wp:wrapThrough wrapText="bothSides">
              <wp:wrapPolygon edited="0">
                <wp:start x="0" y="0"/>
                <wp:lineTo x="0" y="21493"/>
                <wp:lineTo x="21466" y="21493"/>
                <wp:lineTo x="21466" y="0"/>
                <wp:lineTo x="0" y="0"/>
              </wp:wrapPolygon>
            </wp:wrapThrough>
            <wp:docPr id="48130" name="Picture 4" descr="myeli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4" descr="myeliti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lum bright="24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2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489260" wp14:editId="603D18AE">
                <wp:simplePos x="0" y="0"/>
                <wp:positionH relativeFrom="column">
                  <wp:posOffset>-691515</wp:posOffset>
                </wp:positionH>
                <wp:positionV relativeFrom="paragraph">
                  <wp:posOffset>4562475</wp:posOffset>
                </wp:positionV>
                <wp:extent cx="1299845" cy="374015"/>
                <wp:effectExtent l="0" t="0" r="0" b="6985"/>
                <wp:wrapSquare wrapText="bothSides"/>
                <wp:docPr id="43024" name="Text Box 4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845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01F972" w14:textId="4DDFCAA4" w:rsidR="00C202B8" w:rsidRPr="005663F9" w:rsidRDefault="008F220E" w:rsidP="00C202B8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MS VS TM</w:t>
                            </w:r>
                            <w:r w:rsidRPr="008F220E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024" o:spid="_x0000_s1060" type="#_x0000_t202" style="position:absolute;margin-left:-54.45pt;margin-top:359.25pt;width:102.35pt;height:29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" filled="f" stroked="f">
                <v:textbox>
                  <w:txbxContent>
                    <w:p w14:paraId="3D01F972" w14:textId="4DDFCAA4" w:rsidR="00C202B8" w:rsidRPr="005663F9" w:rsidRDefault="008F220E" w:rsidP="00C202B8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MS VS TM</w:t>
                      </w:r>
                      <w:r w:rsidRPr="008F220E">
                        <w:rPr>
                          <w:rFonts w:asciiTheme="majorHAnsi" w:eastAsia="Yu Gothic UI Semibold" w:hAnsiTheme="majorHAnsi"/>
                          <w:b/>
                          <w:bCs/>
                          <w:color w:val="00B050"/>
                          <w:sz w:val="32"/>
                          <w:szCs w:val="32"/>
                          <w:lang w:val="en-US"/>
                        </w:rPr>
                        <w:t>*</w:t>
                      </w:r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02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28165D7A" wp14:editId="716840C4">
                <wp:simplePos x="0" y="0"/>
                <wp:positionH relativeFrom="column">
                  <wp:posOffset>-381000</wp:posOffset>
                </wp:positionH>
                <wp:positionV relativeFrom="paragraph">
                  <wp:posOffset>2340610</wp:posOffset>
                </wp:positionV>
                <wp:extent cx="2333625" cy="384810"/>
                <wp:effectExtent l="0" t="0" r="0" b="0"/>
                <wp:wrapThrough wrapText="bothSides">
                  <wp:wrapPolygon edited="0">
                    <wp:start x="353" y="0"/>
                    <wp:lineTo x="353" y="20317"/>
                    <wp:lineTo x="20983" y="20317"/>
                    <wp:lineTo x="20983" y="0"/>
                    <wp:lineTo x="353" y="0"/>
                  </wp:wrapPolygon>
                </wp:wrapThrough>
                <wp:docPr id="28696" name="Text Box 28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D548A" w14:textId="534DFFE1" w:rsidR="00550DDB" w:rsidRPr="0064497F" w:rsidRDefault="00550DDB" w:rsidP="00550DDB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E85811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Transverse Myelitis</w:t>
                            </w:r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</w:p>
                          <w:p w14:paraId="1C711710" w14:textId="77777777" w:rsidR="00550DDB" w:rsidRPr="005663F9" w:rsidRDefault="00550DDB" w:rsidP="00550DDB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96" o:spid="_x0000_s1061" type="#_x0000_t202" style="position:absolute;margin-left:-30pt;margin-top:184.3pt;width:183.75pt;height:30.3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" filled="f" stroked="f">
                <v:textbox>
                  <w:txbxContent>
                    <w:p w14:paraId="6A0D548A" w14:textId="534DFFE1" w:rsidR="00550DDB" w:rsidRPr="0064497F" w:rsidRDefault="00550DDB" w:rsidP="00550DDB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r w:rsidRPr="00E85811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Transverse Myelitis</w:t>
                      </w:r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:</w:t>
                      </w:r>
                    </w:p>
                    <w:p w14:paraId="1C711710" w14:textId="77777777" w:rsidR="00550DDB" w:rsidRPr="005663F9" w:rsidRDefault="00550DDB" w:rsidP="00550DDB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C202B8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F081A48" wp14:editId="3ACA205A">
                <wp:simplePos x="0" y="0"/>
                <wp:positionH relativeFrom="column">
                  <wp:posOffset>-1012190</wp:posOffset>
                </wp:positionH>
                <wp:positionV relativeFrom="paragraph">
                  <wp:posOffset>2294890</wp:posOffset>
                </wp:positionV>
                <wp:extent cx="7256780" cy="2164080"/>
                <wp:effectExtent l="0" t="0" r="20320" b="26670"/>
                <wp:wrapThrough wrapText="bothSides">
                  <wp:wrapPolygon edited="0">
                    <wp:start x="0" y="0"/>
                    <wp:lineTo x="0" y="5894"/>
                    <wp:lineTo x="21490" y="6085"/>
                    <wp:lineTo x="0" y="9127"/>
                    <wp:lineTo x="0" y="15211"/>
                    <wp:lineTo x="21490" y="15211"/>
                    <wp:lineTo x="0" y="18254"/>
                    <wp:lineTo x="0" y="21676"/>
                    <wp:lineTo x="21604" y="21676"/>
                    <wp:lineTo x="21604" y="15211"/>
                    <wp:lineTo x="113" y="12169"/>
                    <wp:lineTo x="21604" y="12169"/>
                    <wp:lineTo x="21604" y="6085"/>
                    <wp:lineTo x="113" y="3042"/>
                    <wp:lineTo x="21604" y="2852"/>
                    <wp:lineTo x="21604" y="0"/>
                    <wp:lineTo x="0" y="0"/>
                  </wp:wrapPolygon>
                </wp:wrapThrough>
                <wp:docPr id="28694" name="Rectangle 28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2164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694" o:spid="_x0000_s1026" style="position:absolute;margin-left:-79.7pt;margin-top:180.7pt;width:571.4pt;height:170.4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C202B8" w:rsidRPr="005460A7">
        <w:rPr>
          <w:rFonts w:ascii="Gill Sans MT" w:hAnsi="Gill Sans MT"/>
          <w:b/>
          <w:bCs/>
          <w:noProof/>
          <w:color w:val="000000" w:themeColor="text1"/>
          <w:sz w:val="32"/>
          <w:szCs w:val="32"/>
          <w:lang w:val="en-US"/>
        </w:rPr>
        <w:drawing>
          <wp:anchor distT="0" distB="0" distL="114300" distR="114300" simplePos="0" relativeHeight="251688960" behindDoc="1" locked="0" layoutInCell="1" allowOverlap="1" wp14:anchorId="2DB97ABF" wp14:editId="034B5C10">
            <wp:simplePos x="0" y="0"/>
            <wp:positionH relativeFrom="column">
              <wp:posOffset>4036060</wp:posOffset>
            </wp:positionH>
            <wp:positionV relativeFrom="paragraph">
              <wp:posOffset>163830</wp:posOffset>
            </wp:positionV>
            <wp:extent cx="1785620" cy="1793875"/>
            <wp:effectExtent l="0" t="0" r="5080" b="0"/>
            <wp:wrapThrough wrapText="bothSides">
              <wp:wrapPolygon edited="0">
                <wp:start x="0" y="0"/>
                <wp:lineTo x="0" y="21332"/>
                <wp:lineTo x="21431" y="21332"/>
                <wp:lineTo x="21431" y="0"/>
                <wp:lineTo x="0" y="0"/>
              </wp:wrapPolygon>
            </wp:wrapThrough>
            <wp:docPr id="46084" name="Content Placeholde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Content Placeholder 3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2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47165FF" wp14:editId="6E35E765">
                <wp:simplePos x="0" y="0"/>
                <wp:positionH relativeFrom="column">
                  <wp:posOffset>-1007110</wp:posOffset>
                </wp:positionH>
                <wp:positionV relativeFrom="paragraph">
                  <wp:posOffset>381000</wp:posOffset>
                </wp:positionV>
                <wp:extent cx="4495800" cy="1584960"/>
                <wp:effectExtent l="0" t="0" r="0" b="0"/>
                <wp:wrapSquare wrapText="bothSides"/>
                <wp:docPr id="28692" name="Text Box 28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158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9E3F7" w14:textId="77777777" w:rsidR="00550DDB" w:rsidRPr="009725E6" w:rsidRDefault="00550DDB" w:rsidP="00FA6C3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725E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Multiple sclerosis (MS) is a relatively common acquired chronic relapsing </w:t>
                            </w:r>
                            <w:r w:rsidRPr="009725E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demyelinating disease</w:t>
                            </w:r>
                            <w:r w:rsidRPr="009725E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involving </w:t>
                            </w:r>
                            <w:r w:rsidRPr="007A4351">
                              <w:rPr>
                                <w:rFonts w:asciiTheme="majorHAnsi" w:eastAsia="Times New Roman" w:hAnsiTheme="majorHAnsi" w:cs="Times New Roman"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CNS</w:t>
                            </w:r>
                            <w:r w:rsidRPr="009725E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.</w:t>
                            </w:r>
                          </w:p>
                          <w:p w14:paraId="026B65A8" w14:textId="77777777" w:rsidR="00550DDB" w:rsidRPr="00E85811" w:rsidRDefault="00550DDB" w:rsidP="00FA6C38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725E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Characteristically disseminated </w:t>
                            </w:r>
                            <w: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not only in space but also with time.</w:t>
                            </w:r>
                          </w:p>
                          <w:p w14:paraId="62B322B5" w14:textId="3CF82EAC" w:rsidR="00550DDB" w:rsidRPr="005663F9" w:rsidRDefault="00550DDB" w:rsidP="00550DDB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92" o:spid="_x0000_s1062" type="#_x0000_t202" style="position:absolute;margin-left:-79.3pt;margin-top:30pt;width:354pt;height:124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" filled="f" stroked="f">
                <v:textbox>
                  <w:txbxContent>
                    <w:p w14:paraId="7CB9E3F7" w14:textId="77777777" w:rsidR="00550DDB" w:rsidRPr="009725E6" w:rsidRDefault="00550DDB" w:rsidP="00FA6C3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9725E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Multiple sclerosis (MS) is a relatively common acquired chronic relapsing </w:t>
                      </w:r>
                      <w:r w:rsidRPr="009725E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u w:val="single"/>
                          <w:lang w:val="en-US"/>
                        </w:rPr>
                        <w:t>demyelinating disease</w:t>
                      </w:r>
                      <w:r w:rsidRPr="009725E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involving </w:t>
                      </w:r>
                      <w:r w:rsidRPr="007A4351">
                        <w:rPr>
                          <w:rFonts w:asciiTheme="majorHAnsi" w:eastAsia="Times New Roman" w:hAnsiTheme="majorHAnsi" w:cs="Times New Roman"/>
                          <w:color w:val="FF0000"/>
                          <w:sz w:val="32"/>
                          <w:szCs w:val="32"/>
                          <w:lang w:val="en-US"/>
                        </w:rPr>
                        <w:t>CNS</w:t>
                      </w:r>
                      <w:r w:rsidRPr="009725E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.</w:t>
                      </w:r>
                    </w:p>
                    <w:p w14:paraId="026B65A8" w14:textId="77777777" w:rsidR="00550DDB" w:rsidRPr="00E85811" w:rsidRDefault="00550DDB" w:rsidP="00FA6C38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r w:rsidRPr="009725E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Characteristically disseminated </w:t>
                      </w:r>
                      <w: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not only in space but also with time.</w:t>
                      </w:r>
                    </w:p>
                    <w:p w14:paraId="62B322B5" w14:textId="3CF82EAC" w:rsidR="00550DDB" w:rsidRPr="005663F9" w:rsidRDefault="00550DDB" w:rsidP="00550DDB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02B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B4C851" wp14:editId="55D21681">
                <wp:simplePos x="0" y="0"/>
                <wp:positionH relativeFrom="column">
                  <wp:posOffset>-289560</wp:posOffset>
                </wp:positionH>
                <wp:positionV relativeFrom="paragraph">
                  <wp:posOffset>-11430</wp:posOffset>
                </wp:positionV>
                <wp:extent cx="2333625" cy="384810"/>
                <wp:effectExtent l="0" t="0" r="0" b="0"/>
                <wp:wrapSquare wrapText="bothSides"/>
                <wp:docPr id="28693" name="Text Box 28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6956E" w14:textId="05C2F88A" w:rsidR="00550DDB" w:rsidRPr="0064497F" w:rsidRDefault="00550DDB" w:rsidP="00550DDB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Multiple Sclerosis:</w:t>
                            </w:r>
                          </w:p>
                          <w:p w14:paraId="45EF8F74" w14:textId="77777777" w:rsidR="00550DDB" w:rsidRPr="005663F9" w:rsidRDefault="00550DDB" w:rsidP="00550DDB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93" o:spid="_x0000_s1063" type="#_x0000_t202" style="position:absolute;margin-left:-22.8pt;margin-top:-.9pt;width:183.75pt;height:30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" filled="f" stroked="f">
                <v:textbox>
                  <w:txbxContent>
                    <w:p w14:paraId="6296956E" w14:textId="05C2F88A" w:rsidR="00550DDB" w:rsidRPr="0064497F" w:rsidRDefault="00550DDB" w:rsidP="00550DDB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Multiple Sclerosis:</w:t>
                      </w:r>
                    </w:p>
                    <w:p w14:paraId="45EF8F74" w14:textId="77777777" w:rsidR="00550DDB" w:rsidRPr="005663F9" w:rsidRDefault="00550DDB" w:rsidP="00550DDB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202B8"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273ABF1" wp14:editId="79CDE166">
                <wp:simplePos x="0" y="0"/>
                <wp:positionH relativeFrom="column">
                  <wp:posOffset>-1005840</wp:posOffset>
                </wp:positionH>
                <wp:positionV relativeFrom="paragraph">
                  <wp:posOffset>-7620</wp:posOffset>
                </wp:positionV>
                <wp:extent cx="7256780" cy="2164080"/>
                <wp:effectExtent l="0" t="0" r="20320" b="26670"/>
                <wp:wrapThrough wrapText="bothSides">
                  <wp:wrapPolygon edited="0">
                    <wp:start x="0" y="0"/>
                    <wp:lineTo x="0" y="5894"/>
                    <wp:lineTo x="21490" y="6085"/>
                    <wp:lineTo x="0" y="9127"/>
                    <wp:lineTo x="0" y="15211"/>
                    <wp:lineTo x="21490" y="15211"/>
                    <wp:lineTo x="0" y="18254"/>
                    <wp:lineTo x="0" y="21676"/>
                    <wp:lineTo x="21604" y="21676"/>
                    <wp:lineTo x="21604" y="15211"/>
                    <wp:lineTo x="113" y="12169"/>
                    <wp:lineTo x="21604" y="12169"/>
                    <wp:lineTo x="21604" y="6085"/>
                    <wp:lineTo x="113" y="3042"/>
                    <wp:lineTo x="21604" y="2852"/>
                    <wp:lineTo x="21604" y="0"/>
                    <wp:lineTo x="0" y="0"/>
                  </wp:wrapPolygon>
                </wp:wrapThrough>
                <wp:docPr id="28691" name="Rectangle 28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2164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691" o:spid="_x0000_s1026" style="position:absolute;margin-left:-79.2pt;margin-top:-.6pt;width:571.4pt;height:170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0727FE" w:rsidRPr="005460A7">
        <w:rPr>
          <w:noProof/>
          <w:color w:val="0070C0"/>
          <w:lang w:val="en-US"/>
        </w:rPr>
        <w:drawing>
          <wp:anchor distT="0" distB="0" distL="114300" distR="114300" simplePos="0" relativeHeight="251687936" behindDoc="1" locked="0" layoutInCell="1" allowOverlap="1" wp14:anchorId="0BCE4FFD" wp14:editId="0D1D5FE7">
            <wp:simplePos x="0" y="0"/>
            <wp:positionH relativeFrom="column">
              <wp:posOffset>-626110</wp:posOffset>
            </wp:positionH>
            <wp:positionV relativeFrom="paragraph">
              <wp:posOffset>-574040</wp:posOffset>
            </wp:positionV>
            <wp:extent cx="2581275" cy="473075"/>
            <wp:effectExtent l="0" t="0" r="9525" b="3175"/>
            <wp:wrapThrough wrapText="bothSides">
              <wp:wrapPolygon edited="0">
                <wp:start x="0" y="0"/>
                <wp:lineTo x="0" y="20875"/>
                <wp:lineTo x="21520" y="20875"/>
                <wp:lineTo x="21520" y="0"/>
                <wp:lineTo x="0" y="0"/>
              </wp:wrapPolygon>
            </wp:wrapThrough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7" t="37023" r="17374" b="47400"/>
                    <a:stretch/>
                  </pic:blipFill>
                  <pic:spPr bwMode="auto">
                    <a:xfrm>
                      <a:off x="0" y="0"/>
                      <a:ext cx="2581275" cy="47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18568" w14:textId="77777777" w:rsidR="00F2506D" w:rsidRDefault="00F2506D" w:rsidP="00BE0F71">
      <w:pPr>
        <w:ind w:left="-900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 w:rsidRPr="00F2506D">
        <w:rPr>
          <w:rFonts w:asciiTheme="majorHAnsi" w:eastAsia="Yu Gothic UI Semibold" w:hAnsiTheme="majorHAnsi"/>
          <w:b/>
          <w:bCs/>
          <w:noProof/>
          <w:color w:val="0070C0"/>
          <w:sz w:val="32"/>
          <w:szCs w:val="32"/>
          <w:lang w:val="en-US"/>
        </w:rPr>
        <w:lastRenderedPageBreak/>
        <w:drawing>
          <wp:anchor distT="0" distB="0" distL="114300" distR="114300" simplePos="0" relativeHeight="251698176" behindDoc="1" locked="0" layoutInCell="1" allowOverlap="1" wp14:anchorId="7CF0A5BB" wp14:editId="1E361D3A">
            <wp:simplePos x="0" y="0"/>
            <wp:positionH relativeFrom="column">
              <wp:posOffset>-697865</wp:posOffset>
            </wp:positionH>
            <wp:positionV relativeFrom="paragraph">
              <wp:posOffset>-662305</wp:posOffset>
            </wp:positionV>
            <wp:extent cx="2570480" cy="462280"/>
            <wp:effectExtent l="0" t="0" r="1270" b="0"/>
            <wp:wrapThrough wrapText="bothSides">
              <wp:wrapPolygon edited="0">
                <wp:start x="0" y="0"/>
                <wp:lineTo x="0" y="20473"/>
                <wp:lineTo x="21451" y="20473"/>
                <wp:lineTo x="21451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8" t="54361" r="17506" b="30426"/>
                    <a:stretch/>
                  </pic:blipFill>
                  <pic:spPr bwMode="auto">
                    <a:xfrm>
                      <a:off x="0" y="0"/>
                      <a:ext cx="2570480" cy="46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06D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Classification:</w:t>
      </w:r>
    </w:p>
    <w:p w14:paraId="1E6D8EB4" w14:textId="21FF549F" w:rsidR="00F2506D" w:rsidRPr="001E01FF" w:rsidRDefault="00F2506D" w:rsidP="001E01FF">
      <w:pPr>
        <w:pStyle w:val="NormalWeb"/>
        <w:tabs>
          <w:tab w:val="left" w:pos="-709"/>
        </w:tabs>
        <w:spacing w:before="0" w:beforeAutospacing="0" w:after="0" w:afterAutospacing="0"/>
        <w:ind w:left="-990"/>
        <w:rPr>
          <w:rFonts w:asciiTheme="majorHAnsi" w:eastAsia="Times New Roman" w:hAnsiTheme="majorHAnsi"/>
          <w:color w:val="808080" w:themeColor="background1" w:themeShade="80"/>
          <w:sz w:val="32"/>
          <w:szCs w:val="32"/>
        </w:rPr>
      </w:pPr>
      <w:r w:rsidRPr="001E01FF">
        <w:rPr>
          <w:rFonts w:asciiTheme="majorHAnsi" w:eastAsia="Times New Roman" w:hAnsiTheme="majorHAnsi"/>
          <w:color w:val="FF0000"/>
          <w:sz w:val="32"/>
          <w:szCs w:val="32"/>
        </w:rPr>
        <w:t>1. Intramedullary lesions</w:t>
      </w:r>
      <w:r w:rsidR="002246A5" w:rsidRPr="001E01FF">
        <w:rPr>
          <w:rFonts w:asciiTheme="majorHAnsi" w:eastAsia="Times New Roman" w:hAnsiTheme="majorHAnsi"/>
          <w:color w:val="FF0000"/>
          <w:sz w:val="32"/>
          <w:szCs w:val="32"/>
        </w:rPr>
        <w:t xml:space="preserve"> </w:t>
      </w:r>
      <w:r w:rsidR="002246A5" w:rsidRPr="001E01FF">
        <w:rPr>
          <w:rFonts w:asciiTheme="majorHAnsi" w:eastAsia="Times New Roman" w:hAnsiTheme="majorHAnsi"/>
          <w:color w:val="808080" w:themeColor="background1" w:themeShade="80"/>
          <w:sz w:val="32"/>
          <w:szCs w:val="32"/>
        </w:rPr>
        <w:t xml:space="preserve">(within the substance of </w:t>
      </w:r>
      <w:r w:rsidR="00202773" w:rsidRPr="001E01FF">
        <w:rPr>
          <w:rFonts w:asciiTheme="majorHAnsi" w:eastAsia="Times New Roman" w:hAnsiTheme="majorHAnsi"/>
          <w:color w:val="808080" w:themeColor="background1" w:themeShade="80"/>
          <w:sz w:val="32"/>
          <w:szCs w:val="32"/>
        </w:rPr>
        <w:t>spinal cord</w:t>
      </w:r>
      <w:r w:rsidR="002246A5" w:rsidRPr="001E01FF">
        <w:rPr>
          <w:rFonts w:asciiTheme="majorHAnsi" w:eastAsia="Times New Roman" w:hAnsiTheme="majorHAnsi"/>
          <w:color w:val="808080" w:themeColor="background1" w:themeShade="80"/>
          <w:sz w:val="32"/>
          <w:szCs w:val="32"/>
        </w:rPr>
        <w:t>)</w:t>
      </w:r>
    </w:p>
    <w:p w14:paraId="0C9B7037" w14:textId="0C5889A3" w:rsidR="00F2506D" w:rsidRPr="001E01FF" w:rsidRDefault="00F2506D" w:rsidP="001E01FF">
      <w:pPr>
        <w:pStyle w:val="NormalWeb"/>
        <w:tabs>
          <w:tab w:val="left" w:pos="-709"/>
        </w:tabs>
        <w:spacing w:before="0" w:beforeAutospacing="0" w:after="0" w:afterAutospacing="0"/>
        <w:ind w:left="-990"/>
        <w:rPr>
          <w:rFonts w:asciiTheme="majorHAnsi" w:eastAsia="Times New Roman" w:hAnsiTheme="majorHAnsi"/>
          <w:sz w:val="32"/>
          <w:szCs w:val="32"/>
        </w:rPr>
      </w:pPr>
      <w:r w:rsidRPr="001E01FF">
        <w:rPr>
          <w:rFonts w:asciiTheme="majorHAnsi" w:eastAsia="Times New Roman" w:hAnsiTheme="majorHAnsi"/>
          <w:sz w:val="32"/>
          <w:szCs w:val="32"/>
        </w:rPr>
        <w:tab/>
      </w:r>
      <w:proofErr w:type="gramStart"/>
      <w:r w:rsidRPr="001E01FF">
        <w:rPr>
          <w:rFonts w:asciiTheme="majorHAnsi" w:eastAsia="Times New Roman" w:hAnsiTheme="majorHAnsi"/>
          <w:sz w:val="32"/>
          <w:szCs w:val="32"/>
        </w:rPr>
        <w:t>its</w:t>
      </w:r>
      <w:proofErr w:type="gramEnd"/>
      <w:r w:rsidRPr="001E01FF">
        <w:rPr>
          <w:rFonts w:asciiTheme="majorHAnsi" w:eastAsia="Times New Roman" w:hAnsiTheme="majorHAnsi"/>
          <w:sz w:val="32"/>
          <w:szCs w:val="32"/>
        </w:rPr>
        <w:t xml:space="preserve"> location is determined within the cord.</w:t>
      </w:r>
    </w:p>
    <w:p w14:paraId="181B317B" w14:textId="77777777" w:rsidR="00F2506D" w:rsidRPr="001E01FF" w:rsidRDefault="00F2506D" w:rsidP="001E01FF">
      <w:pPr>
        <w:pStyle w:val="NormalWeb"/>
        <w:tabs>
          <w:tab w:val="left" w:pos="-709"/>
        </w:tabs>
        <w:spacing w:before="0" w:beforeAutospacing="0" w:after="0" w:afterAutospacing="0"/>
        <w:ind w:left="-990"/>
        <w:rPr>
          <w:rFonts w:asciiTheme="majorHAnsi" w:eastAsia="Times New Roman" w:hAnsiTheme="majorHAnsi"/>
          <w:sz w:val="32"/>
          <w:szCs w:val="32"/>
        </w:rPr>
      </w:pPr>
    </w:p>
    <w:p w14:paraId="1947ACF4" w14:textId="3BA4F101" w:rsidR="00F2506D" w:rsidRPr="001E01FF" w:rsidRDefault="00F2506D" w:rsidP="001E01FF">
      <w:pPr>
        <w:pStyle w:val="NormalWeb"/>
        <w:tabs>
          <w:tab w:val="left" w:pos="-709"/>
        </w:tabs>
        <w:spacing w:before="0" w:beforeAutospacing="0" w:after="0" w:afterAutospacing="0"/>
        <w:ind w:left="-990"/>
        <w:rPr>
          <w:rFonts w:asciiTheme="majorHAnsi" w:eastAsia="Times New Roman" w:hAnsiTheme="majorHAnsi"/>
          <w:color w:val="FF0000"/>
          <w:sz w:val="32"/>
          <w:szCs w:val="32"/>
        </w:rPr>
      </w:pPr>
      <w:r w:rsidRPr="001E01FF">
        <w:rPr>
          <w:rFonts w:asciiTheme="majorHAnsi" w:eastAsia="Times New Roman" w:hAnsiTheme="majorHAnsi"/>
          <w:color w:val="FF0000"/>
          <w:sz w:val="32"/>
          <w:szCs w:val="32"/>
        </w:rPr>
        <w:t xml:space="preserve">2. </w:t>
      </w:r>
      <w:proofErr w:type="spellStart"/>
      <w:proofErr w:type="gramStart"/>
      <w:r w:rsidRPr="001E01FF">
        <w:rPr>
          <w:rFonts w:asciiTheme="majorHAnsi" w:eastAsia="Times New Roman" w:hAnsiTheme="majorHAnsi"/>
          <w:color w:val="FF0000"/>
          <w:sz w:val="32"/>
          <w:szCs w:val="32"/>
        </w:rPr>
        <w:t>extramedullary</w:t>
      </w:r>
      <w:proofErr w:type="spellEnd"/>
      <w:proofErr w:type="gramEnd"/>
      <w:r w:rsidRPr="001E01FF">
        <w:rPr>
          <w:rFonts w:asciiTheme="majorHAnsi" w:eastAsia="Times New Roman" w:hAnsiTheme="majorHAnsi"/>
          <w:color w:val="FF0000"/>
          <w:sz w:val="32"/>
          <w:szCs w:val="32"/>
        </w:rPr>
        <w:t xml:space="preserve"> lesions</w:t>
      </w:r>
      <w:r w:rsidR="002246A5" w:rsidRPr="001E01FF">
        <w:rPr>
          <w:rFonts w:asciiTheme="majorHAnsi" w:eastAsia="Times New Roman" w:hAnsiTheme="majorHAnsi"/>
          <w:color w:val="00B050"/>
          <w:sz w:val="32"/>
          <w:szCs w:val="32"/>
        </w:rPr>
        <w:t>*</w:t>
      </w:r>
    </w:p>
    <w:p w14:paraId="0F09FB99" w14:textId="54A0ED77" w:rsidR="00F2506D" w:rsidRPr="001E01FF" w:rsidRDefault="00354E0C" w:rsidP="003F4B3C">
      <w:pPr>
        <w:pStyle w:val="NormalWeb"/>
        <w:tabs>
          <w:tab w:val="left" w:pos="-709"/>
        </w:tabs>
        <w:spacing w:before="0" w:beforeAutospacing="0" w:after="0" w:afterAutospacing="0"/>
        <w:ind w:left="-990"/>
        <w:rPr>
          <w:rFonts w:asciiTheme="majorHAnsi" w:eastAsia="Times New Roman" w:hAnsiTheme="majorHAns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1CF542A1" wp14:editId="3446E310">
            <wp:simplePos x="0" y="0"/>
            <wp:positionH relativeFrom="column">
              <wp:posOffset>640080</wp:posOffset>
            </wp:positionH>
            <wp:positionV relativeFrom="paragraph">
              <wp:posOffset>1585595</wp:posOffset>
            </wp:positionV>
            <wp:extent cx="3764280" cy="1524000"/>
            <wp:effectExtent l="0" t="0" r="7620" b="0"/>
            <wp:wrapThrough wrapText="bothSides">
              <wp:wrapPolygon edited="0">
                <wp:start x="0" y="0"/>
                <wp:lineTo x="0" y="21330"/>
                <wp:lineTo x="21534" y="21330"/>
                <wp:lineTo x="21534" y="0"/>
                <wp:lineTo x="0" y="0"/>
              </wp:wrapPolygon>
            </wp:wrapThrough>
            <wp:docPr id="39" name="Content Placehold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4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37F6B4" wp14:editId="12E607BF">
                <wp:simplePos x="0" y="0"/>
                <wp:positionH relativeFrom="column">
                  <wp:posOffset>-381000</wp:posOffset>
                </wp:positionH>
                <wp:positionV relativeFrom="paragraph">
                  <wp:posOffset>1200785</wp:posOffset>
                </wp:positionV>
                <wp:extent cx="4084320" cy="384810"/>
                <wp:effectExtent l="0" t="0" r="0" b="0"/>
                <wp:wrapSquare wrapText="bothSides"/>
                <wp:docPr id="28700" name="Text Box 28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432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24A83" w14:textId="1651CBE7" w:rsidR="00F2506D" w:rsidRPr="00F2506D" w:rsidRDefault="00F2506D" w:rsidP="00F2506D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F2506D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Astrocytoma</w:t>
                            </w:r>
                            <w: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="003936E0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3936E0" w:rsidRPr="003936E0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intramedullary tumor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00" o:spid="_x0000_s1064" type="#_x0000_t202" style="position:absolute;left:0;text-align:left;margin-left:-30pt;margin-top:94.55pt;width:321.6pt;height:30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" filled="f" stroked="f">
                <v:textbox>
                  <w:txbxContent>
                    <w:p w14:paraId="42724A83" w14:textId="1651CBE7" w:rsidR="00F2506D" w:rsidRPr="00F2506D" w:rsidRDefault="00F2506D" w:rsidP="00F2506D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r w:rsidRPr="00F2506D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Astrocytoma</w:t>
                      </w:r>
                      <w: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:</w:t>
                      </w:r>
                      <w:r w:rsidR="003936E0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3936E0" w:rsidRPr="003936E0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intramedullary tumor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3640">
        <w:rPr>
          <w:rFonts w:cstheme="minorHAnsi"/>
          <w:noProof/>
          <w:color w:val="8064A2" w:themeColor="accent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365CA78" wp14:editId="46974535">
                <wp:simplePos x="0" y="0"/>
                <wp:positionH relativeFrom="column">
                  <wp:posOffset>-1012190</wp:posOffset>
                </wp:positionH>
                <wp:positionV relativeFrom="paragraph">
                  <wp:posOffset>1109345</wp:posOffset>
                </wp:positionV>
                <wp:extent cx="7256780" cy="2164080"/>
                <wp:effectExtent l="0" t="0" r="20320" b="26670"/>
                <wp:wrapThrough wrapText="bothSides">
                  <wp:wrapPolygon edited="0">
                    <wp:start x="0" y="0"/>
                    <wp:lineTo x="0" y="5894"/>
                    <wp:lineTo x="21490" y="6085"/>
                    <wp:lineTo x="0" y="9127"/>
                    <wp:lineTo x="0" y="15211"/>
                    <wp:lineTo x="21490" y="15211"/>
                    <wp:lineTo x="0" y="18254"/>
                    <wp:lineTo x="0" y="21676"/>
                    <wp:lineTo x="21604" y="21676"/>
                    <wp:lineTo x="21604" y="15211"/>
                    <wp:lineTo x="113" y="12169"/>
                    <wp:lineTo x="21604" y="12169"/>
                    <wp:lineTo x="21604" y="6085"/>
                    <wp:lineTo x="113" y="3042"/>
                    <wp:lineTo x="21604" y="2852"/>
                    <wp:lineTo x="21604" y="0"/>
                    <wp:lineTo x="0" y="0"/>
                  </wp:wrapPolygon>
                </wp:wrapThrough>
                <wp:docPr id="28698" name="Rectangle 28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2164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BFEC7ED" id="Rectangle 28698" o:spid="_x0000_s1026" style="position:absolute;margin-left:-79.7pt;margin-top:87.35pt;width:571.4pt;height:170.4pt;z-index:-25121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" filled="f" strokecolor="#dbe5f1 [660]" strokeweight="2pt">
                <v:stroke dashstyle="dash"/>
                <w10:wrap type="through"/>
              </v:rect>
            </w:pict>
          </mc:Fallback>
        </mc:AlternateContent>
      </w:r>
      <w:r w:rsidR="00F2506D" w:rsidRPr="00797DA4">
        <w:rPr>
          <w:rFonts w:ascii="Gill Sans MT" w:eastAsiaTheme="minorEastAsia" w:hAnsi="Gill Sans MT" w:cstheme="minorBidi"/>
          <w:color w:val="000000" w:themeColor="text1"/>
          <w:kern w:val="24"/>
          <w:sz w:val="32"/>
          <w:szCs w:val="32"/>
        </w:rPr>
        <w:tab/>
      </w:r>
      <w:r w:rsidR="00F2506D" w:rsidRPr="001E01FF">
        <w:rPr>
          <w:rFonts w:asciiTheme="majorHAnsi" w:eastAsia="Times New Roman" w:hAnsiTheme="majorHAnsi"/>
          <w:sz w:val="32"/>
          <w:szCs w:val="32"/>
        </w:rPr>
        <w:t xml:space="preserve">May be related to nerve roots and may extend into the </w:t>
      </w:r>
      <w:proofErr w:type="gramStart"/>
      <w:r w:rsidR="00F2506D" w:rsidRPr="001E01FF">
        <w:rPr>
          <w:rFonts w:asciiTheme="majorHAnsi" w:eastAsia="Times New Roman" w:hAnsiTheme="majorHAnsi"/>
          <w:sz w:val="32"/>
          <w:szCs w:val="32"/>
        </w:rPr>
        <w:t xml:space="preserve">neural  </w:t>
      </w:r>
      <w:r w:rsidR="003936E0" w:rsidRPr="001E01FF">
        <w:rPr>
          <w:rFonts w:asciiTheme="majorHAnsi" w:eastAsia="Times New Roman" w:hAnsiTheme="majorHAnsi"/>
          <w:sz w:val="32"/>
          <w:szCs w:val="32"/>
        </w:rPr>
        <w:t>foramen</w:t>
      </w:r>
      <w:proofErr w:type="gramEnd"/>
      <w:r w:rsidR="003936E0" w:rsidRPr="001E01FF">
        <w:rPr>
          <w:rFonts w:asciiTheme="majorHAnsi" w:eastAsia="Times New Roman" w:hAnsiTheme="majorHAnsi"/>
          <w:sz w:val="32"/>
          <w:szCs w:val="32"/>
        </w:rPr>
        <w:t xml:space="preserve"> </w:t>
      </w:r>
      <w:proofErr w:type="spellStart"/>
      <w:r w:rsidR="003F4B3C" w:rsidRPr="001E01FF">
        <w:rPr>
          <w:rFonts w:asciiTheme="majorHAnsi" w:eastAsia="Times New Roman" w:hAnsiTheme="majorHAnsi"/>
          <w:sz w:val="32"/>
          <w:szCs w:val="32"/>
        </w:rPr>
        <w:t>Intradural-extramedullary</w:t>
      </w:r>
      <w:proofErr w:type="spellEnd"/>
      <w:r w:rsidR="003936E0" w:rsidRPr="001E01FF">
        <w:rPr>
          <w:rFonts w:asciiTheme="majorHAnsi" w:eastAsia="Times New Roman" w:hAnsiTheme="majorHAnsi"/>
          <w:sz w:val="32"/>
          <w:szCs w:val="32"/>
        </w:rPr>
        <w:t xml:space="preserve"> </w:t>
      </w:r>
      <w:r w:rsidR="00F2506D" w:rsidRPr="001E01FF">
        <w:rPr>
          <w:rFonts w:asciiTheme="majorHAnsi" w:eastAsia="Times New Roman" w:hAnsiTheme="majorHAnsi"/>
          <w:sz w:val="32"/>
          <w:szCs w:val="32"/>
        </w:rPr>
        <w:t xml:space="preserve">(e.g. </w:t>
      </w:r>
      <w:proofErr w:type="spellStart"/>
      <w:r w:rsidR="00F2506D" w:rsidRPr="001E01FF">
        <w:rPr>
          <w:rFonts w:asciiTheme="majorHAnsi" w:eastAsia="Times New Roman" w:hAnsiTheme="majorHAnsi"/>
          <w:sz w:val="32"/>
          <w:szCs w:val="32"/>
        </w:rPr>
        <w:t>schwannomas</w:t>
      </w:r>
      <w:proofErr w:type="spellEnd"/>
      <w:r w:rsidR="00F2506D" w:rsidRPr="001E01FF">
        <w:rPr>
          <w:rFonts w:asciiTheme="majorHAnsi" w:eastAsia="Times New Roman" w:hAnsiTheme="majorHAnsi"/>
          <w:sz w:val="32"/>
          <w:szCs w:val="32"/>
        </w:rPr>
        <w:t xml:space="preserve"> and </w:t>
      </w:r>
      <w:proofErr w:type="spellStart"/>
      <w:r w:rsidR="00F2506D" w:rsidRPr="001E01FF">
        <w:rPr>
          <w:rFonts w:asciiTheme="majorHAnsi" w:eastAsia="Times New Roman" w:hAnsiTheme="majorHAnsi"/>
          <w:sz w:val="32"/>
          <w:szCs w:val="32"/>
        </w:rPr>
        <w:t>neurofibromas</w:t>
      </w:r>
      <w:proofErr w:type="spellEnd"/>
      <w:r w:rsidR="00F2506D" w:rsidRPr="001E01FF">
        <w:rPr>
          <w:rFonts w:asciiTheme="majorHAnsi" w:eastAsia="Times New Roman" w:hAnsiTheme="majorHAnsi"/>
          <w:sz w:val="32"/>
          <w:szCs w:val="32"/>
        </w:rPr>
        <w:t xml:space="preserve">)  or they may have a broad </w:t>
      </w:r>
      <w:proofErr w:type="spellStart"/>
      <w:r w:rsidR="00F2506D" w:rsidRPr="001E01FF">
        <w:rPr>
          <w:rFonts w:asciiTheme="majorHAnsi" w:eastAsia="Times New Roman" w:hAnsiTheme="majorHAnsi"/>
          <w:sz w:val="32"/>
          <w:szCs w:val="32"/>
        </w:rPr>
        <w:t>dural</w:t>
      </w:r>
      <w:proofErr w:type="spellEnd"/>
      <w:r w:rsidR="00F2506D" w:rsidRPr="001E01FF">
        <w:rPr>
          <w:rFonts w:asciiTheme="majorHAnsi" w:eastAsia="Times New Roman" w:hAnsiTheme="majorHAnsi"/>
          <w:sz w:val="32"/>
          <w:szCs w:val="32"/>
        </w:rPr>
        <w:t xml:space="preserve"> attachment</w:t>
      </w:r>
      <w:r w:rsidRPr="001E01FF">
        <w:rPr>
          <w:rFonts w:asciiTheme="majorHAnsi" w:eastAsia="Times New Roman" w:hAnsiTheme="majorHAnsi"/>
          <w:sz w:val="32"/>
          <w:szCs w:val="32"/>
        </w:rPr>
        <w:t xml:space="preserve"> </w:t>
      </w:r>
      <w:proofErr w:type="spellStart"/>
      <w:r w:rsidRPr="001E01FF">
        <w:rPr>
          <w:rFonts w:asciiTheme="majorHAnsi" w:eastAsia="Times New Roman" w:hAnsiTheme="majorHAnsi"/>
          <w:sz w:val="32"/>
          <w:szCs w:val="32"/>
        </w:rPr>
        <w:t>Intradural-extramedullary</w:t>
      </w:r>
      <w:proofErr w:type="spellEnd"/>
      <w:r w:rsidR="00F2506D" w:rsidRPr="001E01FF">
        <w:rPr>
          <w:rFonts w:asciiTheme="majorHAnsi" w:eastAsia="Times New Roman" w:hAnsiTheme="majorHAnsi"/>
          <w:sz w:val="32"/>
          <w:szCs w:val="32"/>
        </w:rPr>
        <w:t xml:space="preserve"> (e.g. </w:t>
      </w:r>
      <w:proofErr w:type="spellStart"/>
      <w:r w:rsidR="00F2506D" w:rsidRPr="001E01FF">
        <w:rPr>
          <w:rFonts w:asciiTheme="majorHAnsi" w:eastAsia="Times New Roman" w:hAnsiTheme="majorHAnsi"/>
          <w:sz w:val="32"/>
          <w:szCs w:val="32"/>
        </w:rPr>
        <w:t>meningiomas</w:t>
      </w:r>
      <w:proofErr w:type="spellEnd"/>
      <w:r w:rsidR="00F2506D" w:rsidRPr="001E01FF">
        <w:rPr>
          <w:rFonts w:asciiTheme="majorHAnsi" w:eastAsia="Times New Roman" w:hAnsiTheme="majorHAnsi"/>
          <w:sz w:val="32"/>
          <w:szCs w:val="32"/>
        </w:rPr>
        <w:t>). </w:t>
      </w:r>
    </w:p>
    <w:p w14:paraId="5C338ED3" w14:textId="73BF9DDA" w:rsidR="0064497F" w:rsidRDefault="00F2506D" w:rsidP="00F2506D">
      <w:pPr>
        <w:jc w:val="center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01FEDA78" wp14:editId="3AE11C4A">
                <wp:simplePos x="0" y="0"/>
                <wp:positionH relativeFrom="column">
                  <wp:posOffset>-381000</wp:posOffset>
                </wp:positionH>
                <wp:positionV relativeFrom="paragraph">
                  <wp:posOffset>45085</wp:posOffset>
                </wp:positionV>
                <wp:extent cx="6720840" cy="384810"/>
                <wp:effectExtent l="0" t="0" r="0" b="0"/>
                <wp:wrapSquare wrapText="bothSides"/>
                <wp:docPr id="28701" name="Text Box 28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38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B7E90" w14:textId="79E98CB7" w:rsidR="00F2506D" w:rsidRPr="0064497F" w:rsidRDefault="00F2506D" w:rsidP="003936E0">
                            <w:pPr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F2506D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Ependymoma</w:t>
                            </w:r>
                            <w:proofErr w:type="spellEnd"/>
                            <w:r w:rsidRPr="00F2506D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r w:rsidR="003936E0">
                              <w:rPr>
                                <w:rFonts w:asciiTheme="majorHAnsi" w:eastAsia="Yu Gothic UI Semibold" w:hAnsiTheme="majorHAnsi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3936E0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Intramed</w:t>
                            </w:r>
                            <w:r w:rsidR="003936E0" w:rsidRPr="003936E0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u</w:t>
                            </w:r>
                            <w:r w:rsidR="003936E0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l</w:t>
                            </w:r>
                            <w:r w:rsidR="003936E0" w:rsidRPr="003936E0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lary</w:t>
                            </w:r>
                            <w:r w:rsidR="005478EF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3936E0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and t</w:t>
                            </w:r>
                            <w:r w:rsidR="003936E0" w:rsidRPr="003936E0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he most </w:t>
                            </w:r>
                            <w:r w:rsidR="003936E0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>common</w:t>
                            </w:r>
                            <w:r w:rsidR="003936E0" w:rsidRPr="003936E0">
                              <w:rPr>
                                <w:rFonts w:asciiTheme="majorHAnsi" w:eastAsia="Yu Gothic UI Semibold" w:hAnsiTheme="majorHAnsi"/>
                                <w:color w:val="808080" w:themeColor="background1" w:themeShade="80"/>
                                <w:sz w:val="32"/>
                                <w:szCs w:val="32"/>
                                <w:lang w:val="en-US"/>
                              </w:rPr>
                              <w:t xml:space="preserve"> in the spinal cord</w:t>
                            </w:r>
                          </w:p>
                          <w:p w14:paraId="07F34C95" w14:textId="77777777" w:rsidR="00F2506D" w:rsidRPr="005663F9" w:rsidRDefault="00F2506D" w:rsidP="00F2506D">
                            <w:pPr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701" o:spid="_x0000_s1065" type="#_x0000_t202" style="position:absolute;left:0;text-align:left;margin-left:-30pt;margin-top:3.55pt;width:529.2pt;height:30.3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" filled="f" stroked="f">
                <v:textbox>
                  <w:txbxContent>
                    <w:p w14:paraId="64BB7E90" w14:textId="79E98CB7" w:rsidR="00F2506D" w:rsidRPr="0064497F" w:rsidRDefault="00F2506D" w:rsidP="003936E0">
                      <w:pPr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F2506D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Ependymoma</w:t>
                      </w:r>
                      <w:proofErr w:type="spellEnd"/>
                      <w:r w:rsidRPr="00F2506D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>:</w:t>
                      </w:r>
                      <w:r w:rsidR="003936E0">
                        <w:rPr>
                          <w:rFonts w:asciiTheme="majorHAnsi" w:eastAsia="Yu Gothic UI Semibold" w:hAnsiTheme="majorHAnsi"/>
                          <w:b/>
                          <w:bCs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3936E0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Intramed</w:t>
                      </w:r>
                      <w:r w:rsidR="003936E0" w:rsidRPr="003936E0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u</w:t>
                      </w:r>
                      <w:r w:rsidR="003936E0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l</w:t>
                      </w:r>
                      <w:r w:rsidR="003936E0" w:rsidRPr="003936E0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lary</w:t>
                      </w:r>
                      <w:r w:rsidR="005478EF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3936E0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and t</w:t>
                      </w:r>
                      <w:r w:rsidR="003936E0" w:rsidRPr="003936E0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he most </w:t>
                      </w:r>
                      <w:r w:rsidR="003936E0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>common</w:t>
                      </w:r>
                      <w:r w:rsidR="003936E0" w:rsidRPr="003936E0">
                        <w:rPr>
                          <w:rFonts w:asciiTheme="majorHAnsi" w:eastAsia="Yu Gothic UI Semibold" w:hAnsiTheme="majorHAnsi"/>
                          <w:color w:val="808080" w:themeColor="background1" w:themeShade="80"/>
                          <w:sz w:val="32"/>
                          <w:szCs w:val="32"/>
                          <w:lang w:val="en-US"/>
                        </w:rPr>
                        <w:t xml:space="preserve"> in the spinal cord</w:t>
                      </w:r>
                    </w:p>
                    <w:p w14:paraId="07F34C95" w14:textId="77777777" w:rsidR="00F2506D" w:rsidRPr="005663F9" w:rsidRDefault="00F2506D" w:rsidP="00F2506D">
                      <w:pPr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2506D">
        <w:rPr>
          <w:rFonts w:ascii="Gill Sans MT" w:eastAsiaTheme="minorEastAsia" w:hAnsi="Gill Sans MT"/>
          <w:noProof/>
          <w:color w:val="000000" w:themeColor="text1"/>
          <w:kern w:val="24"/>
          <w:sz w:val="32"/>
          <w:szCs w:val="32"/>
          <w:lang w:val="en-US"/>
        </w:rPr>
        <w:drawing>
          <wp:anchor distT="0" distB="0" distL="114300" distR="114300" simplePos="0" relativeHeight="251610112" behindDoc="1" locked="0" layoutInCell="1" allowOverlap="1" wp14:anchorId="17EBEAE4" wp14:editId="6FF39826">
            <wp:simplePos x="0" y="0"/>
            <wp:positionH relativeFrom="column">
              <wp:posOffset>1769745</wp:posOffset>
            </wp:positionH>
            <wp:positionV relativeFrom="paragraph">
              <wp:posOffset>521335</wp:posOffset>
            </wp:positionV>
            <wp:extent cx="1295400" cy="1884045"/>
            <wp:effectExtent l="0" t="0" r="0" b="1905"/>
            <wp:wrapThrough wrapText="bothSides">
              <wp:wrapPolygon edited="0">
                <wp:start x="0" y="0"/>
                <wp:lineTo x="0" y="21403"/>
                <wp:lineTo x="21282" y="21403"/>
                <wp:lineTo x="21282" y="0"/>
                <wp:lineTo x="0" y="0"/>
              </wp:wrapPolygon>
            </wp:wrapThrough>
            <wp:docPr id="41" name="Picture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06D">
        <w:rPr>
          <w:rFonts w:ascii="Gill Sans MT" w:eastAsiaTheme="minorEastAsia" w:hAnsi="Gill Sans MT"/>
          <w:noProof/>
          <w:color w:val="000000" w:themeColor="text1"/>
          <w:kern w:val="24"/>
          <w:sz w:val="32"/>
          <w:szCs w:val="32"/>
          <w:lang w:val="en-US"/>
        </w:rPr>
        <w:drawing>
          <wp:anchor distT="0" distB="0" distL="114300" distR="114300" simplePos="0" relativeHeight="251611136" behindDoc="1" locked="0" layoutInCell="1" allowOverlap="1" wp14:anchorId="7A4C3F4A" wp14:editId="0DB7283B">
            <wp:simplePos x="0" y="0"/>
            <wp:positionH relativeFrom="column">
              <wp:posOffset>3293745</wp:posOffset>
            </wp:positionH>
            <wp:positionV relativeFrom="paragraph">
              <wp:posOffset>527050</wp:posOffset>
            </wp:positionV>
            <wp:extent cx="1295400" cy="1884045"/>
            <wp:effectExtent l="0" t="0" r="0" b="1905"/>
            <wp:wrapThrough wrapText="bothSides">
              <wp:wrapPolygon edited="0">
                <wp:start x="0" y="0"/>
                <wp:lineTo x="0" y="21403"/>
                <wp:lineTo x="21282" y="21403"/>
                <wp:lineTo x="21282" y="0"/>
                <wp:lineTo x="0" y="0"/>
              </wp:wrapPolygon>
            </wp:wrapThrough>
            <wp:docPr id="42" name="Picture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Figur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506D">
        <w:rPr>
          <w:rFonts w:ascii="Gill Sans MT" w:eastAsiaTheme="minorEastAsia" w:hAnsi="Gill Sans MT"/>
          <w:noProof/>
          <w:color w:val="000000" w:themeColor="text1"/>
          <w:kern w:val="24"/>
          <w:sz w:val="32"/>
          <w:szCs w:val="32"/>
          <w:lang w:val="en-US"/>
        </w:rPr>
        <w:drawing>
          <wp:anchor distT="0" distB="0" distL="114300" distR="114300" simplePos="0" relativeHeight="251609088" behindDoc="1" locked="0" layoutInCell="1" allowOverlap="1" wp14:anchorId="6D7574B4" wp14:editId="7D21FE6E">
            <wp:simplePos x="0" y="0"/>
            <wp:positionH relativeFrom="column">
              <wp:posOffset>230505</wp:posOffset>
            </wp:positionH>
            <wp:positionV relativeFrom="paragraph">
              <wp:posOffset>521335</wp:posOffset>
            </wp:positionV>
            <wp:extent cx="1353820" cy="1884045"/>
            <wp:effectExtent l="0" t="0" r="0" b="1905"/>
            <wp:wrapThrough wrapText="bothSides">
              <wp:wrapPolygon edited="0">
                <wp:start x="0" y="0"/>
                <wp:lineTo x="0" y="21403"/>
                <wp:lineTo x="21276" y="21403"/>
                <wp:lineTo x="21276" y="0"/>
                <wp:lineTo x="0" y="0"/>
              </wp:wrapPolygon>
            </wp:wrapThrough>
            <wp:docPr id="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640">
        <w:rPr>
          <w:rFonts w:cstheme="minorHAnsi"/>
          <w:noProof/>
          <w:color w:val="8064A2" w:themeColor="accent4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4BCF274D" wp14:editId="333F293B">
                <wp:simplePos x="0" y="0"/>
                <wp:positionH relativeFrom="column">
                  <wp:posOffset>-1005840</wp:posOffset>
                </wp:positionH>
                <wp:positionV relativeFrom="paragraph">
                  <wp:posOffset>45085</wp:posOffset>
                </wp:positionV>
                <wp:extent cx="7256780" cy="2529840"/>
                <wp:effectExtent l="0" t="0" r="20320" b="22860"/>
                <wp:wrapThrough wrapText="bothSides">
                  <wp:wrapPolygon edited="0">
                    <wp:start x="0" y="0"/>
                    <wp:lineTo x="0" y="2440"/>
                    <wp:lineTo x="21490" y="2602"/>
                    <wp:lineTo x="0" y="5205"/>
                    <wp:lineTo x="0" y="10410"/>
                    <wp:lineTo x="21490" y="10410"/>
                    <wp:lineTo x="0" y="13012"/>
                    <wp:lineTo x="0" y="20657"/>
                    <wp:lineTo x="21490" y="20819"/>
                    <wp:lineTo x="0" y="21470"/>
                    <wp:lineTo x="0" y="21633"/>
                    <wp:lineTo x="21604" y="21633"/>
                    <wp:lineTo x="21604" y="15614"/>
                    <wp:lineTo x="113" y="13012"/>
                    <wp:lineTo x="21604" y="13012"/>
                    <wp:lineTo x="21604" y="7807"/>
                    <wp:lineTo x="113" y="5205"/>
                    <wp:lineTo x="21604" y="5042"/>
                    <wp:lineTo x="21604" y="0"/>
                    <wp:lineTo x="0" y="0"/>
                  </wp:wrapPolygon>
                </wp:wrapThrough>
                <wp:docPr id="28699" name="Rectangle 28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6780" cy="2529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8A241C" id="Rectangle 28699" o:spid="_x0000_s1026" style="position:absolute;margin-left:-79.2pt;margin-top:3.55pt;width:571.4pt;height:199.2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" filled="f" strokecolor="#dbe5f1 [660]" strokeweight="2pt">
                <v:stroke dashstyle="dash"/>
                <w10:wrap type="through"/>
              </v:rect>
            </w:pict>
          </mc:Fallback>
        </mc:AlternateContent>
      </w:r>
    </w:p>
    <w:p w14:paraId="7A1FECAD" w14:textId="6D4AC3E2" w:rsidR="0064497F" w:rsidRDefault="0064497F" w:rsidP="001215B4">
      <w:pPr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</w:p>
    <w:p w14:paraId="0C9FA5E6" w14:textId="6849A1BF" w:rsidR="001E01FF" w:rsidRDefault="001E01FF" w:rsidP="000B342A">
      <w:pPr>
        <w:jc w:val="center"/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</w:pPr>
      <w:r>
        <w:rPr>
          <w:rFonts w:ascii="Bodoni MT" w:eastAsia="Yu Gothic UI Semibold" w:hAnsi="Bodoni MT"/>
          <w:noProof/>
          <w:color w:val="00BC8B"/>
          <w:lang w:val="en-US"/>
        </w:rPr>
        <mc:AlternateContent>
          <mc:Choice Requires="wps">
            <w:drawing>
              <wp:anchor distT="0" distB="0" distL="114300" distR="114300" simplePos="0" relativeHeight="251612160" behindDoc="1" locked="0" layoutInCell="1" allowOverlap="1" wp14:anchorId="08A08446" wp14:editId="2FBEF134">
                <wp:simplePos x="0" y="0"/>
                <wp:positionH relativeFrom="column">
                  <wp:posOffset>-796290</wp:posOffset>
                </wp:positionH>
                <wp:positionV relativeFrom="paragraph">
                  <wp:posOffset>532130</wp:posOffset>
                </wp:positionV>
                <wp:extent cx="6943725" cy="1337310"/>
                <wp:effectExtent l="0" t="0" r="0" b="0"/>
                <wp:wrapThrough wrapText="bothSides">
                  <wp:wrapPolygon edited="0">
                    <wp:start x="178" y="308"/>
                    <wp:lineTo x="178" y="21231"/>
                    <wp:lineTo x="21393" y="21231"/>
                    <wp:lineTo x="21393" y="308"/>
                    <wp:lineTo x="178" y="308"/>
                  </wp:wrapPolygon>
                </wp:wrapThrough>
                <wp:docPr id="28702" name="Rectangle 28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1337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7391" w14:textId="41BE9572" w:rsidR="003936E0" w:rsidRPr="002F3A1A" w:rsidRDefault="002246A5" w:rsidP="003936E0">
                            <w:pPr>
                              <w:spacing w:line="240" w:lineRule="auto"/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246A5">
                              <w:rPr>
                                <w:color w:val="00B050"/>
                                <w:sz w:val="32"/>
                                <w:szCs w:val="32"/>
                                <w:lang w:val="en-US"/>
                              </w:rPr>
                              <w:t>*</w:t>
                            </w:r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 xml:space="preserve">It can be divided into: </w:t>
                            </w:r>
                            <w:r w:rsidR="001E01FF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(this part is very important)</w:t>
                            </w:r>
                          </w:p>
                          <w:p w14:paraId="2D300A29" w14:textId="05D40C0B" w:rsidR="003936E0" w:rsidRPr="002F3A1A" w:rsidRDefault="002246A5" w:rsidP="00F162EF">
                            <w:pPr>
                              <w:spacing w:line="240" w:lineRule="auto"/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 xml:space="preserve">1.  </w:t>
                            </w:r>
                            <w:proofErr w:type="spellStart"/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Intradural-extramedullary</w:t>
                            </w:r>
                            <w:proofErr w:type="spellEnd"/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 xml:space="preserve"> (between the spinal cord and the </w:t>
                            </w:r>
                            <w:proofErr w:type="spellStart"/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dura</w:t>
                            </w:r>
                            <w:proofErr w:type="spellEnd"/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  <w:proofErr w:type="gramStart"/>
                            <w:r w:rsidR="00F162EF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,(</w:t>
                            </w:r>
                            <w:proofErr w:type="gramEnd"/>
                            <w:r w:rsidR="00F162EF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in the meninges).</w:t>
                            </w:r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29E18927" w14:textId="071D8CC2" w:rsidR="002246A5" w:rsidRDefault="002246A5" w:rsidP="00F162EF">
                            <w:pPr>
                              <w:spacing w:line="240" w:lineRule="auto"/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2. Extradural (</w:t>
                            </w:r>
                            <w:r w:rsidR="00CC7A23"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outside</w:t>
                            </w:r>
                            <w:r w:rsidR="00F162EF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 xml:space="preserve"> the meninges/</w:t>
                            </w:r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>dura</w:t>
                            </w:r>
                            <w:proofErr w:type="spellEnd"/>
                            <w:r w:rsidRPr="002F3A1A"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  <w:t xml:space="preserve">). </w:t>
                            </w:r>
                            <w:r w:rsidR="003936E0" w:rsidRPr="002F3A1A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>The most common between the 3 types</w:t>
                            </w:r>
                            <w:r w:rsidR="002F3A1A" w:rsidRPr="002F3A1A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 xml:space="preserve">, it </w:t>
                            </w:r>
                            <w:r w:rsidR="00CC7A23" w:rsidRPr="002F3A1A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>occurs in</w:t>
                            </w:r>
                            <w:r w:rsidR="002F3A1A" w:rsidRPr="002F3A1A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 xml:space="preserve"> the vertebral column and </w:t>
                            </w:r>
                            <w:proofErr w:type="gramStart"/>
                            <w:r w:rsidR="002F3A1A" w:rsidRPr="002F3A1A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>grow</w:t>
                            </w:r>
                            <w:proofErr w:type="gramEnd"/>
                            <w:r w:rsidR="002F3A1A" w:rsidRPr="002F3A1A">
                              <w:rPr>
                                <w:color w:val="808080" w:themeColor="background1" w:themeShade="80"/>
                                <w:sz w:val="28"/>
                                <w:szCs w:val="28"/>
                                <w:lang w:val="en-US"/>
                              </w:rPr>
                              <w:t xml:space="preserve"> either from the bone or disk elements of the spine.</w:t>
                            </w:r>
                          </w:p>
                          <w:p w14:paraId="043A6873" w14:textId="77777777" w:rsidR="00F162EF" w:rsidRPr="002F3A1A" w:rsidRDefault="00F162EF" w:rsidP="00F162EF">
                            <w:pPr>
                              <w:spacing w:line="240" w:lineRule="auto"/>
                              <w:rPr>
                                <w:color w:val="00B05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702" o:spid="_x0000_s1066" style="position:absolute;left:0;text-align:left;margin-left:-62.7pt;margin-top:41.9pt;width:546.75pt;height:105.3pt;z-index:-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" filled="f" stroked="f" strokeweight="2pt">
                <v:textbox>
                  <w:txbxContent>
                    <w:p w14:paraId="6B0A7391" w14:textId="41BE9572" w:rsidR="003936E0" w:rsidRPr="002F3A1A" w:rsidRDefault="002246A5" w:rsidP="003936E0">
                      <w:pPr>
                        <w:spacing w:line="240" w:lineRule="auto"/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  <w:r w:rsidRPr="002246A5">
                        <w:rPr>
                          <w:color w:val="00B050"/>
                          <w:sz w:val="32"/>
                          <w:szCs w:val="32"/>
                          <w:lang w:val="en-US"/>
                        </w:rPr>
                        <w:t>*</w:t>
                      </w:r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 xml:space="preserve">It can be divided into: </w:t>
                      </w:r>
                      <w:r w:rsidR="001E01FF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>(this part is very important)</w:t>
                      </w:r>
                    </w:p>
                    <w:p w14:paraId="2D300A29" w14:textId="05D40C0B" w:rsidR="003936E0" w:rsidRPr="002F3A1A" w:rsidRDefault="002246A5" w:rsidP="00F162EF">
                      <w:pPr>
                        <w:spacing w:line="240" w:lineRule="auto"/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 xml:space="preserve">1.  </w:t>
                      </w:r>
                      <w:proofErr w:type="spellStart"/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>Intradural-extramedullary</w:t>
                      </w:r>
                      <w:proofErr w:type="spellEnd"/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(between the spinal cord and the </w:t>
                      </w:r>
                      <w:proofErr w:type="spellStart"/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>dura</w:t>
                      </w:r>
                      <w:proofErr w:type="spellEnd"/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>)</w:t>
                      </w:r>
                      <w:proofErr w:type="gramStart"/>
                      <w:r w:rsidR="00F162EF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>,(</w:t>
                      </w:r>
                      <w:proofErr w:type="gramEnd"/>
                      <w:r w:rsidR="00F162EF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>in the meninges).</w:t>
                      </w:r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29E18927" w14:textId="071D8CC2" w:rsidR="002246A5" w:rsidRDefault="002246A5" w:rsidP="00F162EF">
                      <w:pPr>
                        <w:spacing w:line="240" w:lineRule="auto"/>
                        <w:rPr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</w:pPr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>2. Extradural (</w:t>
                      </w:r>
                      <w:r w:rsidR="00CC7A23"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>outside</w:t>
                      </w:r>
                      <w:r w:rsidR="00F162EF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the meninges/</w:t>
                      </w:r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>dura</w:t>
                      </w:r>
                      <w:proofErr w:type="spellEnd"/>
                      <w:r w:rsidRPr="002F3A1A"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  <w:t xml:space="preserve">). </w:t>
                      </w:r>
                      <w:r w:rsidR="003936E0" w:rsidRPr="002F3A1A">
                        <w:rPr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>The most common between the 3 types</w:t>
                      </w:r>
                      <w:r w:rsidR="002F3A1A" w:rsidRPr="002F3A1A">
                        <w:rPr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 xml:space="preserve">, it </w:t>
                      </w:r>
                      <w:r w:rsidR="00CC7A23" w:rsidRPr="002F3A1A">
                        <w:rPr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>occurs in</w:t>
                      </w:r>
                      <w:r w:rsidR="002F3A1A" w:rsidRPr="002F3A1A">
                        <w:rPr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 xml:space="preserve"> the vertebral column and </w:t>
                      </w:r>
                      <w:proofErr w:type="gramStart"/>
                      <w:r w:rsidR="002F3A1A" w:rsidRPr="002F3A1A">
                        <w:rPr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>grow</w:t>
                      </w:r>
                      <w:proofErr w:type="gramEnd"/>
                      <w:r w:rsidR="002F3A1A" w:rsidRPr="002F3A1A">
                        <w:rPr>
                          <w:color w:val="808080" w:themeColor="background1" w:themeShade="80"/>
                          <w:sz w:val="28"/>
                          <w:szCs w:val="28"/>
                          <w:lang w:val="en-US"/>
                        </w:rPr>
                        <w:t xml:space="preserve"> either from the bone or disk elements of the spine.</w:t>
                      </w:r>
                    </w:p>
                    <w:p w14:paraId="043A6873" w14:textId="77777777" w:rsidR="00F162EF" w:rsidRPr="002F3A1A" w:rsidRDefault="00F162EF" w:rsidP="00F162EF">
                      <w:pPr>
                        <w:spacing w:line="240" w:lineRule="auto"/>
                        <w:rPr>
                          <w:color w:val="00B05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7A2B01CD" w14:textId="2EE5724A" w:rsidR="000B342A" w:rsidRPr="000B342A" w:rsidRDefault="002462AF" w:rsidP="000B342A">
      <w:pPr>
        <w:jc w:val="center"/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2D688F5F" wp14:editId="335E5B79">
                <wp:simplePos x="0" y="0"/>
                <wp:positionH relativeFrom="column">
                  <wp:posOffset>3255010</wp:posOffset>
                </wp:positionH>
                <wp:positionV relativeFrom="paragraph">
                  <wp:posOffset>291465</wp:posOffset>
                </wp:positionV>
                <wp:extent cx="2206625" cy="740410"/>
                <wp:effectExtent l="0" t="0" r="22225" b="215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625" cy="740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1969A7B1" w14:textId="77777777" w:rsidR="005F1E55" w:rsidRPr="00C2158F" w:rsidRDefault="005E12FC" w:rsidP="005F1E55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2158F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Mohammed </w:t>
                            </w:r>
                            <w:proofErr w:type="spellStart"/>
                            <w:r w:rsidRPr="00C2158F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Alduayj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67" style="position:absolute;left:0;text-align:left;margin-left:256.3pt;margin-top:22.95pt;width:173.75pt;height:58.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" filled="f" strokecolor="#dbe5f1 [660]" strokeweight="2pt">
                <v:stroke dashstyle="dash"/>
                <v:textbox>
                  <w:txbxContent>
                    <w:p w14:paraId="1969A7B1" w14:textId="77777777" w:rsidR="005F1E55" w:rsidRPr="00C2158F" w:rsidRDefault="005E12FC" w:rsidP="005F1E55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C2158F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Mohammed </w:t>
                      </w:r>
                      <w:proofErr w:type="spellStart"/>
                      <w:r w:rsidRPr="00C2158F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Alduayj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33C8F3C" wp14:editId="04391A87">
                <wp:simplePos x="0" y="0"/>
                <wp:positionH relativeFrom="column">
                  <wp:posOffset>-398145</wp:posOffset>
                </wp:positionH>
                <wp:positionV relativeFrom="paragraph">
                  <wp:posOffset>285750</wp:posOffset>
                </wp:positionV>
                <wp:extent cx="2206625" cy="740410"/>
                <wp:effectExtent l="0" t="0" r="22225" b="215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6625" cy="7404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59308BAD" w14:textId="77777777" w:rsidR="00926BE5" w:rsidRPr="00C2158F" w:rsidRDefault="005E12FC" w:rsidP="005E12FC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C2158F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Hanin</w:t>
                            </w:r>
                            <w:proofErr w:type="spellEnd"/>
                            <w:r w:rsidRPr="00C2158F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2158F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Bashaikh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68" style="position:absolute;left:0;text-align:left;margin-left:-31.35pt;margin-top:22.5pt;width:173.75pt;height:58.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" filled="f" strokecolor="#dbe5f1 [660]" strokeweight="2pt">
                <v:stroke dashstyle="dash"/>
                <v:textbox>
                  <w:txbxContent>
                    <w:p w14:paraId="59308BAD" w14:textId="77777777" w:rsidR="00926BE5" w:rsidRPr="00C2158F" w:rsidRDefault="005E12FC" w:rsidP="005E12FC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C2158F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Hanin</w:t>
                      </w:r>
                      <w:proofErr w:type="spellEnd"/>
                      <w:r w:rsidRPr="00C2158F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C2158F">
                        <w:rPr>
                          <w:rFonts w:asciiTheme="majorHAnsi" w:eastAsia="Times New Roman" w:hAnsiTheme="majorHAnsi" w:cs="Times New Roman"/>
                          <w:b/>
                          <w:bCs/>
                          <w:sz w:val="32"/>
                          <w:szCs w:val="32"/>
                          <w:lang w:val="en-US"/>
                        </w:rPr>
                        <w:t>Bashaikh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B342A" w:rsidRPr="007C1218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Group</w:t>
      </w:r>
      <w:r w:rsidR="000B342A" w:rsidRPr="000B342A">
        <w:rPr>
          <w:rFonts w:ascii="Bodoni MT" w:eastAsia="Yu Gothic UI Semibold" w:hAnsi="Bodoni MT"/>
          <w:color w:val="00BC8B"/>
          <w:sz w:val="40"/>
          <w:szCs w:val="40"/>
          <w:lang w:val="en-US"/>
        </w:rPr>
        <w:t xml:space="preserve"> </w:t>
      </w:r>
      <w:r w:rsidR="000B342A" w:rsidRPr="007C1218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Leaders:</w:t>
      </w:r>
    </w:p>
    <w:p w14:paraId="5EF10544" w14:textId="542F4E63" w:rsidR="000B342A" w:rsidRDefault="000B342A" w:rsidP="000B342A">
      <w:pPr>
        <w:rPr>
          <w:rFonts w:ascii="Gill Sans MT" w:hAnsi="Gill Sans MT"/>
          <w:color w:val="002060"/>
          <w:sz w:val="32"/>
          <w:szCs w:val="32"/>
          <w:lang w:val="en-US"/>
        </w:rPr>
      </w:pPr>
    </w:p>
    <w:p w14:paraId="5F63DBD7" w14:textId="30DFEC99" w:rsidR="005F1E55" w:rsidRDefault="005F1E55" w:rsidP="000B342A"/>
    <w:p w14:paraId="31203393" w14:textId="76E3D603" w:rsidR="009010AD" w:rsidRPr="007C1218" w:rsidRDefault="002462AF" w:rsidP="009010AD">
      <w:pPr>
        <w:tabs>
          <w:tab w:val="left" w:pos="6867"/>
        </w:tabs>
        <w:jc w:val="center"/>
        <w:rPr>
          <w:rFonts w:asciiTheme="majorHAnsi" w:eastAsia="Yu Gothic UI Semibold" w:hAnsiTheme="majorHAnsi"/>
          <w:b/>
          <w:bCs/>
          <w:color w:val="0070C0"/>
          <w:sz w:val="32"/>
          <w:szCs w:val="32"/>
          <w:rtl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8C8C0DA" wp14:editId="1D96332B">
                <wp:simplePos x="0" y="0"/>
                <wp:positionH relativeFrom="column">
                  <wp:posOffset>2882900</wp:posOffset>
                </wp:positionH>
                <wp:positionV relativeFrom="paragraph">
                  <wp:posOffset>398145</wp:posOffset>
                </wp:positionV>
                <wp:extent cx="2033270" cy="3111500"/>
                <wp:effectExtent l="0" t="0" r="2413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3111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72928F18" w14:textId="77777777" w:rsidR="00731D00" w:rsidRPr="00731D00" w:rsidRDefault="00731D00" w:rsidP="00731D00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Rayan</w:t>
                            </w:r>
                            <w:proofErr w:type="spellEnd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ALQarni</w:t>
                            </w:r>
                            <w:proofErr w:type="spellEnd"/>
                          </w:p>
                          <w:p w14:paraId="7B888579" w14:textId="77777777" w:rsidR="00731D00" w:rsidRPr="00731D00" w:rsidRDefault="00731D00" w:rsidP="00731D00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proofErr w:type="spellStart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Abdulrahman</w:t>
                            </w:r>
                            <w:proofErr w:type="spellEnd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Alomrani</w:t>
                            </w:r>
                            <w:proofErr w:type="spellEnd"/>
                          </w:p>
                          <w:p w14:paraId="3F75799B" w14:textId="77777777" w:rsidR="00731D00" w:rsidRPr="00731D00" w:rsidRDefault="00731D00" w:rsidP="00731D00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Salem </w:t>
                            </w:r>
                            <w:proofErr w:type="spellStart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basamad</w:t>
                            </w:r>
                            <w:proofErr w:type="spellEnd"/>
                          </w:p>
                          <w:p w14:paraId="18C6F286" w14:textId="77777777" w:rsidR="00731D00" w:rsidRPr="00731D00" w:rsidRDefault="00731D00" w:rsidP="00731D00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proofErr w:type="spellStart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Abdullmajeed</w:t>
                            </w:r>
                            <w:proofErr w:type="spellEnd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Alharbi</w:t>
                            </w:r>
                            <w:proofErr w:type="spellEnd"/>
                          </w:p>
                          <w:p w14:paraId="2352AF89" w14:textId="77777777" w:rsidR="00731D00" w:rsidRPr="00731D00" w:rsidRDefault="00731D00" w:rsidP="00731D00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Abdullah </w:t>
                            </w:r>
                            <w:proofErr w:type="spellStart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Hashem</w:t>
                            </w:r>
                            <w:proofErr w:type="spellEnd"/>
                          </w:p>
                          <w:p w14:paraId="3624DEBB" w14:textId="77777777" w:rsidR="00731D00" w:rsidRPr="00731D00" w:rsidRDefault="00731D00" w:rsidP="00731D00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rtl/>
                                <w:lang w:val="en-US"/>
                              </w:rPr>
                            </w:pPr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Omar </w:t>
                            </w:r>
                            <w:proofErr w:type="spellStart"/>
                            <w:r w:rsidRPr="00731D00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Almugheer</w:t>
                            </w:r>
                            <w:proofErr w:type="spellEnd"/>
                          </w:p>
                          <w:p w14:paraId="53233E43" w14:textId="6B0D26B3" w:rsidR="005F1E55" w:rsidRPr="005F1E55" w:rsidRDefault="005F1E55" w:rsidP="005F1E55">
                            <w:pPr>
                              <w:jc w:val="center"/>
                              <w:rPr>
                                <w:rtl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69" style="position:absolute;left:0;text-align:left;margin-left:227pt;margin-top:31.35pt;width:160.1pt;height:2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" filled="f" strokecolor="#92cddc [1944]" strokeweight="2pt">
                <v:stroke dashstyle="dash"/>
                <v:textbox>
                  <w:txbxContent>
                    <w:p w14:paraId="72928F18" w14:textId="77777777" w:rsidR="00731D00" w:rsidRPr="00731D00" w:rsidRDefault="00731D00" w:rsidP="00731D00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Rayan</w:t>
                      </w:r>
                      <w:proofErr w:type="spellEnd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ALQarni</w:t>
                      </w:r>
                      <w:proofErr w:type="spellEnd"/>
                    </w:p>
                    <w:p w14:paraId="7B888579" w14:textId="77777777" w:rsidR="00731D00" w:rsidRPr="00731D00" w:rsidRDefault="00731D00" w:rsidP="00731D00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rtl/>
                          <w:lang w:val="en-US"/>
                        </w:rPr>
                      </w:pPr>
                      <w:proofErr w:type="spellStart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Abdulrahman</w:t>
                      </w:r>
                      <w:proofErr w:type="spellEnd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Alomrani</w:t>
                      </w:r>
                      <w:proofErr w:type="spellEnd"/>
                    </w:p>
                    <w:p w14:paraId="3F75799B" w14:textId="77777777" w:rsidR="00731D00" w:rsidRPr="00731D00" w:rsidRDefault="00731D00" w:rsidP="00731D00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rtl/>
                          <w:lang w:val="en-US"/>
                        </w:rPr>
                      </w:pPr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Salem </w:t>
                      </w:r>
                      <w:proofErr w:type="spellStart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basamad</w:t>
                      </w:r>
                      <w:proofErr w:type="spellEnd"/>
                    </w:p>
                    <w:p w14:paraId="18C6F286" w14:textId="77777777" w:rsidR="00731D00" w:rsidRPr="00731D00" w:rsidRDefault="00731D00" w:rsidP="00731D00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rtl/>
                          <w:lang w:val="en-US"/>
                        </w:rPr>
                      </w:pPr>
                      <w:proofErr w:type="spellStart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Abdullmajeed</w:t>
                      </w:r>
                      <w:proofErr w:type="spellEnd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Alharbi</w:t>
                      </w:r>
                      <w:proofErr w:type="spellEnd"/>
                    </w:p>
                    <w:p w14:paraId="2352AF89" w14:textId="77777777" w:rsidR="00731D00" w:rsidRPr="00731D00" w:rsidRDefault="00731D00" w:rsidP="00731D00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rtl/>
                          <w:lang w:val="en-US"/>
                        </w:rPr>
                      </w:pPr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Abdullah </w:t>
                      </w:r>
                      <w:proofErr w:type="spellStart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Hashem</w:t>
                      </w:r>
                      <w:proofErr w:type="spellEnd"/>
                    </w:p>
                    <w:p w14:paraId="3624DEBB" w14:textId="77777777" w:rsidR="00731D00" w:rsidRPr="00731D00" w:rsidRDefault="00731D00" w:rsidP="00731D00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rtl/>
                          <w:lang w:val="en-US"/>
                        </w:rPr>
                      </w:pPr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Omar </w:t>
                      </w:r>
                      <w:proofErr w:type="spellStart"/>
                      <w:r w:rsidRPr="00731D00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Almugheer</w:t>
                      </w:r>
                      <w:proofErr w:type="spellEnd"/>
                    </w:p>
                    <w:p w14:paraId="53233E43" w14:textId="6B0D26B3" w:rsidR="005F1E55" w:rsidRPr="005F1E55" w:rsidRDefault="005F1E55" w:rsidP="005F1E55">
                      <w:pPr>
                        <w:jc w:val="center"/>
                        <w:rPr>
                          <w:rtl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3A68AA1" wp14:editId="25C6802D">
                <wp:simplePos x="0" y="0"/>
                <wp:positionH relativeFrom="column">
                  <wp:posOffset>146050</wp:posOffset>
                </wp:positionH>
                <wp:positionV relativeFrom="paragraph">
                  <wp:posOffset>398145</wp:posOffset>
                </wp:positionV>
                <wp:extent cx="2033270" cy="3111500"/>
                <wp:effectExtent l="0" t="0" r="2413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3270" cy="3111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14:paraId="64A5C447" w14:textId="7C30287C" w:rsidR="005E12FC" w:rsidRPr="00300356" w:rsidRDefault="005E12FC" w:rsidP="00300356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Alanoud</w:t>
                            </w:r>
                            <w:proofErr w:type="spellEnd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Abuhaimed</w:t>
                            </w:r>
                            <w:proofErr w:type="spellEnd"/>
                          </w:p>
                          <w:p w14:paraId="4667D30D" w14:textId="77777777" w:rsidR="005E12FC" w:rsidRPr="00300356" w:rsidRDefault="005E12FC" w:rsidP="00300356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Aseel</w:t>
                            </w:r>
                            <w:proofErr w:type="spellEnd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Badukhon</w:t>
                            </w:r>
                            <w:proofErr w:type="spellEnd"/>
                          </w:p>
                          <w:p w14:paraId="18186BD9" w14:textId="77777777" w:rsidR="005E12FC" w:rsidRPr="00300356" w:rsidRDefault="005E12FC" w:rsidP="00300356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Ghaida</w:t>
                            </w:r>
                            <w:proofErr w:type="spellEnd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Alsaeed</w:t>
                            </w:r>
                            <w:proofErr w:type="spellEnd"/>
                          </w:p>
                          <w:p w14:paraId="3218B012" w14:textId="77777777" w:rsidR="005F1E55" w:rsidRPr="00300356" w:rsidRDefault="005E12FC" w:rsidP="00300356">
                            <w:pPr>
                              <w:jc w:val="center"/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Wejdan</w:t>
                            </w:r>
                            <w:proofErr w:type="spellEnd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00356">
                              <w:rPr>
                                <w:rFonts w:asciiTheme="majorHAnsi" w:eastAsia="Times New Roman" w:hAnsiTheme="majorHAnsi" w:cs="Times New Roman"/>
                                <w:sz w:val="32"/>
                                <w:szCs w:val="32"/>
                                <w:lang w:val="en-US"/>
                              </w:rPr>
                              <w:t>Azaid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70" style="position:absolute;left:0;text-align:left;margin-left:11.5pt;margin-top:31.35pt;width:160.1pt;height:24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" filled="f" strokecolor="#b2a1c7 [1943]" strokeweight="2pt">
                <v:stroke dashstyle="dash"/>
                <v:textbox>
                  <w:txbxContent>
                    <w:p w14:paraId="64A5C447" w14:textId="7C30287C" w:rsidR="005E12FC" w:rsidRPr="00300356" w:rsidRDefault="005E12FC" w:rsidP="00300356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Alanoud</w:t>
                      </w:r>
                      <w:proofErr w:type="spellEnd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Abuhaimed</w:t>
                      </w:r>
                      <w:proofErr w:type="spellEnd"/>
                    </w:p>
                    <w:p w14:paraId="4667D30D" w14:textId="77777777" w:rsidR="005E12FC" w:rsidRPr="00300356" w:rsidRDefault="005E12FC" w:rsidP="00300356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Aseel</w:t>
                      </w:r>
                      <w:proofErr w:type="spellEnd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Badukhon</w:t>
                      </w:r>
                      <w:proofErr w:type="spellEnd"/>
                    </w:p>
                    <w:p w14:paraId="18186BD9" w14:textId="77777777" w:rsidR="005E12FC" w:rsidRPr="00300356" w:rsidRDefault="005E12FC" w:rsidP="00300356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Ghaida</w:t>
                      </w:r>
                      <w:proofErr w:type="spellEnd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Alsaeed</w:t>
                      </w:r>
                      <w:proofErr w:type="spellEnd"/>
                    </w:p>
                    <w:p w14:paraId="3218B012" w14:textId="77777777" w:rsidR="005F1E55" w:rsidRPr="00300356" w:rsidRDefault="005E12FC" w:rsidP="00300356">
                      <w:pPr>
                        <w:jc w:val="center"/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Wejdan</w:t>
                      </w:r>
                      <w:proofErr w:type="spellEnd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Pr="00300356">
                        <w:rPr>
                          <w:rFonts w:asciiTheme="majorHAnsi" w:eastAsia="Times New Roman" w:hAnsiTheme="majorHAnsi" w:cs="Times New Roman"/>
                          <w:sz w:val="32"/>
                          <w:szCs w:val="32"/>
                          <w:lang w:val="en-US"/>
                        </w:rPr>
                        <w:t>Azaid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B342A" w:rsidRPr="007C1218">
        <w:rPr>
          <w:rFonts w:asciiTheme="majorHAnsi" w:eastAsia="Yu Gothic UI Semibold" w:hAnsiTheme="majorHAnsi"/>
          <w:b/>
          <w:bCs/>
          <w:color w:val="0070C0"/>
          <w:sz w:val="32"/>
          <w:szCs w:val="32"/>
          <w:lang w:val="en-US"/>
        </w:rPr>
        <w:t>Group Members:</w:t>
      </w:r>
    </w:p>
    <w:p w14:paraId="3B675E20" w14:textId="1EF34D29" w:rsidR="000B342A" w:rsidRPr="009010AD" w:rsidRDefault="000B342A" w:rsidP="009010AD">
      <w:pPr>
        <w:tabs>
          <w:tab w:val="left" w:pos="6867"/>
        </w:tabs>
        <w:jc w:val="center"/>
        <w:rPr>
          <w:rFonts w:ascii="Bodoni MT" w:eastAsia="Yu Gothic UI Semibold" w:hAnsi="Bodoni MT"/>
          <w:color w:val="00BC8B"/>
          <w:sz w:val="40"/>
          <w:szCs w:val="40"/>
          <w:lang w:val="en-US"/>
        </w:rPr>
      </w:pPr>
    </w:p>
    <w:p w14:paraId="0792D5A8" w14:textId="77777777" w:rsidR="005F1E55" w:rsidRDefault="005F1E55" w:rsidP="000B342A">
      <w:pPr>
        <w:jc w:val="center"/>
        <w:rPr>
          <w:rFonts w:ascii="Gill Sans MT" w:hAnsi="Gill Sans MT"/>
          <w:color w:val="002060"/>
          <w:sz w:val="32"/>
          <w:szCs w:val="32"/>
          <w:lang w:val="en-US"/>
        </w:rPr>
      </w:pPr>
    </w:p>
    <w:p w14:paraId="271B5451" w14:textId="77777777" w:rsidR="005F1E55" w:rsidRDefault="005F1E55" w:rsidP="000B342A">
      <w:pPr>
        <w:jc w:val="center"/>
        <w:rPr>
          <w:rFonts w:ascii="Gill Sans MT" w:hAnsi="Gill Sans MT"/>
          <w:color w:val="002060"/>
          <w:sz w:val="32"/>
          <w:szCs w:val="32"/>
          <w:lang w:val="en-US"/>
        </w:rPr>
      </w:pPr>
    </w:p>
    <w:p w14:paraId="5E7E6970" w14:textId="5AB1BF9A" w:rsidR="005F1E55" w:rsidRDefault="005F1E55" w:rsidP="000B342A">
      <w:pPr>
        <w:jc w:val="center"/>
        <w:rPr>
          <w:rFonts w:ascii="Gill Sans MT" w:hAnsi="Gill Sans MT"/>
          <w:color w:val="002060"/>
          <w:sz w:val="32"/>
          <w:szCs w:val="32"/>
          <w:lang w:val="en-US"/>
        </w:rPr>
      </w:pPr>
    </w:p>
    <w:p w14:paraId="329FC880" w14:textId="77777777" w:rsidR="005F1E55" w:rsidRDefault="005F1E55" w:rsidP="000B342A">
      <w:pPr>
        <w:jc w:val="center"/>
        <w:rPr>
          <w:rFonts w:cstheme="minorHAnsi"/>
          <w:sz w:val="32"/>
          <w:szCs w:val="32"/>
        </w:rPr>
      </w:pPr>
    </w:p>
    <w:p w14:paraId="36DBB609" w14:textId="77777777" w:rsidR="000B342A" w:rsidRDefault="000B342A" w:rsidP="000B342A">
      <w:pPr>
        <w:jc w:val="center"/>
        <w:rPr>
          <w:rFonts w:cstheme="minorHAnsi"/>
          <w:sz w:val="32"/>
          <w:szCs w:val="32"/>
        </w:rPr>
      </w:pPr>
    </w:p>
    <w:p w14:paraId="2742B3FE" w14:textId="77777777" w:rsidR="002462AF" w:rsidRDefault="002462AF" w:rsidP="00926BE5">
      <w:pPr>
        <w:rPr>
          <w:rFonts w:cstheme="minorHAnsi"/>
          <w:sz w:val="32"/>
          <w:szCs w:val="32"/>
        </w:rPr>
      </w:pPr>
    </w:p>
    <w:p w14:paraId="728F12FE" w14:textId="77777777" w:rsidR="002462AF" w:rsidRDefault="002462AF" w:rsidP="00926BE5">
      <w:pPr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</w:pPr>
    </w:p>
    <w:p w14:paraId="1302198F" w14:textId="2251DA0B" w:rsidR="002462AF" w:rsidRPr="002462AF" w:rsidRDefault="004D59E0" w:rsidP="002462AF">
      <w:pPr>
        <w:rPr>
          <w:rFonts w:asciiTheme="majorHAnsi" w:hAnsiTheme="majorHAnsi" w:cstheme="minorHAnsi"/>
          <w:b/>
          <w:bCs/>
          <w:color w:val="8064A2" w:themeColor="accent4"/>
          <w:sz w:val="16"/>
          <w:szCs w:val="16"/>
          <w:lang w:val="en-US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638784" behindDoc="1" locked="0" layoutInCell="1" allowOverlap="1" wp14:anchorId="11122AEE" wp14:editId="7261D4FF">
            <wp:simplePos x="0" y="0"/>
            <wp:positionH relativeFrom="column">
              <wp:posOffset>-450850</wp:posOffset>
            </wp:positionH>
            <wp:positionV relativeFrom="paragraph">
              <wp:posOffset>46355</wp:posOffset>
            </wp:positionV>
            <wp:extent cx="381635" cy="553085"/>
            <wp:effectExtent l="0" t="0" r="0" b="0"/>
            <wp:wrapThrough wrapText="bothSides">
              <wp:wrapPolygon edited="0">
                <wp:start x="5391" y="0"/>
                <wp:lineTo x="0" y="2232"/>
                <wp:lineTo x="0" y="7440"/>
                <wp:lineTo x="4313" y="11904"/>
                <wp:lineTo x="5391" y="20831"/>
                <wp:lineTo x="6469" y="20831"/>
                <wp:lineTo x="12938" y="20831"/>
                <wp:lineTo x="15095" y="20831"/>
                <wp:lineTo x="16173" y="11904"/>
                <wp:lineTo x="20486" y="8928"/>
                <wp:lineTo x="20486" y="1488"/>
                <wp:lineTo x="15095" y="0"/>
                <wp:lineTo x="5391" y="0"/>
              </wp:wrapPolygon>
            </wp:wrapThrough>
            <wp:docPr id="11278" name="Picture 11278" descr="Image result for question mark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question mark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90DA7" w14:textId="31005A64" w:rsidR="00DB1EC5" w:rsidRPr="004D59E0" w:rsidRDefault="009145F1" w:rsidP="00926BE5">
      <w:pPr>
        <w:rPr>
          <w:rFonts w:ascii="Perpetua" w:eastAsia="Yu Gothic UI Semibold" w:hAnsi="Perpetua"/>
          <w:color w:val="E36C0A" w:themeColor="accent6" w:themeShade="BF"/>
          <w:sz w:val="28"/>
          <w:szCs w:val="28"/>
          <w:rtl/>
          <w:lang w:val="en-US"/>
        </w:rPr>
      </w:pPr>
      <w:hyperlink r:id="rId60" w:history="1">
        <w:r w:rsidR="004D59E0" w:rsidRPr="004D59E0">
          <w:rPr>
            <w:rStyle w:val="Hyperlink"/>
            <w:rFonts w:ascii="Perpetua" w:eastAsia="Yu Gothic UI Semibold" w:hAnsi="Perpetua"/>
            <w:sz w:val="28"/>
            <w:szCs w:val="28"/>
            <w:lang w:val="en-US"/>
          </w:rPr>
          <w:t>https://www.onlineexambuilder.com/1-spinal-cord/exam-180472</w:t>
        </w:r>
      </w:hyperlink>
      <w:hyperlink r:id="rId61" w:history="1">
        <w:r w:rsidR="004D59E0" w:rsidRPr="004D59E0">
          <w:rPr>
            <w:rStyle w:val="Hyperlink"/>
            <w:rFonts w:ascii="Perpetua" w:eastAsia="Yu Gothic UI Semibold" w:hAnsi="Perpetua"/>
            <w:sz w:val="28"/>
            <w:szCs w:val="28"/>
            <w:lang w:val="en-US"/>
          </w:rPr>
          <w:t>https://www.onlineexambuilder.com/1-spinal-cord/exam-180472</w:t>
        </w:r>
      </w:hyperlink>
    </w:p>
    <w:p w14:paraId="05D6FB8A" w14:textId="4240376B" w:rsidR="004D59E0" w:rsidRPr="005B051E" w:rsidRDefault="009145F1" w:rsidP="002462AF">
      <w:pPr>
        <w:rPr>
          <w:rFonts w:ascii="Perpetua" w:eastAsia="Yu Gothic UI Semibold" w:hAnsi="Perpetua"/>
          <w:color w:val="E36C0A" w:themeColor="accent6" w:themeShade="BF"/>
          <w:sz w:val="28"/>
          <w:szCs w:val="28"/>
          <w:lang w:val="en-US"/>
        </w:rPr>
      </w:pPr>
      <w:hyperlink r:id="rId62" w:history="1">
        <w:r w:rsidR="004D59E0" w:rsidRPr="005B051E">
          <w:rPr>
            <w:rStyle w:val="Hyperlink"/>
            <w:rFonts w:ascii="Perpetua" w:eastAsia="Yu Gothic UI Semibold" w:hAnsi="Perpetua"/>
            <w:sz w:val="28"/>
            <w:szCs w:val="28"/>
            <w:lang w:val="en-US"/>
          </w:rPr>
          <w:t>https://drive.google.com/open?id=1g-hyfqVPGHCGBE6BBQMU8WsS1HURtzU9FjpCP0KhI18</w:t>
        </w:r>
      </w:hyperlink>
      <w:r w:rsidR="004D59E0" w:rsidRPr="005B051E">
        <w:rPr>
          <w:noProof/>
          <w:color w:val="0000FF"/>
          <w:sz w:val="28"/>
          <w:szCs w:val="28"/>
          <w:lang w:val="en-US"/>
        </w:rPr>
        <w:drawing>
          <wp:anchor distT="0" distB="0" distL="114300" distR="114300" simplePos="0" relativeHeight="251639808" behindDoc="1" locked="0" layoutInCell="1" allowOverlap="1" wp14:anchorId="303E8A82" wp14:editId="1163B90C">
            <wp:simplePos x="0" y="0"/>
            <wp:positionH relativeFrom="column">
              <wp:posOffset>-468630</wp:posOffset>
            </wp:positionH>
            <wp:positionV relativeFrom="paragraph">
              <wp:posOffset>26035</wp:posOffset>
            </wp:positionV>
            <wp:extent cx="434975" cy="434975"/>
            <wp:effectExtent l="0" t="0" r="0" b="3175"/>
            <wp:wrapThrough wrapText="bothSides">
              <wp:wrapPolygon edited="0">
                <wp:start x="1892" y="0"/>
                <wp:lineTo x="1892" y="20812"/>
                <wp:lineTo x="18920" y="20812"/>
                <wp:lineTo x="18920" y="4730"/>
                <wp:lineTo x="15136" y="0"/>
                <wp:lineTo x="1892" y="0"/>
              </wp:wrapPolygon>
            </wp:wrapThrough>
            <wp:docPr id="11279" name="Picture 11279" descr="Related image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56CF2" w14:textId="577DE244" w:rsidR="005E06EB" w:rsidRPr="004D59E0" w:rsidRDefault="004D59E0" w:rsidP="002462AF">
      <w:pPr>
        <w:rPr>
          <w:rFonts w:ascii="Perpetua" w:eastAsia="Yu Gothic UI Semibold" w:hAnsi="Perpetua"/>
          <w:color w:val="E36C0A" w:themeColor="accent6" w:themeShade="BF"/>
          <w:sz w:val="28"/>
          <w:szCs w:val="28"/>
          <w:lang w:val="en-US"/>
        </w:rPr>
      </w:pPr>
      <w:r>
        <w:rPr>
          <w:noProof/>
          <w:color w:val="0000FF"/>
          <w:lang w:val="en-US"/>
        </w:rPr>
        <w:drawing>
          <wp:anchor distT="0" distB="0" distL="114300" distR="114300" simplePos="0" relativeHeight="251640832" behindDoc="1" locked="0" layoutInCell="1" allowOverlap="1" wp14:anchorId="20003F57" wp14:editId="4D67BB9C">
            <wp:simplePos x="0" y="0"/>
            <wp:positionH relativeFrom="column">
              <wp:posOffset>-436245</wp:posOffset>
            </wp:positionH>
            <wp:positionV relativeFrom="paragraph">
              <wp:posOffset>41275</wp:posOffset>
            </wp:positionV>
            <wp:extent cx="413385" cy="413385"/>
            <wp:effectExtent l="0" t="0" r="5715" b="5715"/>
            <wp:wrapThrough wrapText="bothSides">
              <wp:wrapPolygon edited="0">
                <wp:start x="3982" y="0"/>
                <wp:lineTo x="0" y="3982"/>
                <wp:lineTo x="0" y="20903"/>
                <wp:lineTo x="7963" y="20903"/>
                <wp:lineTo x="9954" y="20903"/>
                <wp:lineTo x="20903" y="16922"/>
                <wp:lineTo x="20903" y="3982"/>
                <wp:lineTo x="16922" y="0"/>
                <wp:lineTo x="3982" y="0"/>
              </wp:wrapPolygon>
            </wp:wrapThrough>
            <wp:docPr id="11280" name="Picture 11280" descr="Related image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68" w:history="1">
        <w:r w:rsidRPr="004D59E0">
          <w:rPr>
            <w:rStyle w:val="Hyperlink"/>
            <w:rFonts w:ascii="Perpetua" w:eastAsia="Yu Gothic UI Semibold" w:hAnsi="Perpetua"/>
            <w:sz w:val="28"/>
            <w:szCs w:val="28"/>
            <w:lang w:val="en-US"/>
          </w:rPr>
          <w:t>https://drive.google.com/open?id=1PO3kVWNdOhC4T8eixprwDxFZPSQ_hXoiFt7229xWYDo</w:t>
        </w:r>
      </w:hyperlink>
      <w:r w:rsidR="002462AF" w:rsidRPr="004D59E0">
        <w:rPr>
          <w:rFonts w:asciiTheme="majorHAnsi" w:hAnsiTheme="majorHAnsi" w:cstheme="minorHAnsi"/>
          <w:b/>
          <w:bCs/>
          <w:noProof/>
          <w:color w:val="8064A2" w:themeColor="accent4"/>
          <w:sz w:val="28"/>
          <w:szCs w:val="28"/>
          <w:lang w:val="en-US"/>
        </w:rPr>
        <w:drawing>
          <wp:anchor distT="0" distB="0" distL="114300" distR="114300" simplePos="0" relativeHeight="251627520" behindDoc="1" locked="0" layoutInCell="1" allowOverlap="1" wp14:anchorId="58B7211C" wp14:editId="20A39807">
            <wp:simplePos x="0" y="0"/>
            <wp:positionH relativeFrom="column">
              <wp:posOffset>-622300</wp:posOffset>
            </wp:positionH>
            <wp:positionV relativeFrom="paragraph">
              <wp:posOffset>1264285</wp:posOffset>
            </wp:positionV>
            <wp:extent cx="342900" cy="342900"/>
            <wp:effectExtent l="0" t="0" r="0" b="0"/>
            <wp:wrapThrough wrapText="bothSides">
              <wp:wrapPolygon edited="0">
                <wp:start x="1200" y="2400"/>
                <wp:lineTo x="2400" y="16800"/>
                <wp:lineTo x="3600" y="19200"/>
                <wp:lineTo x="12000" y="19200"/>
                <wp:lineTo x="13200" y="16800"/>
                <wp:lineTo x="20400" y="6000"/>
                <wp:lineTo x="20400" y="2400"/>
                <wp:lineTo x="1200" y="2400"/>
              </wp:wrapPolygon>
            </wp:wrapThrough>
            <wp:docPr id="23" name="Picture 23" descr="Description: Image result for Twitter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Image result for Twitter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2AF" w:rsidRPr="004D59E0">
        <w:rPr>
          <w:rFonts w:asciiTheme="majorHAnsi" w:hAnsiTheme="majorHAnsi" w:cstheme="minorHAnsi"/>
          <w:b/>
          <w:bCs/>
          <w:noProof/>
          <w:color w:val="8064A2" w:themeColor="accent4"/>
          <w:sz w:val="28"/>
          <w:szCs w:val="28"/>
          <w:lang w:val="en-US"/>
        </w:rPr>
        <w:drawing>
          <wp:anchor distT="0" distB="0" distL="114300" distR="114300" simplePos="0" relativeHeight="251623424" behindDoc="1" locked="0" layoutInCell="1" allowOverlap="1" wp14:anchorId="5AF28393" wp14:editId="75EB520A">
            <wp:simplePos x="0" y="0"/>
            <wp:positionH relativeFrom="column">
              <wp:posOffset>-539115</wp:posOffset>
            </wp:positionH>
            <wp:positionV relativeFrom="paragraph">
              <wp:posOffset>1648460</wp:posOffset>
            </wp:positionV>
            <wp:extent cx="220980" cy="220980"/>
            <wp:effectExtent l="0" t="0" r="7620" b="7620"/>
            <wp:wrapThrough wrapText="bothSides">
              <wp:wrapPolygon edited="0">
                <wp:start x="0" y="0"/>
                <wp:lineTo x="0" y="20483"/>
                <wp:lineTo x="20483" y="20483"/>
                <wp:lineTo x="20483" y="0"/>
                <wp:lineTo x="0" y="0"/>
              </wp:wrapPolygon>
            </wp:wrapThrough>
            <wp:docPr id="22" name="Picture 22" descr="Description: Image result for g mail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Image result for g mail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2AF" w:rsidRPr="004D59E0">
        <w:rPr>
          <w:rFonts w:asciiTheme="majorHAnsi" w:hAnsiTheme="majorHAnsi" w:cstheme="minorHAnsi"/>
          <w:b/>
          <w:bCs/>
          <w:noProof/>
          <w:color w:val="8064A2" w:themeColor="accent4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55FC4E7" wp14:editId="1A16DE75">
                <wp:simplePos x="0" y="0"/>
                <wp:positionH relativeFrom="column">
                  <wp:posOffset>-314960</wp:posOffset>
                </wp:positionH>
                <wp:positionV relativeFrom="paragraph">
                  <wp:posOffset>1195070</wp:posOffset>
                </wp:positionV>
                <wp:extent cx="3352800" cy="85979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10BB3" w14:textId="77777777" w:rsidR="000B342A" w:rsidRPr="00731D00" w:rsidRDefault="000B342A" w:rsidP="000B342A">
                            <w:pP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1D00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@Radiology436</w:t>
                            </w:r>
                          </w:p>
                          <w:p w14:paraId="14DA8428" w14:textId="77777777" w:rsidR="000B342A" w:rsidRPr="00731D00" w:rsidRDefault="000B342A" w:rsidP="000B342A">
                            <w:pPr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1D00">
                              <w:rPr>
                                <w:rFonts w:asciiTheme="majorHAnsi" w:eastAsia="Times New Roman" w:hAnsiTheme="majorHAnsi" w:cs="Times New Roman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Radiology436@gmail.com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72" style="position:absolute;margin-left:-24.8pt;margin-top:94.1pt;width:264pt;height:67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" filled="f" stroked="f" strokeweight="2pt">
                <v:textbox>
                  <w:txbxContent>
                    <w:p w14:paraId="1D710BB3" w14:textId="77777777" w:rsidR="000B342A" w:rsidRPr="00731D00" w:rsidRDefault="000B342A" w:rsidP="000B342A">
                      <w:pPr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731D00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@Radiology436</w:t>
                      </w:r>
                    </w:p>
                    <w:p w14:paraId="14DA8428" w14:textId="77777777" w:rsidR="000B342A" w:rsidRPr="00731D00" w:rsidRDefault="000B342A" w:rsidP="000B342A">
                      <w:pPr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731D00">
                        <w:rPr>
                          <w:rFonts w:asciiTheme="majorHAnsi" w:eastAsia="Times New Roman" w:hAnsiTheme="majorHAnsi" w:cs="Times New Roman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Radiology436@gmail.com</w:t>
                      </w:r>
                    </w:p>
                  </w:txbxContent>
                </v:textbox>
              </v:rect>
            </w:pict>
          </mc:Fallback>
        </mc:AlternateContent>
      </w:r>
    </w:p>
    <w:p w14:paraId="7B8759DF" w14:textId="135E3854" w:rsidR="00DB1EC5" w:rsidRDefault="00AB52D1" w:rsidP="008237CB">
      <w:pPr>
        <w:ind w:left="-900"/>
        <w:rPr>
          <w:rFonts w:asciiTheme="majorHAnsi" w:eastAsia="Times New Roman" w:hAnsiTheme="majorHAnsi" w:cs="Times New Roman"/>
          <w:sz w:val="32"/>
          <w:szCs w:val="32"/>
          <w:lang w:val="en-US"/>
        </w:rPr>
      </w:pPr>
      <w:r w:rsidRPr="004D59E0">
        <w:rPr>
          <w:rFonts w:asciiTheme="majorHAnsi" w:hAnsiTheme="majorHAnsi" w:cstheme="minorHAnsi"/>
          <w:b/>
          <w:bCs/>
          <w:noProof/>
          <w:color w:val="8064A2" w:themeColor="accent4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2D98909" wp14:editId="3F0C1025">
                <wp:simplePos x="0" y="0"/>
                <wp:positionH relativeFrom="column">
                  <wp:posOffset>-887095</wp:posOffset>
                </wp:positionH>
                <wp:positionV relativeFrom="paragraph">
                  <wp:posOffset>302260</wp:posOffset>
                </wp:positionV>
                <wp:extent cx="1893570" cy="402590"/>
                <wp:effectExtent l="0" t="0" r="0" b="0"/>
                <wp:wrapNone/>
                <wp:docPr id="11277" name="Rectangle 1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357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E100B" w14:textId="0E73B575" w:rsidR="00DB1EC5" w:rsidRDefault="00DB1EC5" w:rsidP="00DB1EC5">
                            <w:pPr>
                              <w:jc w:val="center"/>
                            </w:pPr>
                            <w:r w:rsidRPr="007C1218">
                              <w:rPr>
                                <w:rFonts w:asciiTheme="majorHAnsi" w:hAnsiTheme="majorHAnsi" w:cstheme="minorHAnsi"/>
                                <w:b/>
                                <w:bCs/>
                                <w:color w:val="8064A2" w:themeColor="accent4"/>
                                <w:sz w:val="40"/>
                                <w:szCs w:val="40"/>
                                <w:lang w:val="en-US"/>
                              </w:rPr>
                              <w:t>Contact Us: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77" o:spid="_x0000_s1072" style="position:absolute;left:0;text-align:left;margin-left:-69.85pt;margin-top:23.8pt;width:149.1pt;height:31.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" filled="f" stroked="f" strokeweight="2pt">
                <v:textbox>
                  <w:txbxContent>
                    <w:p w14:paraId="2E0E100B" w14:textId="0E73B575" w:rsidR="00DB1EC5" w:rsidRDefault="00DB1EC5" w:rsidP="00DB1EC5">
                      <w:pPr>
                        <w:jc w:val="center"/>
                      </w:pPr>
                      <w:r w:rsidRPr="007C1218">
                        <w:rPr>
                          <w:rFonts w:asciiTheme="majorHAnsi" w:hAnsiTheme="majorHAnsi" w:cstheme="minorHAnsi"/>
                          <w:b/>
                          <w:bCs/>
                          <w:color w:val="8064A2" w:themeColor="accent4"/>
                          <w:sz w:val="40"/>
                          <w:szCs w:val="40"/>
                          <w:lang w:val="en-US"/>
                        </w:rPr>
                        <w:t>Contact Us:</w:t>
                      </w:r>
                    </w:p>
                  </w:txbxContent>
                </v:textbox>
              </v:rect>
            </w:pict>
          </mc:Fallback>
        </mc:AlternateContent>
      </w:r>
      <w:r w:rsidR="008237CB" w:rsidRPr="00DB1EC5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>References</w:t>
      </w:r>
      <w:r w:rsidR="008237CB">
        <w:rPr>
          <w:rFonts w:asciiTheme="majorHAnsi" w:hAnsiTheme="majorHAnsi" w:cstheme="minorHAnsi"/>
          <w:b/>
          <w:bCs/>
          <w:color w:val="8064A2" w:themeColor="accent4"/>
          <w:sz w:val="40"/>
          <w:szCs w:val="40"/>
          <w:lang w:val="en-US"/>
        </w:rPr>
        <w:t xml:space="preserve">: </w:t>
      </w:r>
      <w:r w:rsidR="008237CB" w:rsidRPr="008237CB">
        <w:rPr>
          <w:rFonts w:asciiTheme="majorHAnsi" w:eastAsia="Times New Roman" w:hAnsiTheme="majorHAnsi" w:cs="Times New Roman"/>
          <w:sz w:val="32"/>
          <w:szCs w:val="32"/>
          <w:lang w:val="en-US"/>
        </w:rPr>
        <w:t>male &amp; female doctor slid</w:t>
      </w:r>
      <w:r w:rsidR="009650E0">
        <w:rPr>
          <w:rFonts w:asciiTheme="majorHAnsi" w:eastAsia="Times New Roman" w:hAnsiTheme="majorHAnsi" w:cs="Times New Roman"/>
          <w:sz w:val="32"/>
          <w:szCs w:val="32"/>
          <w:lang w:val="en-US"/>
        </w:rPr>
        <w:t>e</w:t>
      </w:r>
      <w:r w:rsidR="008237CB" w:rsidRPr="008237CB">
        <w:rPr>
          <w:rFonts w:asciiTheme="majorHAnsi" w:eastAsia="Times New Roman" w:hAnsiTheme="majorHAnsi" w:cs="Times New Roman"/>
          <w:sz w:val="32"/>
          <w:szCs w:val="32"/>
          <w:lang w:val="en-US"/>
        </w:rPr>
        <w:t>s</w:t>
      </w:r>
      <w:r w:rsidR="008237CB">
        <w:rPr>
          <w:rFonts w:asciiTheme="majorHAnsi" w:eastAsia="Times New Roman" w:hAnsiTheme="majorHAnsi" w:cs="Times New Roman"/>
          <w:sz w:val="32"/>
          <w:szCs w:val="32"/>
          <w:lang w:val="en-US"/>
        </w:rPr>
        <w:t>.</w:t>
      </w:r>
    </w:p>
    <w:p w14:paraId="0ECBADE0" w14:textId="77777777" w:rsidR="00AB52D1" w:rsidRPr="005E06EB" w:rsidRDefault="00AB52D1" w:rsidP="008237CB">
      <w:pPr>
        <w:ind w:left="-900"/>
        <w:rPr>
          <w:rFonts w:ascii="Perpetua" w:eastAsia="Yu Gothic UI Semibold" w:hAnsi="Perpetua"/>
          <w:sz w:val="52"/>
          <w:szCs w:val="52"/>
          <w:lang w:val="en-US"/>
        </w:rPr>
      </w:pPr>
    </w:p>
    <w:sectPr w:rsidR="00AB52D1" w:rsidRPr="005E06EB" w:rsidSect="000B342A">
      <w:headerReference w:type="default" r:id="rId73"/>
      <w:footerReference w:type="default" r:id="rId74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7F51E3" w14:textId="77777777" w:rsidR="009145F1" w:rsidRDefault="009145F1" w:rsidP="00F63C20">
      <w:pPr>
        <w:spacing w:after="0" w:line="240" w:lineRule="auto"/>
      </w:pPr>
      <w:r>
        <w:separator/>
      </w:r>
    </w:p>
  </w:endnote>
  <w:endnote w:type="continuationSeparator" w:id="0">
    <w:p w14:paraId="3876E037" w14:textId="77777777" w:rsidR="009145F1" w:rsidRDefault="009145F1" w:rsidP="00F63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doni MT">
    <w:altName w:val="Superclarendon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D0E60" w14:textId="1222DA90" w:rsidR="009B29A6" w:rsidRDefault="00A81FDE" w:rsidP="009B29A6">
    <w:pPr>
      <w:pStyle w:val="Footer"/>
      <w:tabs>
        <w:tab w:val="clear" w:pos="8306"/>
      </w:tabs>
      <w:rPr>
        <w:color w:val="A6A6A6" w:themeColor="background1" w:themeShade="A6"/>
        <w:sz w:val="28"/>
        <w:szCs w:val="28"/>
      </w:rPr>
    </w:pPr>
    <w:r w:rsidRPr="009B29A6">
      <w:rPr>
        <w:noProof/>
        <w:color w:val="00B050"/>
        <w:sz w:val="28"/>
        <w:szCs w:val="28"/>
        <w:lang w:val="en-US"/>
      </w:rPr>
      <w:drawing>
        <wp:anchor distT="0" distB="0" distL="114300" distR="114300" simplePos="0" relativeHeight="251663360" behindDoc="1" locked="0" layoutInCell="1" allowOverlap="1" wp14:anchorId="67A131B7" wp14:editId="0A1A89DB">
          <wp:simplePos x="0" y="0"/>
          <wp:positionH relativeFrom="margin">
            <wp:posOffset>1808480</wp:posOffset>
          </wp:positionH>
          <wp:positionV relativeFrom="paragraph">
            <wp:posOffset>-431800</wp:posOffset>
          </wp:positionV>
          <wp:extent cx="1674495" cy="884555"/>
          <wp:effectExtent l="0" t="0" r="1905" b="0"/>
          <wp:wrapThrough wrapText="bothSides">
            <wp:wrapPolygon edited="0">
              <wp:start x="1720" y="0"/>
              <wp:lineTo x="0" y="4187"/>
              <wp:lineTo x="0" y="11164"/>
              <wp:lineTo x="1229" y="14886"/>
              <wp:lineTo x="1474" y="20933"/>
              <wp:lineTo x="4177" y="20933"/>
              <wp:lineTo x="4177" y="14886"/>
              <wp:lineTo x="21379" y="14886"/>
              <wp:lineTo x="21379" y="6978"/>
              <wp:lineTo x="3686" y="0"/>
              <wp:lineTo x="1720" y="0"/>
            </wp:wrapPolygon>
          </wp:wrapThrough>
          <wp:docPr id="43016" name="Picture 43016" descr="C:\Users\abdulrahman\Documents\Radiology team436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bdulrahman\Documents\Radiology team436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000000">
                          <a:alpha val="0"/>
                        </a:srgbClr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4495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9C9" w:rsidRPr="009B29A6">
      <w:rPr>
        <w:noProof/>
        <w:color w:val="00B050"/>
        <w:sz w:val="28"/>
        <w:szCs w:val="28"/>
        <w:lang w:val="en-US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61EC162C" wp14:editId="11E1B756">
              <wp:simplePos x="0" y="0"/>
              <wp:positionH relativeFrom="margin">
                <wp:align>center</wp:align>
              </wp:positionH>
              <wp:positionV relativeFrom="paragraph">
                <wp:posOffset>-29210</wp:posOffset>
              </wp:positionV>
              <wp:extent cx="7256780" cy="9525"/>
              <wp:effectExtent l="0" t="0" r="20320" b="28575"/>
              <wp:wrapTight wrapText="bothSides">
                <wp:wrapPolygon edited="1">
                  <wp:start x="8628" y="21600"/>
                  <wp:lineTo x="0" y="43200"/>
                  <wp:lineTo x="13744" y="21600"/>
                  <wp:lineTo x="21604" y="0"/>
                  <wp:lineTo x="8628" y="21600"/>
                </wp:wrapPolygon>
              </wp:wrapTight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256780" cy="9525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prstDash val="lg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C3B66EC" id="Straight Connector 13" o:spid="_x0000_s1026" style="position:absolute;flip:y;z-index:-251659265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2.3pt" to="571.4pt,-1.55pt" wrapcoords="8628 21600 0 43200 13744 21600 21604 0 8628 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" strokecolor="#dbe5f1 [660]" strokeweight="1pt">
              <v:stroke dashstyle="longDash"/>
              <w10:wrap type="tight" anchorx="margin"/>
            </v:line>
          </w:pict>
        </mc:Fallback>
      </mc:AlternateContent>
    </w:r>
  </w:p>
  <w:p w14:paraId="2C8D139F" w14:textId="400DA044" w:rsidR="006209C9" w:rsidRDefault="006209C9" w:rsidP="009B29A6">
    <w:pPr>
      <w:pStyle w:val="Footer"/>
      <w:tabs>
        <w:tab w:val="clear" w:pos="8306"/>
      </w:tabs>
      <w:ind w:left="720"/>
      <w:rPr>
        <w:color w:val="A6A6A6" w:themeColor="background1" w:themeShade="A6"/>
        <w:sz w:val="28"/>
        <w:szCs w:val="28"/>
      </w:rPr>
    </w:pPr>
    <w:r>
      <w:rPr>
        <w:color w:val="A6A6A6" w:themeColor="background1" w:themeShade="A6"/>
        <w:sz w:val="28"/>
        <w:szCs w:val="28"/>
      </w:rPr>
      <w:tab/>
    </w:r>
  </w:p>
  <w:p w14:paraId="3B368145" w14:textId="02A5F654" w:rsidR="006209C9" w:rsidRPr="009523E9" w:rsidRDefault="006209C9" w:rsidP="00C656A3">
    <w:pPr>
      <w:pStyle w:val="Footer"/>
      <w:rPr>
        <w:sz w:val="28"/>
        <w:szCs w:val="28"/>
      </w:rPr>
    </w:pPr>
    <w:r w:rsidRPr="00A81FDE">
      <w:rPr>
        <w:noProof/>
        <w:color w:val="000000" w:themeColor="text1"/>
        <w:sz w:val="28"/>
        <w:szCs w:val="28"/>
        <w:lang w:val="en-US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11E6F76" wp14:editId="18DAF3A0">
              <wp:simplePos x="0" y="0"/>
              <wp:positionH relativeFrom="margin">
                <wp:align>center</wp:align>
              </wp:positionH>
              <wp:positionV relativeFrom="paragraph">
                <wp:posOffset>-728980</wp:posOffset>
              </wp:positionV>
              <wp:extent cx="1725038" cy="1011677"/>
              <wp:effectExtent l="0" t="0" r="27940" b="17145"/>
              <wp:wrapThrough wrapText="bothSides">
                <wp:wrapPolygon edited="0">
                  <wp:start x="716" y="0"/>
                  <wp:lineTo x="0" y="1627"/>
                  <wp:lineTo x="0" y="19932"/>
                  <wp:lineTo x="716" y="21559"/>
                  <wp:lineTo x="20996" y="21559"/>
                  <wp:lineTo x="21711" y="20339"/>
                  <wp:lineTo x="21711" y="1220"/>
                  <wp:lineTo x="20996" y="0"/>
                  <wp:lineTo x="716" y="0"/>
                </wp:wrapPolygon>
              </wp:wrapThrough>
              <wp:docPr id="3" name="Rounded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25038" cy="1011677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oundrect w14:anchorId="1970F2E7" id="Rounded Rectangle 3" o:spid="_x0000_s1026" style="position:absolute;margin-left:0;margin-top:-57.4pt;width:135.85pt;height:79.65pt;z-index:-25165414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" fillcolor="white [3212]" strokecolor="white [3212]" strokeweight="2pt">
              <w10:wrap type="through"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FF4D09" w14:textId="77777777" w:rsidR="009145F1" w:rsidRDefault="009145F1" w:rsidP="00F63C20">
      <w:pPr>
        <w:spacing w:after="0" w:line="240" w:lineRule="auto"/>
      </w:pPr>
      <w:r>
        <w:separator/>
      </w:r>
    </w:p>
  </w:footnote>
  <w:footnote w:type="continuationSeparator" w:id="0">
    <w:p w14:paraId="0FBE6167" w14:textId="77777777" w:rsidR="009145F1" w:rsidRDefault="009145F1" w:rsidP="00F63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684019442"/>
      <w:docPartObj>
        <w:docPartGallery w:val="Page Numbers (Margins)"/>
        <w:docPartUnique/>
      </w:docPartObj>
    </w:sdtPr>
    <w:sdtEndPr/>
    <w:sdtContent>
      <w:p w14:paraId="02E92D4F" w14:textId="77777777" w:rsidR="006209C9" w:rsidRPr="00F63C20" w:rsidRDefault="00A81FDE" w:rsidP="00F63C20">
        <w:pPr>
          <w:pStyle w:val="Header"/>
          <w:rPr>
            <w:sz w:val="28"/>
            <w:szCs w:val="28"/>
          </w:rPr>
        </w:pPr>
        <w:r w:rsidRPr="00A81FDE">
          <w:rPr>
            <w:noProof/>
            <w:sz w:val="28"/>
            <w:szCs w:val="28"/>
            <w:lang w:val="en-US"/>
          </w:rPr>
          <mc:AlternateContent>
            <mc:Choice Requires="wps">
              <w:drawing>
                <wp:anchor distT="0" distB="0" distL="114300" distR="114300" simplePos="0" relativeHeight="251665408" behindDoc="0" locked="0" layoutInCell="0" allowOverlap="1" wp14:anchorId="025B9E4C" wp14:editId="0FD4893A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EB47E" w14:textId="57E29E2D" w:rsidR="00A81FDE" w:rsidRDefault="00A81FDE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/>
                                </w:rPr>
                                <w:fldChar w:fldCharType="separate"/>
                              </w:r>
                              <w:r w:rsidR="00017E24" w:rsidRPr="00017E2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3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73" style="position:absolute;margin-left:0;margin-top:0;width:40.2pt;height:171.9pt;z-index:25166540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" o:allowincell="f" filled="f" stroked="f">
                  <v:textbox style="layout-flow:vertical;mso-layout-flow-alt:bottom-to-top;mso-fit-shape-to-text:t">
                    <w:txbxContent>
                      <w:p w14:paraId="3A4EB47E" w14:textId="57E29E2D" w:rsidR="00A81FDE" w:rsidRDefault="00A81FDE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/>
                          </w:rPr>
                          <w:fldChar w:fldCharType="separate"/>
                        </w:r>
                        <w:r w:rsidR="00017E24" w:rsidRPr="00017E2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3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467BEB1E" w14:textId="77777777" w:rsidR="006209C9" w:rsidRDefault="006209C9" w:rsidP="00F63C20">
    <w:pPr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915B4"/>
    <w:multiLevelType w:val="hybridMultilevel"/>
    <w:tmpl w:val="A8486E5A"/>
    <w:lvl w:ilvl="0" w:tplc="F692F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2A4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7294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F40F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F40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4C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041A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48D5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74B3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357139"/>
    <w:multiLevelType w:val="hybridMultilevel"/>
    <w:tmpl w:val="3146AB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8D101C"/>
    <w:multiLevelType w:val="hybridMultilevel"/>
    <w:tmpl w:val="80A23ADA"/>
    <w:lvl w:ilvl="0" w:tplc="04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C55DEB"/>
    <w:multiLevelType w:val="hybridMultilevel"/>
    <w:tmpl w:val="ADFC27F2"/>
    <w:lvl w:ilvl="0" w:tplc="0C0C8A4E">
      <w:numFmt w:val="bullet"/>
      <w:lvlText w:val="•"/>
      <w:lvlJc w:val="left"/>
      <w:pPr>
        <w:ind w:left="-630" w:hanging="360"/>
      </w:pPr>
      <w:rPr>
        <w:rFonts w:ascii="Cambria" w:eastAsia="Times New Roman" w:hAnsi="Cambria" w:cs="Times New Roman" w:hint="default"/>
        <w:color w:val="000000" w:themeColor="text1"/>
        <w:sz w:val="32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4">
    <w:nsid w:val="1AD06587"/>
    <w:multiLevelType w:val="hybridMultilevel"/>
    <w:tmpl w:val="6A8AD2DE"/>
    <w:lvl w:ilvl="0" w:tplc="0809000F">
      <w:start w:val="1"/>
      <w:numFmt w:val="decimal"/>
      <w:lvlText w:val="%1."/>
      <w:lvlJc w:val="left"/>
      <w:pPr>
        <w:ind w:left="1300" w:hanging="360"/>
      </w:pPr>
    </w:lvl>
    <w:lvl w:ilvl="1" w:tplc="04090019" w:tentative="1">
      <w:start w:val="1"/>
      <w:numFmt w:val="lowerLetter"/>
      <w:lvlText w:val="%2."/>
      <w:lvlJc w:val="left"/>
      <w:pPr>
        <w:ind w:left="2020" w:hanging="360"/>
      </w:pPr>
    </w:lvl>
    <w:lvl w:ilvl="2" w:tplc="0409001B" w:tentative="1">
      <w:start w:val="1"/>
      <w:numFmt w:val="lowerRoman"/>
      <w:lvlText w:val="%3."/>
      <w:lvlJc w:val="right"/>
      <w:pPr>
        <w:ind w:left="2740" w:hanging="180"/>
      </w:pPr>
    </w:lvl>
    <w:lvl w:ilvl="3" w:tplc="0409000F" w:tentative="1">
      <w:start w:val="1"/>
      <w:numFmt w:val="decimal"/>
      <w:lvlText w:val="%4."/>
      <w:lvlJc w:val="left"/>
      <w:pPr>
        <w:ind w:left="3460" w:hanging="360"/>
      </w:pPr>
    </w:lvl>
    <w:lvl w:ilvl="4" w:tplc="04090019" w:tentative="1">
      <w:start w:val="1"/>
      <w:numFmt w:val="lowerLetter"/>
      <w:lvlText w:val="%5."/>
      <w:lvlJc w:val="left"/>
      <w:pPr>
        <w:ind w:left="4180" w:hanging="360"/>
      </w:pPr>
    </w:lvl>
    <w:lvl w:ilvl="5" w:tplc="0409001B" w:tentative="1">
      <w:start w:val="1"/>
      <w:numFmt w:val="lowerRoman"/>
      <w:lvlText w:val="%6."/>
      <w:lvlJc w:val="right"/>
      <w:pPr>
        <w:ind w:left="4900" w:hanging="180"/>
      </w:pPr>
    </w:lvl>
    <w:lvl w:ilvl="6" w:tplc="0409000F" w:tentative="1">
      <w:start w:val="1"/>
      <w:numFmt w:val="decimal"/>
      <w:lvlText w:val="%7."/>
      <w:lvlJc w:val="left"/>
      <w:pPr>
        <w:ind w:left="5620" w:hanging="360"/>
      </w:pPr>
    </w:lvl>
    <w:lvl w:ilvl="7" w:tplc="04090019" w:tentative="1">
      <w:start w:val="1"/>
      <w:numFmt w:val="lowerLetter"/>
      <w:lvlText w:val="%8."/>
      <w:lvlJc w:val="left"/>
      <w:pPr>
        <w:ind w:left="6340" w:hanging="360"/>
      </w:pPr>
    </w:lvl>
    <w:lvl w:ilvl="8" w:tplc="040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5">
    <w:nsid w:val="26BB0E16"/>
    <w:multiLevelType w:val="hybridMultilevel"/>
    <w:tmpl w:val="3210D778"/>
    <w:lvl w:ilvl="0" w:tplc="0C0C8A4E">
      <w:numFmt w:val="bullet"/>
      <w:lvlText w:val="•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B96CB1"/>
    <w:multiLevelType w:val="hybridMultilevel"/>
    <w:tmpl w:val="20CA3C66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C230F9"/>
    <w:multiLevelType w:val="hybridMultilevel"/>
    <w:tmpl w:val="2C5E5F7A"/>
    <w:lvl w:ilvl="0" w:tplc="0C0C8A4E">
      <w:numFmt w:val="bullet"/>
      <w:lvlText w:val="•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55B40"/>
    <w:multiLevelType w:val="hybridMultilevel"/>
    <w:tmpl w:val="D2CC7B36"/>
    <w:lvl w:ilvl="0" w:tplc="04090017">
      <w:start w:val="1"/>
      <w:numFmt w:val="lowerLetter"/>
      <w:lvlText w:val="%1)"/>
      <w:lvlJc w:val="left"/>
      <w:pPr>
        <w:ind w:left="-630" w:hanging="360"/>
      </w:pPr>
    </w:lvl>
    <w:lvl w:ilvl="1" w:tplc="04090019" w:tentative="1">
      <w:start w:val="1"/>
      <w:numFmt w:val="lowerLetter"/>
      <w:lvlText w:val="%2."/>
      <w:lvlJc w:val="left"/>
      <w:pPr>
        <w:ind w:left="90" w:hanging="360"/>
      </w:pPr>
    </w:lvl>
    <w:lvl w:ilvl="2" w:tplc="0409001B" w:tentative="1">
      <w:start w:val="1"/>
      <w:numFmt w:val="lowerRoman"/>
      <w:lvlText w:val="%3."/>
      <w:lvlJc w:val="right"/>
      <w:pPr>
        <w:ind w:left="810" w:hanging="180"/>
      </w:pPr>
    </w:lvl>
    <w:lvl w:ilvl="3" w:tplc="0409000F" w:tentative="1">
      <w:start w:val="1"/>
      <w:numFmt w:val="decimal"/>
      <w:lvlText w:val="%4."/>
      <w:lvlJc w:val="left"/>
      <w:pPr>
        <w:ind w:left="1530" w:hanging="360"/>
      </w:pPr>
    </w:lvl>
    <w:lvl w:ilvl="4" w:tplc="04090019" w:tentative="1">
      <w:start w:val="1"/>
      <w:numFmt w:val="lowerLetter"/>
      <w:lvlText w:val="%5."/>
      <w:lvlJc w:val="left"/>
      <w:pPr>
        <w:ind w:left="2250" w:hanging="360"/>
      </w:pPr>
    </w:lvl>
    <w:lvl w:ilvl="5" w:tplc="0409001B" w:tentative="1">
      <w:start w:val="1"/>
      <w:numFmt w:val="lowerRoman"/>
      <w:lvlText w:val="%6."/>
      <w:lvlJc w:val="right"/>
      <w:pPr>
        <w:ind w:left="2970" w:hanging="180"/>
      </w:pPr>
    </w:lvl>
    <w:lvl w:ilvl="6" w:tplc="0409000F" w:tentative="1">
      <w:start w:val="1"/>
      <w:numFmt w:val="decimal"/>
      <w:lvlText w:val="%7."/>
      <w:lvlJc w:val="left"/>
      <w:pPr>
        <w:ind w:left="3690" w:hanging="360"/>
      </w:pPr>
    </w:lvl>
    <w:lvl w:ilvl="7" w:tplc="04090019" w:tentative="1">
      <w:start w:val="1"/>
      <w:numFmt w:val="lowerLetter"/>
      <w:lvlText w:val="%8."/>
      <w:lvlJc w:val="left"/>
      <w:pPr>
        <w:ind w:left="4410" w:hanging="360"/>
      </w:pPr>
    </w:lvl>
    <w:lvl w:ilvl="8" w:tplc="0409001B" w:tentative="1">
      <w:start w:val="1"/>
      <w:numFmt w:val="lowerRoman"/>
      <w:lvlText w:val="%9."/>
      <w:lvlJc w:val="right"/>
      <w:pPr>
        <w:ind w:left="5130" w:hanging="180"/>
      </w:pPr>
    </w:lvl>
  </w:abstractNum>
  <w:abstractNum w:abstractNumId="9">
    <w:nsid w:val="38513BAA"/>
    <w:multiLevelType w:val="hybridMultilevel"/>
    <w:tmpl w:val="34A03A94"/>
    <w:lvl w:ilvl="0" w:tplc="0C0C8A4E">
      <w:numFmt w:val="bullet"/>
      <w:lvlText w:val="•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581955"/>
    <w:multiLevelType w:val="hybridMultilevel"/>
    <w:tmpl w:val="FE1ADC1E"/>
    <w:lvl w:ilvl="0" w:tplc="0C0C8A4E">
      <w:numFmt w:val="bullet"/>
      <w:lvlText w:val="•"/>
      <w:lvlJc w:val="left"/>
      <w:pPr>
        <w:ind w:left="-630" w:hanging="360"/>
      </w:pPr>
      <w:rPr>
        <w:rFonts w:ascii="Cambria" w:eastAsia="Times New Roman" w:hAnsi="Cambria" w:cs="Times New Roman" w:hint="default"/>
        <w:color w:val="000000" w:themeColor="text1"/>
        <w:sz w:val="32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abstractNum w:abstractNumId="11">
    <w:nsid w:val="46B72477"/>
    <w:multiLevelType w:val="hybridMultilevel"/>
    <w:tmpl w:val="5E321F1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>
    <w:nsid w:val="4D061D27"/>
    <w:multiLevelType w:val="hybridMultilevel"/>
    <w:tmpl w:val="2430D058"/>
    <w:lvl w:ilvl="0" w:tplc="0C0C8A4E">
      <w:numFmt w:val="bullet"/>
      <w:lvlText w:val="•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BF0496"/>
    <w:multiLevelType w:val="hybridMultilevel"/>
    <w:tmpl w:val="3B2A44CA"/>
    <w:lvl w:ilvl="0" w:tplc="0C0C8A4E">
      <w:numFmt w:val="bullet"/>
      <w:lvlText w:val="•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4F6F4E"/>
    <w:multiLevelType w:val="hybridMultilevel"/>
    <w:tmpl w:val="8F88C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AF3CD6"/>
    <w:multiLevelType w:val="hybridMultilevel"/>
    <w:tmpl w:val="419ECA4C"/>
    <w:lvl w:ilvl="0" w:tplc="0C0C8A4E">
      <w:numFmt w:val="bullet"/>
      <w:lvlText w:val="•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2601E7"/>
    <w:multiLevelType w:val="hybridMultilevel"/>
    <w:tmpl w:val="44E200C8"/>
    <w:lvl w:ilvl="0" w:tplc="0C0C8A4E">
      <w:numFmt w:val="bullet"/>
      <w:lvlText w:val="•"/>
      <w:lvlJc w:val="left"/>
      <w:pPr>
        <w:ind w:left="-630" w:hanging="360"/>
      </w:pPr>
      <w:rPr>
        <w:rFonts w:ascii="Cambria" w:eastAsia="Times New Roman" w:hAnsi="Cambria" w:cs="Times New Roman" w:hint="default"/>
        <w:color w:val="000000" w:themeColor="text1"/>
        <w:sz w:val="32"/>
      </w:rPr>
    </w:lvl>
    <w:lvl w:ilvl="1" w:tplc="04090003" w:tentative="1">
      <w:start w:val="1"/>
      <w:numFmt w:val="bullet"/>
      <w:lvlText w:val="o"/>
      <w:lvlJc w:val="left"/>
      <w:pPr>
        <w:ind w:left="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8"/>
  </w:num>
  <w:num w:numId="4">
    <w:abstractNumId w:val="11"/>
  </w:num>
  <w:num w:numId="5">
    <w:abstractNumId w:val="1"/>
  </w:num>
  <w:num w:numId="6">
    <w:abstractNumId w:val="4"/>
  </w:num>
  <w:num w:numId="7">
    <w:abstractNumId w:val="15"/>
  </w:num>
  <w:num w:numId="8">
    <w:abstractNumId w:val="3"/>
  </w:num>
  <w:num w:numId="9">
    <w:abstractNumId w:val="16"/>
  </w:num>
  <w:num w:numId="10">
    <w:abstractNumId w:val="10"/>
  </w:num>
  <w:num w:numId="11">
    <w:abstractNumId w:val="12"/>
  </w:num>
  <w:num w:numId="12">
    <w:abstractNumId w:val="5"/>
  </w:num>
  <w:num w:numId="13">
    <w:abstractNumId w:val="13"/>
  </w:num>
  <w:num w:numId="14">
    <w:abstractNumId w:val="9"/>
  </w:num>
  <w:num w:numId="15">
    <w:abstractNumId w:val="7"/>
  </w:num>
  <w:num w:numId="16">
    <w:abstractNumId w:val="6"/>
  </w:num>
  <w:num w:numId="17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E55"/>
    <w:rsid w:val="0000446C"/>
    <w:rsid w:val="0001241D"/>
    <w:rsid w:val="00017E24"/>
    <w:rsid w:val="0002749F"/>
    <w:rsid w:val="0002793B"/>
    <w:rsid w:val="00035E57"/>
    <w:rsid w:val="00036108"/>
    <w:rsid w:val="000608BD"/>
    <w:rsid w:val="000727FE"/>
    <w:rsid w:val="00091AE6"/>
    <w:rsid w:val="000B2A24"/>
    <w:rsid w:val="000B342A"/>
    <w:rsid w:val="000D65C2"/>
    <w:rsid w:val="001063C3"/>
    <w:rsid w:val="00111A38"/>
    <w:rsid w:val="00121284"/>
    <w:rsid w:val="001215B4"/>
    <w:rsid w:val="00127E7A"/>
    <w:rsid w:val="00140FB4"/>
    <w:rsid w:val="0016788A"/>
    <w:rsid w:val="001730C9"/>
    <w:rsid w:val="001939EE"/>
    <w:rsid w:val="001A102B"/>
    <w:rsid w:val="001B4DED"/>
    <w:rsid w:val="001C6272"/>
    <w:rsid w:val="001E01FF"/>
    <w:rsid w:val="001F0B9C"/>
    <w:rsid w:val="00202773"/>
    <w:rsid w:val="002149E6"/>
    <w:rsid w:val="0022056A"/>
    <w:rsid w:val="00223219"/>
    <w:rsid w:val="002246A5"/>
    <w:rsid w:val="00231943"/>
    <w:rsid w:val="00233CC5"/>
    <w:rsid w:val="002462AF"/>
    <w:rsid w:val="00251916"/>
    <w:rsid w:val="00261B4C"/>
    <w:rsid w:val="00267BCB"/>
    <w:rsid w:val="002923F2"/>
    <w:rsid w:val="002F3A1A"/>
    <w:rsid w:val="00300356"/>
    <w:rsid w:val="003076DA"/>
    <w:rsid w:val="00335B6D"/>
    <w:rsid w:val="003421CC"/>
    <w:rsid w:val="00345AA5"/>
    <w:rsid w:val="00354E0C"/>
    <w:rsid w:val="003603DB"/>
    <w:rsid w:val="003747B6"/>
    <w:rsid w:val="00380372"/>
    <w:rsid w:val="003927C8"/>
    <w:rsid w:val="003936E0"/>
    <w:rsid w:val="00396BBF"/>
    <w:rsid w:val="003B195F"/>
    <w:rsid w:val="003D63AE"/>
    <w:rsid w:val="003F4B3C"/>
    <w:rsid w:val="003F66FF"/>
    <w:rsid w:val="004101A4"/>
    <w:rsid w:val="00421863"/>
    <w:rsid w:val="0045006B"/>
    <w:rsid w:val="00453978"/>
    <w:rsid w:val="004708A6"/>
    <w:rsid w:val="00474C50"/>
    <w:rsid w:val="004B75DF"/>
    <w:rsid w:val="004D2B25"/>
    <w:rsid w:val="004D59E0"/>
    <w:rsid w:val="004E25EA"/>
    <w:rsid w:val="004E5068"/>
    <w:rsid w:val="004F1B27"/>
    <w:rsid w:val="00504E74"/>
    <w:rsid w:val="005118B3"/>
    <w:rsid w:val="005201AF"/>
    <w:rsid w:val="00522A14"/>
    <w:rsid w:val="00522D61"/>
    <w:rsid w:val="005478EF"/>
    <w:rsid w:val="00550DDB"/>
    <w:rsid w:val="00550E6D"/>
    <w:rsid w:val="005628FC"/>
    <w:rsid w:val="005663F9"/>
    <w:rsid w:val="005A0C88"/>
    <w:rsid w:val="005A646F"/>
    <w:rsid w:val="005A6FDE"/>
    <w:rsid w:val="005B051E"/>
    <w:rsid w:val="005B266A"/>
    <w:rsid w:val="005C2A56"/>
    <w:rsid w:val="005C7D5E"/>
    <w:rsid w:val="005D4EA5"/>
    <w:rsid w:val="005D591F"/>
    <w:rsid w:val="005E06EB"/>
    <w:rsid w:val="005E12FC"/>
    <w:rsid w:val="005F1E55"/>
    <w:rsid w:val="00617278"/>
    <w:rsid w:val="006209C9"/>
    <w:rsid w:val="0064497F"/>
    <w:rsid w:val="00644E96"/>
    <w:rsid w:val="0064600C"/>
    <w:rsid w:val="006617E2"/>
    <w:rsid w:val="00664C8D"/>
    <w:rsid w:val="006667D9"/>
    <w:rsid w:val="006776CE"/>
    <w:rsid w:val="006823F7"/>
    <w:rsid w:val="006C0E47"/>
    <w:rsid w:val="006C4583"/>
    <w:rsid w:val="006C58B6"/>
    <w:rsid w:val="006D4E15"/>
    <w:rsid w:val="006E2EAB"/>
    <w:rsid w:val="0071208B"/>
    <w:rsid w:val="00731D00"/>
    <w:rsid w:val="00733C2E"/>
    <w:rsid w:val="0073714B"/>
    <w:rsid w:val="007668C5"/>
    <w:rsid w:val="00767582"/>
    <w:rsid w:val="00767F41"/>
    <w:rsid w:val="00783A84"/>
    <w:rsid w:val="00790AA8"/>
    <w:rsid w:val="00794BF2"/>
    <w:rsid w:val="0079581A"/>
    <w:rsid w:val="007A4351"/>
    <w:rsid w:val="007B112F"/>
    <w:rsid w:val="007C1218"/>
    <w:rsid w:val="007C7852"/>
    <w:rsid w:val="00815DA0"/>
    <w:rsid w:val="008237CB"/>
    <w:rsid w:val="00825441"/>
    <w:rsid w:val="00840C08"/>
    <w:rsid w:val="00841C91"/>
    <w:rsid w:val="008935C2"/>
    <w:rsid w:val="008B288B"/>
    <w:rsid w:val="008B7FFB"/>
    <w:rsid w:val="008C50B7"/>
    <w:rsid w:val="008C7E0E"/>
    <w:rsid w:val="008F220E"/>
    <w:rsid w:val="008F5CA5"/>
    <w:rsid w:val="009010AD"/>
    <w:rsid w:val="0090177B"/>
    <w:rsid w:val="009145F1"/>
    <w:rsid w:val="00926BE5"/>
    <w:rsid w:val="009323E6"/>
    <w:rsid w:val="00943929"/>
    <w:rsid w:val="00947630"/>
    <w:rsid w:val="00947A3E"/>
    <w:rsid w:val="009523E9"/>
    <w:rsid w:val="009650E0"/>
    <w:rsid w:val="0096673C"/>
    <w:rsid w:val="009725E6"/>
    <w:rsid w:val="009B29A6"/>
    <w:rsid w:val="009D055F"/>
    <w:rsid w:val="009D214C"/>
    <w:rsid w:val="00A17FD3"/>
    <w:rsid w:val="00A37680"/>
    <w:rsid w:val="00A554DE"/>
    <w:rsid w:val="00A55BF0"/>
    <w:rsid w:val="00A70D08"/>
    <w:rsid w:val="00A72E2E"/>
    <w:rsid w:val="00A804FF"/>
    <w:rsid w:val="00A81497"/>
    <w:rsid w:val="00A81FDE"/>
    <w:rsid w:val="00A870C6"/>
    <w:rsid w:val="00AA0D96"/>
    <w:rsid w:val="00AA55CE"/>
    <w:rsid w:val="00AB52D1"/>
    <w:rsid w:val="00AB63D6"/>
    <w:rsid w:val="00AD01B3"/>
    <w:rsid w:val="00AD046C"/>
    <w:rsid w:val="00AD2282"/>
    <w:rsid w:val="00AD52D0"/>
    <w:rsid w:val="00AD5A84"/>
    <w:rsid w:val="00AE0270"/>
    <w:rsid w:val="00AE3D2C"/>
    <w:rsid w:val="00B130DC"/>
    <w:rsid w:val="00B1355E"/>
    <w:rsid w:val="00B20273"/>
    <w:rsid w:val="00B30E53"/>
    <w:rsid w:val="00B3517A"/>
    <w:rsid w:val="00B838A9"/>
    <w:rsid w:val="00B84EE4"/>
    <w:rsid w:val="00B95531"/>
    <w:rsid w:val="00BA5515"/>
    <w:rsid w:val="00BA7962"/>
    <w:rsid w:val="00BC3805"/>
    <w:rsid w:val="00BE0F71"/>
    <w:rsid w:val="00BE1A0A"/>
    <w:rsid w:val="00C202B8"/>
    <w:rsid w:val="00C2158F"/>
    <w:rsid w:val="00C42DC6"/>
    <w:rsid w:val="00C43B8F"/>
    <w:rsid w:val="00C656A3"/>
    <w:rsid w:val="00C838E4"/>
    <w:rsid w:val="00C97C0A"/>
    <w:rsid w:val="00CA2577"/>
    <w:rsid w:val="00CA57EF"/>
    <w:rsid w:val="00CC5B8F"/>
    <w:rsid w:val="00CC7A23"/>
    <w:rsid w:val="00CE21D0"/>
    <w:rsid w:val="00D17BB4"/>
    <w:rsid w:val="00D500AC"/>
    <w:rsid w:val="00D53640"/>
    <w:rsid w:val="00D54EFD"/>
    <w:rsid w:val="00DB1EC5"/>
    <w:rsid w:val="00DC2169"/>
    <w:rsid w:val="00DF5BDC"/>
    <w:rsid w:val="00DF71BC"/>
    <w:rsid w:val="00E01A93"/>
    <w:rsid w:val="00E10C47"/>
    <w:rsid w:val="00E16CC6"/>
    <w:rsid w:val="00E42438"/>
    <w:rsid w:val="00E85811"/>
    <w:rsid w:val="00E92C99"/>
    <w:rsid w:val="00EB23AD"/>
    <w:rsid w:val="00EC2C78"/>
    <w:rsid w:val="00ED04EE"/>
    <w:rsid w:val="00F162EF"/>
    <w:rsid w:val="00F22148"/>
    <w:rsid w:val="00F2506D"/>
    <w:rsid w:val="00F32F3A"/>
    <w:rsid w:val="00F40316"/>
    <w:rsid w:val="00F54256"/>
    <w:rsid w:val="00F63C20"/>
    <w:rsid w:val="00F7286C"/>
    <w:rsid w:val="00F8569F"/>
    <w:rsid w:val="00F9680E"/>
    <w:rsid w:val="00FA6C38"/>
    <w:rsid w:val="00FD3528"/>
    <w:rsid w:val="00FD594A"/>
    <w:rsid w:val="00FE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85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04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3C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C20"/>
  </w:style>
  <w:style w:type="paragraph" w:styleId="Footer">
    <w:name w:val="footer"/>
    <w:basedOn w:val="Normal"/>
    <w:link w:val="FooterChar"/>
    <w:uiPriority w:val="99"/>
    <w:unhideWhenUsed/>
    <w:rsid w:val="00F63C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C20"/>
  </w:style>
  <w:style w:type="paragraph" w:styleId="FootnoteText">
    <w:name w:val="footnote text"/>
    <w:basedOn w:val="Normal"/>
    <w:link w:val="FootnoteTextChar"/>
    <w:uiPriority w:val="99"/>
    <w:semiHidden/>
    <w:unhideWhenUsed/>
    <w:rsid w:val="0022056A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056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2056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205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56A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056A"/>
    <w:rPr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2923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table" w:styleId="LightGrid-Accent1">
    <w:name w:val="Light Grid Accent 1"/>
    <w:basedOn w:val="TableNormal"/>
    <w:uiPriority w:val="62"/>
    <w:rsid w:val="001A10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A10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st1">
    <w:name w:val="st1"/>
    <w:basedOn w:val="DefaultParagraphFont"/>
    <w:rsid w:val="003603DB"/>
  </w:style>
  <w:style w:type="character" w:styleId="Hyperlink">
    <w:name w:val="Hyperlink"/>
    <w:basedOn w:val="DefaultParagraphFont"/>
    <w:uiPriority w:val="99"/>
    <w:unhideWhenUsed/>
    <w:rsid w:val="004D59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7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F4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04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3C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C20"/>
  </w:style>
  <w:style w:type="paragraph" w:styleId="Footer">
    <w:name w:val="footer"/>
    <w:basedOn w:val="Normal"/>
    <w:link w:val="FooterChar"/>
    <w:uiPriority w:val="99"/>
    <w:unhideWhenUsed/>
    <w:rsid w:val="00F63C2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3C20"/>
  </w:style>
  <w:style w:type="paragraph" w:styleId="FootnoteText">
    <w:name w:val="footnote text"/>
    <w:basedOn w:val="Normal"/>
    <w:link w:val="FootnoteTextChar"/>
    <w:uiPriority w:val="99"/>
    <w:semiHidden/>
    <w:unhideWhenUsed/>
    <w:rsid w:val="0022056A"/>
    <w:pPr>
      <w:spacing w:after="0" w:line="240" w:lineRule="auto"/>
    </w:pPr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056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22056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205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056A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056A"/>
    <w:rPr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2923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table" w:styleId="LightGrid-Accent1">
    <w:name w:val="Light Grid Accent 1"/>
    <w:basedOn w:val="TableNormal"/>
    <w:uiPriority w:val="62"/>
    <w:rsid w:val="001A10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A10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st1">
    <w:name w:val="st1"/>
    <w:basedOn w:val="DefaultParagraphFont"/>
    <w:rsid w:val="003603DB"/>
  </w:style>
  <w:style w:type="character" w:styleId="Hyperlink">
    <w:name w:val="Hyperlink"/>
    <w:basedOn w:val="DefaultParagraphFont"/>
    <w:uiPriority w:val="99"/>
    <w:unhideWhenUsed/>
    <w:rsid w:val="004D59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12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76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683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536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87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5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5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016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4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08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568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340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89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558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21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6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3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0255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014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110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16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833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11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5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24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BuonvKW7Uxo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png"/><Relationship Id="rId63" Type="http://schemas.openxmlformats.org/officeDocument/2006/relationships/hyperlink" Target="https://www.google.com/url?sa=i&amp;rct=j&amp;q=&amp;esrc=s&amp;source=images&amp;cd=&amp;cad=rja&amp;uact=8&amp;ved=&amp;url=https://www.iconfinder.com/icons/290138/document_extension_file_format_paper_icon&amp;psig=AFQjCNFzzRoP3CfeCDhnqaWp1Wh33HGxKA&amp;ust=1506717664175470" TargetMode="External"/><Relationship Id="rId68" Type="http://schemas.openxmlformats.org/officeDocument/2006/relationships/hyperlink" Target="https://drive.google.com/open?id=1PO3kVWNdOhC4T8eixprwDxFZPSQ_hXoiFt7229xWYDo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hyperlink" Target="https://www.google.com.sa/url?sa=i&amp;rct=j&amp;q=&amp;esrc=s&amp;source=images&amp;cd=&amp;cad=rja&amp;uact=8&amp;ved=0ahUKEwjr1eCVjqrWAhVHfxoKHRiwCK0QjRwIBw&amp;url=https://play.google.com/store/apps/details?id=com.google.android.gm&amp;psig=AFQjCNHP5Krbnj7G-u5TWK07hlMsgiMS_A&amp;ust=150566520614817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hyperlink" Target="http://www.google.com/url?sa=i&amp;rct=j&amp;q=&amp;esrc=s&amp;source=images&amp;cd=&amp;cad=rja&amp;uact=8&amp;ved=0ahUKEwi3xdbA3sjWAhXHuxQKHWYSAGsQjRwIBw&amp;url=http://scribblenauts.wikia.com/wiki/Question_Mark&amp;psig=AFQjCNGRH2yd5GLjU7Xjorpyg_0IAp8HHg&amp;ust=1506717562592248" TargetMode="External"/><Relationship Id="rId66" Type="http://schemas.openxmlformats.org/officeDocument/2006/relationships/hyperlink" Target="http://www.google.com/url?sa=i&amp;rct=j&amp;q=&amp;esrc=s&amp;source=images&amp;cd=&amp;ved=0ahUKEwi62sOY38jWAhUBWxQKHcACCLoQjRwIBw&amp;url=http://www.iconarchive.com/show/windows-8-icons-by-icons8/Messaging-Topic-icon.html&amp;psig=AFQjCNHe7x6RL2awWUQsVopYoW6AGimCkg&amp;ust=1506717758684850" TargetMode="External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s://www.youtube.com/watch?v=fSgxScjBjSw" TargetMode="External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hyperlink" Target="https://www.onlineexambuilder.com/1-spinal-cord/exam-180472" TargetMode="External"/><Relationship Id="rId61" Type="http://schemas.openxmlformats.org/officeDocument/2006/relationships/hyperlink" Target="https://www.onlineexambuilder.com/1-spinal-cord/exam-18047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41.jpeg"/><Relationship Id="rId60" Type="http://schemas.openxmlformats.org/officeDocument/2006/relationships/hyperlink" Target="https://www.onlineexambuilder.com/1-spinal-cord/exam-180472" TargetMode="External"/><Relationship Id="rId65" Type="http://schemas.openxmlformats.org/officeDocument/2006/relationships/hyperlink" Target="https://drive.google.com/open?id=1PO3kVWNdOhC4T8eixprwDxFZPSQ_hXoiFt7229xWYDo" TargetMode="External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yperlink" Target="https://www.youtube.com/watch?v=pqF2J0Y-Z4c&amp;t=65s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47.png"/><Relationship Id="rId69" Type="http://schemas.openxmlformats.org/officeDocument/2006/relationships/hyperlink" Target="https://www.google.com.sa/url?sa=i&amp;rct=j&amp;q=&amp;esrc=s&amp;source=images&amp;cd=&amp;cad=rja&amp;uact=8&amp;ved=0ahUKEwjg4r34jqrWAhWHUBQKHdNaBUQQjRwIBw&amp;url=https://twitter.com/mstreamteam&amp;psig=AFQjCNFtqNWc88raA-zHB69P_ZPY5Y29OA&amp;ust=1505665420472148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50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6.png"/><Relationship Id="rId67" Type="http://schemas.openxmlformats.org/officeDocument/2006/relationships/image" Target="media/image48.png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62" Type="http://schemas.openxmlformats.org/officeDocument/2006/relationships/hyperlink" Target="https://drive.google.com/open?id=1g-hyfqVPGHCGBE6BBQMU8WsS1HURtzU9FjpCP0KhI18" TargetMode="External"/><Relationship Id="rId70" Type="http://schemas.openxmlformats.org/officeDocument/2006/relationships/image" Target="media/image49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dulrahman\Documents\Final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7A78B-B8DB-4C9B-85DB-0A308725A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Template</Template>
  <TotalTime>3131</TotalTime>
  <Pages>12</Pages>
  <Words>709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mohamed</cp:lastModifiedBy>
  <cp:revision>13</cp:revision>
  <cp:lastPrinted>2017-09-30T13:04:00Z</cp:lastPrinted>
  <dcterms:created xsi:type="dcterms:W3CDTF">2017-09-30T12:03:00Z</dcterms:created>
  <dcterms:modified xsi:type="dcterms:W3CDTF">2017-10-03T16:23:00Z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-1109648438</vt:i4>
  </property>
</Properties>
</file>