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A7B70" w14:textId="0485B73C" w:rsidR="000B342A" w:rsidRDefault="000B342A" w:rsidP="000B342A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F7BDB78" wp14:editId="776A95B4">
            <wp:simplePos x="0" y="0"/>
            <wp:positionH relativeFrom="margin">
              <wp:posOffset>4536440</wp:posOffset>
            </wp:positionH>
            <wp:positionV relativeFrom="margin">
              <wp:posOffset>-1239520</wp:posOffset>
            </wp:positionV>
            <wp:extent cx="1837055" cy="1837055"/>
            <wp:effectExtent l="0" t="0" r="0" b="0"/>
            <wp:wrapSquare wrapText="bothSides"/>
            <wp:docPr id="14" name="Picture 14" descr="Description: C:\Users\abdulrahman\Pictures\107APPLE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abdulrahman\Pictures\107APPLE\IMG_68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389EE47" wp14:editId="4D86EB64">
            <wp:simplePos x="0" y="0"/>
            <wp:positionH relativeFrom="margin">
              <wp:posOffset>-784225</wp:posOffset>
            </wp:positionH>
            <wp:positionV relativeFrom="margin">
              <wp:posOffset>-635000</wp:posOffset>
            </wp:positionV>
            <wp:extent cx="1790065" cy="946785"/>
            <wp:effectExtent l="0" t="0" r="635" b="5715"/>
            <wp:wrapSquare wrapText="bothSides"/>
            <wp:docPr id="12" name="Picture 12" descr="Description: C:\Users\abdulrahman\Documents\Logomakr_5yxw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abdulrahman\Documents\Logomakr_5yxwr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E635D" w14:textId="77777777" w:rsidR="000B342A" w:rsidRDefault="000B342A" w:rsidP="000B342A"/>
    <w:p w14:paraId="56D69AEF" w14:textId="60175A65" w:rsidR="000B342A" w:rsidRDefault="00300356" w:rsidP="000B342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35BB8" wp14:editId="239AAC45">
                <wp:simplePos x="0" y="0"/>
                <wp:positionH relativeFrom="margin">
                  <wp:align>center</wp:align>
                </wp:positionH>
                <wp:positionV relativeFrom="paragraph">
                  <wp:posOffset>199448</wp:posOffset>
                </wp:positionV>
                <wp:extent cx="3963670" cy="684530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7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F99AB" w14:textId="77777777" w:rsidR="00764532" w:rsidRPr="00300356" w:rsidRDefault="00764532" w:rsidP="00550E6D">
                            <w:pPr>
                              <w:jc w:val="center"/>
                              <w:rPr>
                                <w:rFonts w:ascii="Lucida Console" w:hAnsi="Lucida Console"/>
                                <w:noProof/>
                                <w:sz w:val="52"/>
                                <w:szCs w:val="52"/>
                                <w:lang w:val="en-US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00356">
                              <w:rPr>
                                <w:rFonts w:ascii="Lucida Console" w:hAnsi="Lucida Console"/>
                                <w:noProof/>
                                <w:sz w:val="52"/>
                                <w:szCs w:val="52"/>
                                <w:lang w:val="en-US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Neurosychatry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235BB8"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0;margin-top:15.7pt;width:312.1pt;height:53.9pt;z-index:2516910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" filled="f" stroked="f">
                <v:textbox style="mso-fit-shape-to-text:t">
                  <w:txbxContent>
                    <w:p w14:paraId="578F99AB" w14:textId="77777777" w:rsidR="00764532" w:rsidRPr="00300356" w:rsidRDefault="00764532" w:rsidP="00550E6D">
                      <w:pPr>
                        <w:jc w:val="center"/>
                        <w:rPr>
                          <w:rFonts w:ascii="Lucida Console" w:hAnsi="Lucida Console"/>
                          <w:noProof/>
                          <w:sz w:val="52"/>
                          <w:szCs w:val="52"/>
                          <w:lang w:val="en-US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00356">
                        <w:rPr>
                          <w:rFonts w:ascii="Lucida Console" w:hAnsi="Lucida Console"/>
                          <w:noProof/>
                          <w:sz w:val="52"/>
                          <w:szCs w:val="52"/>
                          <w:lang w:val="en-US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Neurosychatry 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4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12DC0" wp14:editId="6444F118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4185920" cy="4495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150232" w14:textId="77777777" w:rsidR="00764532" w:rsidRDefault="00764532" w:rsidP="000B342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:lang w:val="en-US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2pt;width:329.6pt;height:35.4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" filled="f" stroked="f">
                <v:textbox>
                  <w:txbxContent>
                    <w:p w14:paraId="19150232" w14:textId="77777777" w:rsidR="000B342A" w:rsidRDefault="000B342A" w:rsidP="000B342A">
                      <w:pPr>
                        <w:jc w:val="center"/>
                        <w:rPr>
                          <w:rFonts w:ascii="Lucida Console" w:hAnsi="Lucida Console"/>
                          <w:b/>
                          <w:noProof/>
                          <w:color w:val="FFFEFD" w:themeColor="accent6" w:themeTint="02"/>
                          <w:spacing w:val="10"/>
                          <w:sz w:val="44"/>
                          <w:szCs w:val="44"/>
                          <w:lang w:val="en-US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1A3F0" w14:textId="0DCF647F" w:rsidR="00C43B8F" w:rsidRPr="005663F9" w:rsidRDefault="00C43B8F" w:rsidP="005663F9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5C61BA45" wp14:editId="3CBFEE57">
            <wp:simplePos x="0" y="0"/>
            <wp:positionH relativeFrom="column">
              <wp:posOffset>2466975</wp:posOffset>
            </wp:positionH>
            <wp:positionV relativeFrom="paragraph">
              <wp:posOffset>442595</wp:posOffset>
            </wp:positionV>
            <wp:extent cx="3732530" cy="3105785"/>
            <wp:effectExtent l="0" t="0" r="1270" b="0"/>
            <wp:wrapThrough wrapText="bothSides">
              <wp:wrapPolygon edited="0">
                <wp:start x="441" y="0"/>
                <wp:lineTo x="0" y="265"/>
                <wp:lineTo x="0" y="21198"/>
                <wp:lineTo x="331" y="21463"/>
                <wp:lineTo x="441" y="21463"/>
                <wp:lineTo x="21056" y="21463"/>
                <wp:lineTo x="21166" y="21463"/>
                <wp:lineTo x="21497" y="21198"/>
                <wp:lineTo x="21497" y="265"/>
                <wp:lineTo x="21056" y="0"/>
                <wp:lineTo x="441" y="0"/>
              </wp:wrapPolygon>
            </wp:wrapThrough>
            <wp:docPr id="9" name="Picture 9" descr="C:\Users\abdulrahman\Desktop\5664043_22154340712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bdulrahman\Desktop\5664043_221543407125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10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55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3E21776" wp14:editId="4F925B28">
            <wp:simplePos x="0" y="0"/>
            <wp:positionH relativeFrom="column">
              <wp:posOffset>-875030</wp:posOffset>
            </wp:positionH>
            <wp:positionV relativeFrom="paragraph">
              <wp:posOffset>426720</wp:posOffset>
            </wp:positionV>
            <wp:extent cx="3623945" cy="3121025"/>
            <wp:effectExtent l="0" t="0" r="0" b="3175"/>
            <wp:wrapThrough wrapText="bothSides">
              <wp:wrapPolygon edited="0">
                <wp:start x="454" y="0"/>
                <wp:lineTo x="0" y="264"/>
                <wp:lineTo x="0" y="21226"/>
                <wp:lineTo x="341" y="21490"/>
                <wp:lineTo x="454" y="21490"/>
                <wp:lineTo x="21006" y="21490"/>
                <wp:lineTo x="21119" y="21490"/>
                <wp:lineTo x="21460" y="21226"/>
                <wp:lineTo x="21460" y="264"/>
                <wp:lineTo x="21006" y="0"/>
                <wp:lineTo x="454" y="0"/>
              </wp:wrapPolygon>
            </wp:wrapThrough>
            <wp:docPr id="10" name="Picture 10" descr="C:\Users\abdulrahman\Desktop\5664043_22154340712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bdulrahman\Desktop\5664043_221543407125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312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DDB7F" w14:textId="1514E757" w:rsidR="000B342A" w:rsidRPr="00300356" w:rsidRDefault="00FC6369" w:rsidP="000B342A">
      <w:pPr>
        <w:jc w:val="center"/>
        <w:rPr>
          <w:rFonts w:ascii="Copperplate Gothic Bold" w:hAnsi="Copperplate Gothic Bold"/>
          <w:b/>
          <w:bCs/>
          <w:color w:val="8064A2" w:themeColor="accent4"/>
          <w:sz w:val="52"/>
          <w:szCs w:val="52"/>
        </w:rPr>
      </w:pPr>
      <w:r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979776" behindDoc="1" locked="0" layoutInCell="1" allowOverlap="1" wp14:anchorId="626CFCE6" wp14:editId="2729D237">
            <wp:simplePos x="0" y="0"/>
            <wp:positionH relativeFrom="column">
              <wp:posOffset>4189730</wp:posOffset>
            </wp:positionH>
            <wp:positionV relativeFrom="paragraph">
              <wp:posOffset>444500</wp:posOffset>
            </wp:positionV>
            <wp:extent cx="1388110" cy="1240790"/>
            <wp:effectExtent l="0" t="0" r="0" b="0"/>
            <wp:wrapThrough wrapText="bothSides">
              <wp:wrapPolygon edited="0">
                <wp:start x="8004" y="332"/>
                <wp:lineTo x="4446" y="2321"/>
                <wp:lineTo x="2075" y="4311"/>
                <wp:lineTo x="2075" y="6301"/>
                <wp:lineTo x="0" y="8954"/>
                <wp:lineTo x="593" y="17576"/>
                <wp:lineTo x="9782" y="20893"/>
                <wp:lineTo x="10968" y="20893"/>
                <wp:lineTo x="12747" y="20229"/>
                <wp:lineTo x="17786" y="17576"/>
                <wp:lineTo x="17786" y="16913"/>
                <wp:lineTo x="19861" y="14592"/>
                <wp:lineTo x="20157" y="9949"/>
                <wp:lineTo x="18972" y="5969"/>
                <wp:lineTo x="13932" y="332"/>
                <wp:lineTo x="8004" y="332"/>
              </wp:wrapPolygon>
            </wp:wrapThrough>
            <wp:docPr id="10251" name="Picture 10251" descr="C:\Users\abdulrahman\AppData\Local\Packages\microsoft.windowscommunicationsapps_8wekyb3d8bbwe\LocalState\Files\S0\21\نهائي ازرق تمت المراجعة[21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rahman\AppData\Local\Packages\microsoft.windowscommunicationsapps_8wekyb3d8bbwe\LocalState\Files\S0\21\نهائي ازرق تمت المراجعة[214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27" w:rsidRPr="00300356">
        <w:rPr>
          <w:rFonts w:ascii="Copperplate Gothic Bold" w:hAnsi="Copperplate Gothic Bold"/>
          <w:b/>
          <w:bCs/>
          <w:color w:val="8064A2" w:themeColor="accent4"/>
          <w:sz w:val="52"/>
          <w:szCs w:val="52"/>
        </w:rPr>
        <w:t>Brainstem and Cerebellum</w:t>
      </w:r>
    </w:p>
    <w:p w14:paraId="17CA68BD" w14:textId="26200EEA" w:rsidR="000B342A" w:rsidRPr="00300356" w:rsidRDefault="00FC6369" w:rsidP="00300356">
      <w:pPr>
        <w:jc w:val="center"/>
        <w:rPr>
          <w:rFonts w:ascii="Gill Sans MT" w:hAnsi="Gill Sans MT" w:cstheme="minorHAnsi"/>
          <w:b/>
          <w:bCs/>
          <w:color w:val="A6A6A6" w:themeColor="background1" w:themeShade="A6"/>
          <w:sz w:val="32"/>
          <w:szCs w:val="32"/>
        </w:rPr>
      </w:pPr>
      <w:r>
        <w:rPr>
          <w:rFonts w:ascii="Gill Sans MT" w:hAnsi="Gill Sans MT" w:cstheme="minorHAnsi"/>
          <w:b/>
          <w:bCs/>
          <w:color w:val="A6A6A6" w:themeColor="background1" w:themeShade="A6"/>
          <w:sz w:val="32"/>
          <w:szCs w:val="32"/>
        </w:rPr>
        <w:t xml:space="preserve">                     </w:t>
      </w:r>
      <w:r w:rsidR="004F1B27" w:rsidRPr="00300356">
        <w:rPr>
          <w:rFonts w:ascii="Gill Sans MT" w:hAnsi="Gill Sans MT" w:cstheme="minorHAnsi"/>
          <w:b/>
          <w:bCs/>
          <w:color w:val="A6A6A6" w:themeColor="background1" w:themeShade="A6"/>
          <w:sz w:val="32"/>
          <w:szCs w:val="32"/>
        </w:rPr>
        <w:t xml:space="preserve">Lecture </w:t>
      </w:r>
      <w:r w:rsidR="00300356" w:rsidRPr="00300356">
        <w:rPr>
          <w:rFonts w:ascii="Gill Sans MT" w:hAnsi="Gill Sans MT" w:cstheme="minorHAnsi"/>
          <w:b/>
          <w:bCs/>
          <w:color w:val="A6A6A6" w:themeColor="background1" w:themeShade="A6"/>
          <w:sz w:val="32"/>
          <w:szCs w:val="32"/>
        </w:rPr>
        <w:t>two</w:t>
      </w:r>
    </w:p>
    <w:p w14:paraId="5142DD4F" w14:textId="21EE91B4" w:rsidR="00C43B8F" w:rsidRDefault="00C43B8F" w:rsidP="000B342A">
      <w:pPr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</w:p>
    <w:p w14:paraId="4B20DDB8" w14:textId="77777777" w:rsidR="000B342A" w:rsidRPr="008935C2" w:rsidRDefault="000B342A" w:rsidP="000B342A">
      <w:pPr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8935C2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Objectives:</w:t>
      </w:r>
    </w:p>
    <w:p w14:paraId="46E6CB7D" w14:textId="6029CEFE" w:rsidR="004F1B27" w:rsidRPr="005663F9" w:rsidRDefault="00A37680" w:rsidP="005663F9">
      <w:pPr>
        <w:pStyle w:val="ListParagraph"/>
        <w:numPr>
          <w:ilvl w:val="0"/>
          <w:numId w:val="24"/>
        </w:numPr>
        <w:spacing w:after="0" w:line="360" w:lineRule="auto"/>
        <w:ind w:right="-625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5663F9">
        <w:rPr>
          <w:rFonts w:asciiTheme="majorHAnsi" w:eastAsia="Times New Roman" w:hAnsiTheme="majorHAnsi" w:cs="Times New Roman"/>
          <w:sz w:val="32"/>
          <w:szCs w:val="32"/>
          <w:lang w:val="en-US"/>
        </w:rPr>
        <w:t>Identify radiological anatomy of brain stem and cerebellum.</w:t>
      </w:r>
    </w:p>
    <w:p w14:paraId="1F19469D" w14:textId="77777777" w:rsidR="004F1B27" w:rsidRPr="005663F9" w:rsidRDefault="00A37680" w:rsidP="005663F9">
      <w:pPr>
        <w:pStyle w:val="ListParagraph"/>
        <w:numPr>
          <w:ilvl w:val="0"/>
          <w:numId w:val="24"/>
        </w:numPr>
        <w:spacing w:after="0" w:line="360" w:lineRule="auto"/>
        <w:ind w:right="-625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5663F9">
        <w:rPr>
          <w:rFonts w:asciiTheme="majorHAnsi" w:eastAsia="Times New Roman" w:hAnsiTheme="majorHAnsi" w:cs="Times New Roman"/>
          <w:sz w:val="32"/>
          <w:szCs w:val="32"/>
          <w:lang w:val="en-US"/>
        </w:rPr>
        <w:t>Compares CT and MRI imaging of brain stem and cerebellum.</w:t>
      </w:r>
    </w:p>
    <w:p w14:paraId="0E80DBCA" w14:textId="46C27927" w:rsidR="008935C2" w:rsidRPr="00474C50" w:rsidRDefault="005663F9" w:rsidP="00474C50">
      <w:pPr>
        <w:pStyle w:val="ListParagraph"/>
        <w:numPr>
          <w:ilvl w:val="0"/>
          <w:numId w:val="24"/>
        </w:numPr>
        <w:spacing w:after="0" w:line="360" w:lineRule="auto"/>
        <w:ind w:right="-625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8935C2"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D74DA27" wp14:editId="06625D7C">
                <wp:simplePos x="0" y="0"/>
                <wp:positionH relativeFrom="column">
                  <wp:posOffset>4191000</wp:posOffset>
                </wp:positionH>
                <wp:positionV relativeFrom="paragraph">
                  <wp:posOffset>744855</wp:posOffset>
                </wp:positionV>
                <wp:extent cx="1697990" cy="991870"/>
                <wp:effectExtent l="0" t="0" r="0" b="0"/>
                <wp:wrapThrough wrapText="bothSides">
                  <wp:wrapPolygon edited="0">
                    <wp:start x="0" y="0"/>
                    <wp:lineTo x="0" y="21157"/>
                    <wp:lineTo x="21325" y="21157"/>
                    <wp:lineTo x="21325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991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23AF01A7" w14:textId="5A867F9B" w:rsidR="00764532" w:rsidRPr="000D5EA7" w:rsidRDefault="00764532" w:rsidP="005F1E5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Red: important</w:t>
                            </w:r>
                          </w:p>
                          <w:p w14:paraId="0BDF36B1" w14:textId="71706557" w:rsidR="00764532" w:rsidRPr="000D5EA7" w:rsidRDefault="00764532" w:rsidP="005F1E5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FD3528">
                              <w:rPr>
                                <w:rFonts w:asciiTheme="majorHAnsi" w:hAnsiTheme="majorHAnsi"/>
                                <w:color w:val="00B050"/>
                                <w:sz w:val="24"/>
                                <w:szCs w:val="24"/>
                              </w:rPr>
                              <w:t>Green: Doctor’s notes</w:t>
                            </w:r>
                          </w:p>
                          <w:p w14:paraId="0D41E1AC" w14:textId="746568BF" w:rsidR="00764532" w:rsidRPr="000D5EA7" w:rsidRDefault="00764532" w:rsidP="005F1E5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</w:t>
                            </w:r>
                          </w:p>
                          <w:p w14:paraId="179C7CB1" w14:textId="0BAA55E5" w:rsidR="00764532" w:rsidRPr="0065456C" w:rsidRDefault="00764532" w:rsidP="005F1E5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330pt;margin-top:58.65pt;width:133.7pt;height:78.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" fillcolor="window" stroked="f" strokeweight=".5pt">
                <v:stroke dashstyle="longDashDotDot"/>
                <v:textbox>
                  <w:txbxContent>
                    <w:p w14:paraId="23AF01A7" w14:textId="5A867F9B" w:rsidR="005F1E55" w:rsidRPr="000D5EA7" w:rsidRDefault="008935C2" w:rsidP="005F1E55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Red: important</w:t>
                      </w:r>
                    </w:p>
                    <w:p w14:paraId="0BDF36B1" w14:textId="71706557" w:rsidR="005F1E55" w:rsidRPr="000D5EA7" w:rsidRDefault="005F1E55" w:rsidP="005F1E55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FD3528">
                        <w:rPr>
                          <w:rFonts w:asciiTheme="majorHAnsi" w:hAnsiTheme="majorHAnsi"/>
                          <w:color w:val="00B050"/>
                          <w:sz w:val="24"/>
                          <w:szCs w:val="24"/>
                        </w:rPr>
                        <w:t>Green: Doctor’s notes</w:t>
                      </w:r>
                    </w:p>
                    <w:p w14:paraId="0D41E1AC" w14:textId="746568BF" w:rsidR="005F1E55" w:rsidRPr="000D5EA7" w:rsidRDefault="008935C2" w:rsidP="005F1E55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</w:t>
                      </w:r>
                    </w:p>
                    <w:p w14:paraId="179C7CB1" w14:textId="0BAA55E5" w:rsidR="005F1E55" w:rsidRPr="0065456C" w:rsidRDefault="005F1E55" w:rsidP="005F1E55">
                      <w:pPr>
                        <w:spacing w:line="240" w:lineRule="auto"/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37680" w:rsidRPr="005663F9">
        <w:rPr>
          <w:rFonts w:asciiTheme="majorHAnsi" w:eastAsia="Times New Roman" w:hAnsiTheme="majorHAnsi" w:cs="Times New Roman"/>
          <w:sz w:val="32"/>
          <w:szCs w:val="32"/>
          <w:lang w:val="en-US"/>
        </w:rPr>
        <w:t>Recognize the imaging findings in common diseases involving brain</w:t>
      </w:r>
      <w:r w:rsidR="00C43B8F" w:rsidRPr="005663F9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 stem and cerebellu</w:t>
      </w:r>
      <w:r w:rsidR="008935C2" w:rsidRPr="005663F9">
        <w:rPr>
          <w:rFonts w:asciiTheme="majorHAnsi" w:eastAsia="Times New Roman" w:hAnsiTheme="majorHAnsi" w:cs="Times New Roman"/>
          <w:sz w:val="32"/>
          <w:szCs w:val="32"/>
          <w:lang w:val="en-US"/>
        </w:rPr>
        <w:t>m.</w:t>
      </w:r>
    </w:p>
    <w:p w14:paraId="0E3FA663" w14:textId="1DF3012D" w:rsidR="00F63C20" w:rsidRPr="00D53640" w:rsidRDefault="004F1B27" w:rsidP="00F63C20">
      <w:pPr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1E17F36D" wp14:editId="6E9820CD">
            <wp:simplePos x="0" y="0"/>
            <wp:positionH relativeFrom="column">
              <wp:posOffset>-511233</wp:posOffset>
            </wp:positionH>
            <wp:positionV relativeFrom="paragraph">
              <wp:posOffset>439825</wp:posOffset>
            </wp:positionV>
            <wp:extent cx="6095341" cy="3225338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dio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19" cy="322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640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Brain Divisions:</w:t>
      </w:r>
    </w:p>
    <w:p w14:paraId="3ADEE6A7" w14:textId="77777777" w:rsidR="004F1B27" w:rsidRPr="00FD3528" w:rsidRDefault="004F1B27" w:rsidP="00F63C20">
      <w:pPr>
        <w:rPr>
          <w:rFonts w:asciiTheme="majorHAnsi" w:eastAsia="Yu Gothic UI Semibold" w:hAnsiTheme="majorHAnsi"/>
          <w:color w:val="E36C0A" w:themeColor="accent6" w:themeShade="BF"/>
          <w:sz w:val="40"/>
          <w:szCs w:val="40"/>
          <w:lang w:val="en-US"/>
        </w:rPr>
      </w:pPr>
    </w:p>
    <w:p w14:paraId="14436179" w14:textId="77777777" w:rsidR="00FD3528" w:rsidRDefault="00FD3528" w:rsidP="00FD3528">
      <w:pPr>
        <w:rPr>
          <w:rFonts w:ascii="Bodoni MT" w:eastAsia="Yu Gothic UI Semibold" w:hAnsi="Bodoni MT"/>
          <w:color w:val="00BC8B"/>
          <w:sz w:val="36"/>
          <w:szCs w:val="36"/>
          <w:lang w:val="en-US"/>
        </w:rPr>
      </w:pPr>
    </w:p>
    <w:p w14:paraId="77FF1966" w14:textId="77777777" w:rsidR="004F1B27" w:rsidRDefault="004F1B27" w:rsidP="00FD3528">
      <w:pPr>
        <w:rPr>
          <w:rFonts w:ascii="Bodoni MT" w:eastAsia="Yu Gothic UI Semibold" w:hAnsi="Bodoni MT"/>
          <w:color w:val="00BC8B"/>
          <w:sz w:val="36"/>
          <w:szCs w:val="36"/>
          <w:lang w:val="en-US"/>
        </w:rPr>
      </w:pPr>
    </w:p>
    <w:p w14:paraId="107E51F9" w14:textId="77777777" w:rsidR="004F1B27" w:rsidRDefault="004F1B27" w:rsidP="00FD3528">
      <w:pPr>
        <w:rPr>
          <w:rFonts w:ascii="Bodoni MT" w:eastAsia="Yu Gothic UI Semibold" w:hAnsi="Bodoni MT"/>
          <w:color w:val="00BC8B"/>
          <w:sz w:val="36"/>
          <w:szCs w:val="36"/>
          <w:lang w:val="en-US"/>
        </w:rPr>
      </w:pPr>
    </w:p>
    <w:p w14:paraId="591B70EE" w14:textId="77777777" w:rsidR="005E12FC" w:rsidRDefault="005E12FC" w:rsidP="005E12FC">
      <w:pPr>
        <w:spacing w:after="0" w:line="264" w:lineRule="auto"/>
        <w:rPr>
          <w:rFonts w:ascii="Bodoni MT" w:eastAsia="Yu Gothic UI Semibold" w:hAnsi="Bodoni MT"/>
          <w:color w:val="00BC8B"/>
          <w:sz w:val="36"/>
          <w:szCs w:val="36"/>
          <w:lang w:val="en-US"/>
        </w:rPr>
      </w:pPr>
    </w:p>
    <w:p w14:paraId="0CC85280" w14:textId="77777777" w:rsidR="004F1B27" w:rsidRDefault="004F1B27" w:rsidP="005E12FC">
      <w:pPr>
        <w:spacing w:after="0" w:line="264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  <w:lang w:val="en-US" w:eastAsia="ja-JP"/>
        </w:rPr>
      </w:pPr>
    </w:p>
    <w:p w14:paraId="7C11AB86" w14:textId="77777777" w:rsidR="005E12FC" w:rsidRDefault="005E12FC" w:rsidP="005E12FC">
      <w:pPr>
        <w:spacing w:after="0" w:line="264" w:lineRule="auto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  <w:lang w:val="en-US" w:eastAsia="ja-JP"/>
        </w:rPr>
      </w:pPr>
    </w:p>
    <w:p w14:paraId="4CEE2845" w14:textId="77777777" w:rsidR="005E12FC" w:rsidRPr="006E2EAB" w:rsidRDefault="005E12FC" w:rsidP="005E12FC">
      <w:pPr>
        <w:spacing w:after="0" w:line="264" w:lineRule="auto"/>
        <w:rPr>
          <w:rFonts w:asciiTheme="majorHAnsi" w:eastAsiaTheme="majorEastAsia" w:hAnsiTheme="majorHAnsi" w:cstheme="majorBidi"/>
          <w:caps/>
          <w:color w:val="0D0D0D" w:themeColor="text1" w:themeTint="F2"/>
          <w:spacing w:val="10"/>
          <w:sz w:val="28"/>
          <w:szCs w:val="28"/>
          <w:lang w:val="en-US" w:eastAsia="ja-JP"/>
        </w:rPr>
      </w:pPr>
    </w:p>
    <w:p w14:paraId="678BAAD1" w14:textId="77777777" w:rsidR="006E2EAB" w:rsidRDefault="006E2EAB" w:rsidP="006E2EAB">
      <w:pPr>
        <w:spacing w:after="0" w:line="264" w:lineRule="auto"/>
        <w:ind w:left="1080"/>
        <w:rPr>
          <w:rFonts w:asciiTheme="majorHAnsi" w:eastAsiaTheme="majorEastAsia" w:hAnsiTheme="majorHAnsi" w:cstheme="majorBidi"/>
          <w:color w:val="0D0D0D" w:themeColor="text1" w:themeTint="F2"/>
          <w:spacing w:val="10"/>
          <w:sz w:val="28"/>
          <w:szCs w:val="28"/>
          <w:lang w:val="en-US" w:eastAsia="ja-JP"/>
        </w:rPr>
      </w:pPr>
    </w:p>
    <w:p w14:paraId="3340D05A" w14:textId="77777777" w:rsidR="00F7286C" w:rsidRDefault="00F7286C" w:rsidP="009523E9">
      <w:pPr>
        <w:rPr>
          <w:rFonts w:ascii="Gill Sans MT" w:hAnsi="Gill Sans MT"/>
          <w:sz w:val="32"/>
          <w:szCs w:val="32"/>
          <w:lang w:val="en-US"/>
        </w:rPr>
      </w:pPr>
    </w:p>
    <w:p w14:paraId="5F8A3216" w14:textId="77777777" w:rsidR="004F1B27" w:rsidRPr="00BE1A0A" w:rsidRDefault="002149E6" w:rsidP="009523E9">
      <w:pPr>
        <w:rPr>
          <w:rFonts w:asciiTheme="majorHAnsi" w:eastAsia="Yu Gothic UI Semibold" w:hAnsiTheme="majorHAnsi"/>
          <w:color w:val="E36C0A" w:themeColor="accent6" w:themeShade="BF"/>
          <w:sz w:val="40"/>
          <w:szCs w:val="40"/>
          <w:lang w:val="en-US"/>
        </w:rPr>
      </w:pPr>
      <w:r w:rsidRPr="00733C2E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9856ADC" wp14:editId="6FD30BA6">
                <wp:simplePos x="0" y="0"/>
                <wp:positionH relativeFrom="column">
                  <wp:posOffset>-977899</wp:posOffset>
                </wp:positionH>
                <wp:positionV relativeFrom="paragraph">
                  <wp:posOffset>385445</wp:posOffset>
                </wp:positionV>
                <wp:extent cx="7231380" cy="3431540"/>
                <wp:effectExtent l="0" t="0" r="26670" b="165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1380" cy="343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77pt;margin-top:30.35pt;width:569.4pt;height:270.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" filled="f" strokecolor="#dbe5f1 [660]" strokeweight="2pt">
                <v:stroke dashstyle="dash"/>
              </v:rect>
            </w:pict>
          </mc:Fallback>
        </mc:AlternateContent>
      </w:r>
      <w:r w:rsidR="00C838E4" w:rsidRPr="00733C2E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Brainstem:</w:t>
      </w:r>
    </w:p>
    <w:p w14:paraId="53B0529A" w14:textId="4FA5E0EF" w:rsidR="006E2EAB" w:rsidRDefault="00234D71" w:rsidP="009523E9">
      <w:pPr>
        <w:tabs>
          <w:tab w:val="left" w:pos="6867"/>
        </w:tabs>
        <w:rPr>
          <w:rFonts w:ascii="Bodoni MT" w:eastAsia="Yu Gothic UI Semibold" w:hAnsi="Bodoni MT"/>
          <w:color w:val="00BC8B"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3ED3BCE3" wp14:editId="53B5B88D">
            <wp:simplePos x="0" y="0"/>
            <wp:positionH relativeFrom="column">
              <wp:posOffset>2285365</wp:posOffset>
            </wp:positionH>
            <wp:positionV relativeFrom="paragraph">
              <wp:posOffset>17780</wp:posOffset>
            </wp:positionV>
            <wp:extent cx="2567940" cy="3194685"/>
            <wp:effectExtent l="0" t="0" r="3810" b="5715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radio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4052C31D" wp14:editId="4819E8F5">
            <wp:simplePos x="0" y="0"/>
            <wp:positionH relativeFrom="column">
              <wp:posOffset>-114935</wp:posOffset>
            </wp:positionH>
            <wp:positionV relativeFrom="paragraph">
              <wp:posOffset>17780</wp:posOffset>
            </wp:positionV>
            <wp:extent cx="2421890" cy="3194050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dio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D8D287" wp14:editId="29B30439">
                <wp:simplePos x="0" y="0"/>
                <wp:positionH relativeFrom="column">
                  <wp:posOffset>-997585</wp:posOffset>
                </wp:positionH>
                <wp:positionV relativeFrom="paragraph">
                  <wp:posOffset>377825</wp:posOffset>
                </wp:positionV>
                <wp:extent cx="2139950" cy="2736215"/>
                <wp:effectExtent l="0" t="0" r="0" b="698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8F4E4" w14:textId="609F546E" w:rsidR="00764532" w:rsidRPr="00036108" w:rsidRDefault="00764532" w:rsidP="00036108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610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Three parts from superior to inferior:</w:t>
                            </w:r>
                          </w:p>
                          <w:p w14:paraId="1522518D" w14:textId="68BF11CA" w:rsidR="00764532" w:rsidRPr="005663F9" w:rsidRDefault="00764532" w:rsidP="005663F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663F9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1- Mid brain.</w:t>
                            </w:r>
                          </w:p>
                          <w:p w14:paraId="67ACAEC9" w14:textId="6D886770" w:rsidR="00764532" w:rsidRPr="005663F9" w:rsidRDefault="00764532" w:rsidP="005663F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663F9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2- Pons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31D00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(biggest part).</w:t>
                            </w:r>
                          </w:p>
                          <w:p w14:paraId="79048956" w14:textId="60958774" w:rsidR="00764532" w:rsidRPr="005663F9" w:rsidRDefault="00764532" w:rsidP="005663F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663F9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3- Medulla Oblongata.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margin-left:-78.55pt;margin-top:29.75pt;width:168.5pt;height:21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" filled="f" stroked="f">
                <v:textbox>
                  <w:txbxContent>
                    <w:p w14:paraId="7F98F4E4" w14:textId="609F546E" w:rsidR="00C838E4" w:rsidRPr="00036108" w:rsidRDefault="005663F9" w:rsidP="00036108">
                      <w:pPr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036108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Three parts from superior to inferior:</w:t>
                      </w:r>
                    </w:p>
                    <w:p w14:paraId="1522518D" w14:textId="68BF11CA" w:rsidR="005663F9" w:rsidRPr="005663F9" w:rsidRDefault="005663F9" w:rsidP="005663F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5663F9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1- Mid brain.</w:t>
                      </w:r>
                    </w:p>
                    <w:p w14:paraId="67ACAEC9" w14:textId="6D886770" w:rsidR="005663F9" w:rsidRPr="005663F9" w:rsidRDefault="005663F9" w:rsidP="005663F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5663F9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2- Pons</w:t>
                      </w:r>
                      <w:r w:rsid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31D00" w:rsidRPr="00731D00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(biggest part)</w:t>
                      </w:r>
                      <w:r w:rsidRPr="00731D00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79048956" w14:textId="60958774" w:rsidR="005663F9" w:rsidRPr="005663F9" w:rsidRDefault="005663F9" w:rsidP="005663F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5663F9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3- Medulla Oblongata.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5DCB44" w14:textId="77777777" w:rsidR="00F63C20" w:rsidRDefault="009523E9" w:rsidP="009523E9">
      <w:pPr>
        <w:tabs>
          <w:tab w:val="left" w:pos="6867"/>
        </w:tabs>
        <w:rPr>
          <w:lang w:val="en-US"/>
        </w:rPr>
      </w:pPr>
      <w:r>
        <w:rPr>
          <w:lang w:val="en-US"/>
        </w:rPr>
        <w:tab/>
      </w:r>
    </w:p>
    <w:p w14:paraId="5F4BCA11" w14:textId="77777777" w:rsidR="009523E9" w:rsidRDefault="009523E9" w:rsidP="009523E9">
      <w:pPr>
        <w:tabs>
          <w:tab w:val="left" w:pos="6867"/>
        </w:tabs>
        <w:rPr>
          <w:lang w:val="en-US"/>
        </w:rPr>
      </w:pPr>
    </w:p>
    <w:p w14:paraId="7993CA42" w14:textId="36ED90DB" w:rsidR="009523E9" w:rsidRDefault="009523E9" w:rsidP="009523E9">
      <w:pPr>
        <w:tabs>
          <w:tab w:val="left" w:pos="6867"/>
        </w:tabs>
        <w:rPr>
          <w:lang w:val="en-US"/>
        </w:rPr>
      </w:pPr>
    </w:p>
    <w:p w14:paraId="35C34F3F" w14:textId="7E9AC9A5" w:rsidR="009523E9" w:rsidRDefault="00815DA0" w:rsidP="009523E9">
      <w:pPr>
        <w:tabs>
          <w:tab w:val="left" w:pos="6867"/>
        </w:tabs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4AF2D2" wp14:editId="63DD7B69">
                <wp:simplePos x="0" y="0"/>
                <wp:positionH relativeFrom="column">
                  <wp:posOffset>1034415</wp:posOffset>
                </wp:positionH>
                <wp:positionV relativeFrom="paragraph">
                  <wp:posOffset>131445</wp:posOffset>
                </wp:positionV>
                <wp:extent cx="342900" cy="228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991C7" w14:textId="77777777" w:rsidR="00764532" w:rsidRPr="00815DA0" w:rsidRDefault="0076453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815DA0">
                              <w:rPr>
                                <w:color w:val="FFFFFF" w:themeColor="background1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81.45pt;margin-top:10.35pt;width:27pt;height:1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" filled="f" stroked="f">
                <v:textbox>
                  <w:txbxContent>
                    <w:p w14:paraId="208991C7" w14:textId="77777777" w:rsidR="00C838E4" w:rsidRPr="00815DA0" w:rsidRDefault="00C838E4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815DA0">
                        <w:rPr>
                          <w:color w:val="FFFFFF" w:themeColor="background1"/>
                          <w:lang w:val="en-U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51C7B4" wp14:editId="7F5AF5EA">
                <wp:simplePos x="0" y="0"/>
                <wp:positionH relativeFrom="column">
                  <wp:posOffset>1031240</wp:posOffset>
                </wp:positionH>
                <wp:positionV relativeFrom="paragraph">
                  <wp:posOffset>341630</wp:posOffset>
                </wp:positionV>
                <wp:extent cx="228600" cy="2286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32A20" w14:textId="77777777" w:rsidR="00764532" w:rsidRPr="00815DA0" w:rsidRDefault="0076453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815DA0">
                              <w:rPr>
                                <w:color w:val="FFFFFF" w:themeColor="background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1" type="#_x0000_t202" style="position:absolute;margin-left:81.2pt;margin-top:26.9pt;width:18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" filled="f" stroked="f">
                <v:textbox>
                  <w:txbxContent>
                    <w:p w14:paraId="69432A20" w14:textId="77777777" w:rsidR="00C838E4" w:rsidRPr="00815DA0" w:rsidRDefault="00C838E4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815DA0">
                        <w:rPr>
                          <w:color w:val="FFFFFF" w:themeColor="background1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3F4BD" w14:textId="1336CA76" w:rsidR="009523E9" w:rsidRDefault="00815DA0" w:rsidP="00A81FDE">
      <w:pPr>
        <w:tabs>
          <w:tab w:val="left" w:pos="5188"/>
        </w:tabs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11FEE6" wp14:editId="2EED47A0">
                <wp:simplePos x="0" y="0"/>
                <wp:positionH relativeFrom="column">
                  <wp:posOffset>1118870</wp:posOffset>
                </wp:positionH>
                <wp:positionV relativeFrom="paragraph">
                  <wp:posOffset>213995</wp:posOffset>
                </wp:positionV>
                <wp:extent cx="343535" cy="342265"/>
                <wp:effectExtent l="0" t="0" r="0" b="63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30F60" w14:textId="77777777" w:rsidR="00764532" w:rsidRPr="00815DA0" w:rsidRDefault="0076453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815DA0">
                              <w:rPr>
                                <w:color w:val="FFFFFF" w:themeColor="background1"/>
                                <w:lang w:val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88.1pt;margin-top:16.85pt;width:27.05pt;height:26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" filled="f" stroked="f">
                <v:textbox>
                  <w:txbxContent>
                    <w:p w14:paraId="23C30F60" w14:textId="77777777" w:rsidR="00C838E4" w:rsidRPr="00815DA0" w:rsidRDefault="00C838E4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815DA0">
                        <w:rPr>
                          <w:color w:val="FFFFFF" w:themeColor="background1"/>
                          <w:lang w:val="en-US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FDE">
        <w:rPr>
          <w:lang w:val="en-US"/>
        </w:rPr>
        <w:tab/>
      </w:r>
    </w:p>
    <w:p w14:paraId="1890A9C4" w14:textId="77777777" w:rsidR="009523E9" w:rsidRDefault="009523E9" w:rsidP="009523E9">
      <w:pPr>
        <w:tabs>
          <w:tab w:val="left" w:pos="6867"/>
        </w:tabs>
        <w:rPr>
          <w:lang w:val="en-US"/>
        </w:rPr>
      </w:pPr>
    </w:p>
    <w:p w14:paraId="00CD730A" w14:textId="77777777" w:rsidR="009523E9" w:rsidRDefault="009523E9" w:rsidP="009523E9">
      <w:pPr>
        <w:tabs>
          <w:tab w:val="left" w:pos="6867"/>
        </w:tabs>
        <w:rPr>
          <w:lang w:val="en-US"/>
        </w:rPr>
      </w:pPr>
    </w:p>
    <w:p w14:paraId="64C2E7E6" w14:textId="77777777" w:rsidR="009523E9" w:rsidRDefault="009523E9" w:rsidP="009523E9">
      <w:pPr>
        <w:tabs>
          <w:tab w:val="left" w:pos="6867"/>
        </w:tabs>
        <w:rPr>
          <w:lang w:val="en-US"/>
        </w:rPr>
      </w:pPr>
    </w:p>
    <w:p w14:paraId="24475546" w14:textId="77777777" w:rsidR="009523E9" w:rsidRDefault="009523E9" w:rsidP="009523E9">
      <w:pPr>
        <w:tabs>
          <w:tab w:val="left" w:pos="6867"/>
        </w:tabs>
        <w:rPr>
          <w:lang w:val="en-US"/>
        </w:rPr>
      </w:pPr>
    </w:p>
    <w:p w14:paraId="49B73C2E" w14:textId="125A5003" w:rsidR="00BE1A0A" w:rsidRDefault="00BE1A0A" w:rsidP="009523E9">
      <w:pPr>
        <w:tabs>
          <w:tab w:val="left" w:pos="6867"/>
        </w:tabs>
        <w:rPr>
          <w:rFonts w:asciiTheme="majorHAnsi" w:hAnsiTheme="majorHAnsi"/>
          <w:b/>
          <w:sz w:val="40"/>
          <w:szCs w:val="40"/>
          <w:lang w:val="en-US"/>
        </w:rPr>
      </w:pPr>
    </w:p>
    <w:p w14:paraId="4602E673" w14:textId="37590F3E" w:rsidR="00F7286C" w:rsidRDefault="009E4C3F" w:rsidP="00D53640">
      <w:pPr>
        <w:rPr>
          <w:rFonts w:asciiTheme="majorHAnsi" w:eastAsia="Yu Gothic UI Semibold" w:hAnsiTheme="majorHAnsi"/>
          <w:color w:val="E36C0A" w:themeColor="accent6" w:themeShade="BF"/>
          <w:sz w:val="40"/>
          <w:szCs w:val="40"/>
          <w:lang w:val="en-US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2E60006" wp14:editId="6F7A49A0">
                <wp:simplePos x="0" y="0"/>
                <wp:positionH relativeFrom="column">
                  <wp:posOffset>-1250315</wp:posOffset>
                </wp:positionH>
                <wp:positionV relativeFrom="paragraph">
                  <wp:posOffset>375920</wp:posOffset>
                </wp:positionV>
                <wp:extent cx="3604260" cy="3541395"/>
                <wp:effectExtent l="0" t="0" r="0" b="1905"/>
                <wp:wrapThrough wrapText="bothSides">
                  <wp:wrapPolygon edited="0">
                    <wp:start x="228" y="0"/>
                    <wp:lineTo x="228" y="21495"/>
                    <wp:lineTo x="21235" y="21495"/>
                    <wp:lineTo x="21235" y="0"/>
                    <wp:lineTo x="228" y="0"/>
                  </wp:wrapPolygon>
                </wp:wrapThrough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354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98E8" w14:textId="77777777" w:rsidR="00764532" w:rsidRDefault="00764532" w:rsidP="00F7286C">
                            <w:pPr>
                              <w:pStyle w:val="ListParagraph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2325F10" w14:textId="77777777" w:rsidR="00764532" w:rsidRPr="008935C2" w:rsidRDefault="00764532" w:rsidP="00F7286C">
                            <w:pPr>
                              <w:pStyle w:val="ListParagraph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Radiological Features:</w:t>
                            </w:r>
                          </w:p>
                          <w:p w14:paraId="2F2154F2" w14:textId="77777777" w:rsidR="00764532" w:rsidRPr="008935C2" w:rsidRDefault="00764532" w:rsidP="001730C9">
                            <w:pPr>
                              <w:pStyle w:val="ListParagraph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At the level of </w:t>
                            </w:r>
                            <w:r w:rsidRPr="009B29A6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circle of </w:t>
                            </w:r>
                            <w:proofErr w:type="spellStart"/>
                            <w:r w:rsidRPr="009B29A6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willis</w:t>
                            </w:r>
                            <w:proofErr w:type="spellEnd"/>
                            <w:r w:rsidRPr="009B29A6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2175C760" w14:textId="398909E6" w:rsidR="00764532" w:rsidRPr="008935C2" w:rsidRDefault="00764532" w:rsidP="001730C9">
                            <w:pPr>
                              <w:pStyle w:val="ListParagraph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(circle that feeds the brain)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and every structure is important to recognize the level/location.</w:t>
                            </w:r>
                          </w:p>
                          <w:p w14:paraId="3E6E6A31" w14:textId="2327CE24" w:rsidR="00764532" w:rsidRPr="008935C2" w:rsidRDefault="00764532" w:rsidP="009E4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Anteriorly two cerebral peduncles separated by interpeduncular fossa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2CECBC1C" w14:textId="26346406" w:rsidR="00764532" w:rsidRPr="008935C2" w:rsidRDefault="00764532" w:rsidP="002149E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Posteriorly four rounded prominences (superior and inferior colliculi).</w:t>
                            </w:r>
                          </w:p>
                          <w:p w14:paraId="10F93DA4" w14:textId="77777777" w:rsidR="00764532" w:rsidRDefault="007645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8" o:spid="_x0000_s1033" type="#_x0000_t202" style="position:absolute;margin-left:-98.45pt;margin-top:29.6pt;width:283.8pt;height:278.8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" filled="f" stroked="f">
                <v:textbox>
                  <w:txbxContent>
                    <w:p w14:paraId="2C1D98E8" w14:textId="77777777" w:rsidR="009E4C3F" w:rsidRDefault="009E4C3F" w:rsidP="00F7286C">
                      <w:pPr>
                        <w:pStyle w:val="ListParagraph"/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14:paraId="42325F10" w14:textId="77777777" w:rsidR="001730C9" w:rsidRPr="008935C2" w:rsidRDefault="002149E6" w:rsidP="00F7286C">
                      <w:pPr>
                        <w:pStyle w:val="ListParagraph"/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8935C2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Radiological Features:</w:t>
                      </w:r>
                    </w:p>
                    <w:p w14:paraId="2F2154F2" w14:textId="77777777" w:rsidR="006617E2" w:rsidRPr="008935C2" w:rsidRDefault="002149E6" w:rsidP="001730C9">
                      <w:pPr>
                        <w:pStyle w:val="ListParagraph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At the level of </w:t>
                      </w:r>
                      <w:r w:rsidRPr="009B29A6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circle of </w:t>
                      </w:r>
                      <w:proofErr w:type="spellStart"/>
                      <w:proofErr w:type="gramStart"/>
                      <w:r w:rsidRPr="009B29A6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>willis</w:t>
                      </w:r>
                      <w:proofErr w:type="spellEnd"/>
                      <w:proofErr w:type="gramEnd"/>
                      <w:r w:rsidR="006617E2" w:rsidRPr="009B29A6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2175C760" w14:textId="398909E6" w:rsidR="002149E6" w:rsidRPr="008935C2" w:rsidRDefault="006617E2" w:rsidP="001730C9">
                      <w:pPr>
                        <w:pStyle w:val="ListParagraph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8935C2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(</w:t>
                      </w:r>
                      <w:proofErr w:type="gramStart"/>
                      <w:r w:rsidRPr="008935C2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circle</w:t>
                      </w:r>
                      <w:proofErr w:type="gramEnd"/>
                      <w:r w:rsidRPr="008935C2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that feeds the brain)</w:t>
                      </w:r>
                      <w:r w:rsidR="009B29A6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and every structure is important to recognize the level/location.</w:t>
                      </w:r>
                    </w:p>
                    <w:p w14:paraId="3E6E6A31" w14:textId="2327CE24" w:rsidR="002149E6" w:rsidRPr="008935C2" w:rsidRDefault="002149E6" w:rsidP="009E4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Anteriorly two cerebral peduncles separated by </w:t>
                      </w:r>
                      <w:proofErr w:type="spell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interpeduncular</w:t>
                      </w:r>
                      <w:proofErr w:type="spellEnd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fossa</w:t>
                      </w:r>
                      <w:r w:rsidR="009E4C3F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2CECBC1C" w14:textId="26346406" w:rsidR="002149E6" w:rsidRPr="008935C2" w:rsidRDefault="002149E6" w:rsidP="002149E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Posteriorly four rounded prominences (superior and inferior </w:t>
                      </w:r>
                      <w:proofErr w:type="spell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colliculi</w:t>
                      </w:r>
                      <w:proofErr w:type="spellEnd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)</w:t>
                      </w:r>
                      <w:r w:rsidR="006617E2"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10F93DA4" w14:textId="77777777" w:rsidR="002149E6" w:rsidRDefault="002149E6"/>
                  </w:txbxContent>
                </v:textbox>
                <w10:wrap type="through"/>
              </v:shape>
            </w:pict>
          </mc:Fallback>
        </mc:AlternateContent>
      </w:r>
      <w:r w:rsidR="00234D71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D65978" wp14:editId="553DC632">
                <wp:simplePos x="0" y="0"/>
                <wp:positionH relativeFrom="column">
                  <wp:posOffset>4041775</wp:posOffset>
                </wp:positionH>
                <wp:positionV relativeFrom="paragraph">
                  <wp:posOffset>4116705</wp:posOffset>
                </wp:positionV>
                <wp:extent cx="2330450" cy="3581400"/>
                <wp:effectExtent l="0" t="0" r="0" b="0"/>
                <wp:wrapSquare wrapText="bothSides"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95B5C" w14:textId="77777777" w:rsidR="00764532" w:rsidRDefault="00764532" w:rsidP="001730C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CB5DA52" w14:textId="3DD339B7" w:rsidR="00764532" w:rsidRPr="008935C2" w:rsidRDefault="00764532" w:rsidP="001730C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1.Superior colliculus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77854D75" w14:textId="55B5E306" w:rsidR="00764532" w:rsidRDefault="00764532" w:rsidP="001730C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2.Inferior colliculus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1E83A73E" w14:textId="79C58FDF" w:rsidR="00764532" w:rsidRPr="00D54EFD" w:rsidRDefault="00764532" w:rsidP="001730C9">
                            <w:pP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54EFD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(both are </w:t>
                            </w:r>
                            <w:proofErr w:type="gramStart"/>
                            <w:r w:rsidRPr="00D54EFD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more clear</w:t>
                            </w:r>
                            <w:proofErr w:type="gramEnd"/>
                            <w:r w:rsidRPr="00D54EFD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in sagittal </w:t>
                            </w:r>
                            <w:proofErr w:type="spellStart"/>
                            <w:r w:rsidRPr="00D54EFD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radiographes</w:t>
                            </w:r>
                            <w:proofErr w:type="spellEnd"/>
                            <w:r w:rsidRPr="00D54EFD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</w:p>
                          <w:p w14:paraId="4FF98142" w14:textId="4AC3D457" w:rsidR="00764532" w:rsidRPr="008935C2" w:rsidRDefault="00764532" w:rsidP="001730C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3.Cerebral peduncle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31E08F47" w14:textId="290F4B2D" w:rsidR="00764532" w:rsidRPr="008935C2" w:rsidRDefault="00764532" w:rsidP="001730C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935C2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4.Interpeduncular cistern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0EE56984" w14:textId="77777777" w:rsidR="00764532" w:rsidRPr="00BE1A0A" w:rsidRDefault="00764532">
                            <w:pPr>
                              <w:rPr>
                                <w:rFonts w:ascii="Gill Sans MT" w:hAnsi="Gill Sans MT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033" type="#_x0000_t202" style="position:absolute;margin-left:318.25pt;margin-top:324.15pt;width:183.5pt;height:28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" filled="f" stroked="f">
                <v:textbox>
                  <w:txbxContent>
                    <w:p w14:paraId="3DE95B5C" w14:textId="77777777" w:rsidR="00234D71" w:rsidRDefault="00234D71" w:rsidP="001730C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  <w:p w14:paraId="4CB5DA52" w14:textId="3DD339B7" w:rsidR="001730C9" w:rsidRPr="008935C2" w:rsidRDefault="001730C9" w:rsidP="001730C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1.Superior</w:t>
                      </w:r>
                      <w:proofErr w:type="gramEnd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colliculus</w:t>
                      </w:r>
                      <w:proofErr w:type="spellEnd"/>
                      <w:r w:rsid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77854D75" w14:textId="55B5E306" w:rsidR="001730C9" w:rsidRDefault="001730C9" w:rsidP="001730C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2.Inferior</w:t>
                      </w:r>
                      <w:proofErr w:type="gramEnd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colliculus</w:t>
                      </w:r>
                      <w:proofErr w:type="spellEnd"/>
                      <w:r w:rsid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1E83A73E" w14:textId="79C58FDF" w:rsidR="00D54EFD" w:rsidRPr="00D54EFD" w:rsidRDefault="00D54EFD" w:rsidP="001730C9">
                      <w:pP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D54EFD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(</w:t>
                      </w:r>
                      <w:proofErr w:type="gramStart"/>
                      <w:r w:rsidRPr="00D54EFD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both</w:t>
                      </w:r>
                      <w:proofErr w:type="gramEnd"/>
                      <w:r w:rsidRPr="00D54EFD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are more clear in sagittal </w:t>
                      </w:r>
                      <w:proofErr w:type="spellStart"/>
                      <w:r w:rsidRPr="00D54EFD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radiographes</w:t>
                      </w:r>
                      <w:proofErr w:type="spellEnd"/>
                      <w:r w:rsidRPr="00D54EFD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)</w:t>
                      </w:r>
                    </w:p>
                    <w:p w14:paraId="4FF98142" w14:textId="4AC3D457" w:rsidR="001730C9" w:rsidRPr="008935C2" w:rsidRDefault="001730C9" w:rsidP="001730C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3.Cerebral</w:t>
                      </w:r>
                      <w:proofErr w:type="gramEnd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peduncle</w:t>
                      </w:r>
                      <w:r w:rsid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31E08F47" w14:textId="290F4B2D" w:rsidR="001730C9" w:rsidRPr="008935C2" w:rsidRDefault="001730C9" w:rsidP="001730C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4.Interpeduncular</w:t>
                      </w:r>
                      <w:proofErr w:type="gramEnd"/>
                      <w:r w:rsidRPr="008935C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cistern</w:t>
                      </w:r>
                      <w:r w:rsid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0EE56984" w14:textId="77777777" w:rsidR="001730C9" w:rsidRPr="00BE1A0A" w:rsidRDefault="001730C9">
                      <w:pPr>
                        <w:rPr>
                          <w:rFonts w:ascii="Gill Sans MT" w:hAnsi="Gill Sans MT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E5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3FC53B69" wp14:editId="7922AC33">
                <wp:simplePos x="0" y="0"/>
                <wp:positionH relativeFrom="column">
                  <wp:posOffset>5289550</wp:posOffset>
                </wp:positionH>
                <wp:positionV relativeFrom="paragraph">
                  <wp:posOffset>3081020</wp:posOffset>
                </wp:positionV>
                <wp:extent cx="1044575" cy="337185"/>
                <wp:effectExtent l="0" t="0" r="0" b="5715"/>
                <wp:wrapThrough wrapText="bothSides">
                  <wp:wrapPolygon edited="0">
                    <wp:start x="788" y="0"/>
                    <wp:lineTo x="788" y="20746"/>
                    <wp:lineTo x="20484" y="20746"/>
                    <wp:lineTo x="20484" y="0"/>
                    <wp:lineTo x="788" y="0"/>
                  </wp:wrapPolygon>
                </wp:wrapThrough>
                <wp:docPr id="10241" name="Text Box 10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17240" w14:textId="26AB8E6D" w:rsidR="00764532" w:rsidRPr="00B30E53" w:rsidRDefault="00764532" w:rsidP="00D54EFD">
                            <w:pP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Peduncle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41" o:spid="_x0000_s1033" type="#_x0000_t202" style="position:absolute;margin-left:416.5pt;margin-top:242.6pt;width:82.25pt;height:26.5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" filled="f" stroked="f">
                <v:textbox>
                  <w:txbxContent>
                    <w:p w14:paraId="5F117240" w14:textId="26AB8E6D" w:rsidR="00D54EFD" w:rsidRPr="00B30E53" w:rsidRDefault="00D54EFD" w:rsidP="00D54EFD">
                      <w:pPr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B30E53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Peduncle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0E5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DD3F1FF" wp14:editId="3829CFC3">
                <wp:simplePos x="0" y="0"/>
                <wp:positionH relativeFrom="column">
                  <wp:posOffset>2355850</wp:posOffset>
                </wp:positionH>
                <wp:positionV relativeFrom="paragraph">
                  <wp:posOffset>703580</wp:posOffset>
                </wp:positionV>
                <wp:extent cx="2688590" cy="337185"/>
                <wp:effectExtent l="0" t="0" r="0" b="5715"/>
                <wp:wrapThrough wrapText="bothSides">
                  <wp:wrapPolygon edited="0">
                    <wp:start x="306" y="0"/>
                    <wp:lineTo x="306" y="20746"/>
                    <wp:lineTo x="21120" y="20746"/>
                    <wp:lineTo x="21120" y="0"/>
                    <wp:lineTo x="306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3A85" w14:textId="10FDC763" w:rsidR="00764532" w:rsidRPr="00B30E53" w:rsidRDefault="00764532" w:rsidP="00815DA0">
                            <w:pP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Superior/inferior Colliculus*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185.5pt;margin-top:55.4pt;width:211.7pt;height:26.5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" filled="f" stroked="f">
                <v:textbox>
                  <w:txbxContent>
                    <w:p w14:paraId="64073A85" w14:textId="10FDC763" w:rsidR="00815DA0" w:rsidRPr="00B30E53" w:rsidRDefault="00815DA0" w:rsidP="00815DA0">
                      <w:pPr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B30E53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Superior/inferior </w:t>
                      </w:r>
                      <w:proofErr w:type="spellStart"/>
                      <w:r w:rsidRPr="00B30E53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Colliculus</w:t>
                      </w:r>
                      <w:proofErr w:type="spellEnd"/>
                      <w:r w:rsidRPr="00B30E53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*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0E5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21FC9BF" wp14:editId="326A7E8A">
                <wp:simplePos x="0" y="0"/>
                <wp:positionH relativeFrom="column">
                  <wp:posOffset>4038600</wp:posOffset>
                </wp:positionH>
                <wp:positionV relativeFrom="paragraph">
                  <wp:posOffset>445135</wp:posOffset>
                </wp:positionV>
                <wp:extent cx="2487930" cy="337185"/>
                <wp:effectExtent l="0" t="0" r="0" b="5715"/>
                <wp:wrapThrough wrapText="bothSides">
                  <wp:wrapPolygon edited="0">
                    <wp:start x="331" y="0"/>
                    <wp:lineTo x="331" y="20746"/>
                    <wp:lineTo x="21005" y="20746"/>
                    <wp:lineTo x="21005" y="0"/>
                    <wp:lineTo x="331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015D" w14:textId="7400D5E1" w:rsidR="00764532" w:rsidRPr="00B30E53" w:rsidRDefault="00764532" w:rsidP="00815DA0">
                            <w:pP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B30E53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Interpeduncle</w:t>
                            </w:r>
                            <w:proofErr w:type="spellEnd"/>
                            <w:r w:rsidRPr="00B30E53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 aqueduct**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margin-left:318pt;margin-top:35.05pt;width:195.9pt;height:26.5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" filled="f" stroked="f">
                <v:textbox>
                  <w:txbxContent>
                    <w:p w14:paraId="6E95015D" w14:textId="7400D5E1" w:rsidR="00815DA0" w:rsidRPr="00B30E53" w:rsidRDefault="00815DA0" w:rsidP="00815DA0">
                      <w:pPr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B30E53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Interpeduncle</w:t>
                      </w:r>
                      <w:proofErr w:type="spellEnd"/>
                      <w:r w:rsidRPr="00B30E53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aqueduct**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F71BC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3983A1B1" wp14:editId="165C7A20">
                <wp:simplePos x="0" y="0"/>
                <wp:positionH relativeFrom="column">
                  <wp:posOffset>4615180</wp:posOffset>
                </wp:positionH>
                <wp:positionV relativeFrom="paragraph">
                  <wp:posOffset>2884805</wp:posOffset>
                </wp:positionV>
                <wp:extent cx="1262380" cy="337185"/>
                <wp:effectExtent l="0" t="0" r="0" b="5715"/>
                <wp:wrapThrough wrapText="bothSides">
                  <wp:wrapPolygon edited="0">
                    <wp:start x="652" y="0"/>
                    <wp:lineTo x="652" y="20746"/>
                    <wp:lineTo x="20535" y="20746"/>
                    <wp:lineTo x="20535" y="0"/>
                    <wp:lineTo x="652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57706" w14:textId="58D52450" w:rsidR="00764532" w:rsidRPr="00DF71BC" w:rsidRDefault="00764532" w:rsidP="00DF71B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MRI T2WI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363.4pt;margin-top:227.15pt;width:99.4pt;height:26.5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" filled="f" stroked="f">
                <v:textbox>
                  <w:txbxContent>
                    <w:p w14:paraId="2D757706" w14:textId="58D52450" w:rsidR="00DF71BC" w:rsidRPr="00DF71BC" w:rsidRDefault="00DF71BC" w:rsidP="00DF71B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MRI T2WI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F71BC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5CFDEC3F" wp14:editId="76193704">
                <wp:simplePos x="0" y="0"/>
                <wp:positionH relativeFrom="column">
                  <wp:posOffset>2676525</wp:posOffset>
                </wp:positionH>
                <wp:positionV relativeFrom="paragraph">
                  <wp:posOffset>3298190</wp:posOffset>
                </wp:positionV>
                <wp:extent cx="1066800" cy="337185"/>
                <wp:effectExtent l="0" t="0" r="0" b="5715"/>
                <wp:wrapThrough wrapText="bothSides">
                  <wp:wrapPolygon edited="0">
                    <wp:start x="771" y="0"/>
                    <wp:lineTo x="771" y="20746"/>
                    <wp:lineTo x="20443" y="20746"/>
                    <wp:lineTo x="20443" y="0"/>
                    <wp:lineTo x="77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A4B8E" w14:textId="7C210B17" w:rsidR="00764532" w:rsidRPr="00DF71BC" w:rsidRDefault="00764532" w:rsidP="00DF71B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F71BC"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210.75pt;margin-top:259.7pt;width:84pt;height:26.55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" filled="f" stroked="f">
                <v:textbox>
                  <w:txbxContent>
                    <w:p w14:paraId="610A4B8E" w14:textId="7C210B17" w:rsidR="00DF71BC" w:rsidRPr="00DF71BC" w:rsidRDefault="00DF71BC" w:rsidP="00DF71B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 w:rsidRPr="00DF71BC"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CT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54EFD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523F633" wp14:editId="67EE1E07">
                <wp:simplePos x="0" y="0"/>
                <wp:positionH relativeFrom="column">
                  <wp:posOffset>-1012825</wp:posOffset>
                </wp:positionH>
                <wp:positionV relativeFrom="paragraph">
                  <wp:posOffset>4063365</wp:posOffset>
                </wp:positionV>
                <wp:extent cx="7245350" cy="3918585"/>
                <wp:effectExtent l="0" t="0" r="12700" b="24765"/>
                <wp:wrapThrough wrapText="bothSides">
                  <wp:wrapPolygon edited="0">
                    <wp:start x="0" y="0"/>
                    <wp:lineTo x="0" y="3360"/>
                    <wp:lineTo x="21467" y="3360"/>
                    <wp:lineTo x="0" y="5040"/>
                    <wp:lineTo x="0" y="9976"/>
                    <wp:lineTo x="21467" y="10081"/>
                    <wp:lineTo x="0" y="11761"/>
                    <wp:lineTo x="0" y="15121"/>
                    <wp:lineTo x="21467" y="15121"/>
                    <wp:lineTo x="0" y="16801"/>
                    <wp:lineTo x="0" y="21632"/>
                    <wp:lineTo x="21581" y="21632"/>
                    <wp:lineTo x="21581" y="20161"/>
                    <wp:lineTo x="114" y="18481"/>
                    <wp:lineTo x="21581" y="18481"/>
                    <wp:lineTo x="21581" y="15121"/>
                    <wp:lineTo x="114" y="13441"/>
                    <wp:lineTo x="21581" y="13336"/>
                    <wp:lineTo x="21581" y="8401"/>
                    <wp:lineTo x="114" y="6720"/>
                    <wp:lineTo x="21581" y="6720"/>
                    <wp:lineTo x="21581" y="3360"/>
                    <wp:lineTo x="114" y="1680"/>
                    <wp:lineTo x="21581" y="1575"/>
                    <wp:lineTo x="21581" y="0"/>
                    <wp:lineTo x="0" y="0"/>
                  </wp:wrapPolygon>
                </wp:wrapThrough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0" cy="391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-79.75pt;margin-top:319.95pt;width:570.5pt;height:308.5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D54EFD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6E22AD0" wp14:editId="2FA8C88E">
                <wp:simplePos x="0" y="0"/>
                <wp:positionH relativeFrom="column">
                  <wp:posOffset>-840105</wp:posOffset>
                </wp:positionH>
                <wp:positionV relativeFrom="paragraph">
                  <wp:posOffset>8604885</wp:posOffset>
                </wp:positionV>
                <wp:extent cx="6943725" cy="1099185"/>
                <wp:effectExtent l="0" t="0" r="0" b="0"/>
                <wp:wrapThrough wrapText="bothSides">
                  <wp:wrapPolygon edited="0">
                    <wp:start x="178" y="374"/>
                    <wp:lineTo x="178" y="20964"/>
                    <wp:lineTo x="21393" y="20964"/>
                    <wp:lineTo x="21393" y="374"/>
                    <wp:lineTo x="178" y="374"/>
                  </wp:wrapPolygon>
                </wp:wrapThrough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2B4C3" w14:textId="43149DD1" w:rsidR="00764532" w:rsidRPr="00036108" w:rsidRDefault="00764532" w:rsidP="0003610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You have to know the differences between 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CT and MRI pictures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7ABD5FBF" w14:textId="0B2FC7E7" w:rsidR="00764532" w:rsidRPr="00036108" w:rsidRDefault="00764532" w:rsidP="0003610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MRI: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shows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the soft tissue clearly and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bone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appear 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with grey color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4E0F2A75" w14:textId="6B87E1BB" w:rsidR="00764532" w:rsidRDefault="00764532" w:rsidP="0003610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CT: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Bones appear white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in</w:t>
                            </w:r>
                            <w:r w:rsidRPr="0003610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color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49560797" w14:textId="4562CED3" w:rsidR="00764532" w:rsidRDefault="00764532" w:rsidP="009B29A6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B29A6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The half circles.        ** The small white spot.</w:t>
                            </w:r>
                          </w:p>
                          <w:p w14:paraId="54952403" w14:textId="77777777" w:rsidR="00764532" w:rsidRPr="00036108" w:rsidRDefault="00764532" w:rsidP="0003610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C7B398D" w14:textId="77777777" w:rsidR="00764532" w:rsidRDefault="00764532" w:rsidP="005A0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39" style="position:absolute;margin-left:-66.15pt;margin-top:677.55pt;width:546.75pt;height:86.5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" filled="f" stroked="f" strokeweight="2pt">
                <v:textbox>
                  <w:txbxContent>
                    <w:p w14:paraId="1962B4C3" w14:textId="43149DD1" w:rsidR="005A0C88" w:rsidRPr="00036108" w:rsidRDefault="00036108" w:rsidP="0003610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You have to know the differences between 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CT and MRI pictures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7ABD5FBF" w14:textId="0B2FC7E7" w:rsidR="005A0C88" w:rsidRPr="00036108" w:rsidRDefault="00036108" w:rsidP="0003610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u w:val="single"/>
                          <w:lang w:val="en-US"/>
                        </w:rPr>
                        <w:t>MRI: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shows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the soft tissue clearly and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bone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s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appear 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with grey color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4E0F2A75" w14:textId="6B87E1BB" w:rsidR="005A0C88" w:rsidRDefault="00036108" w:rsidP="0003610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u w:val="single"/>
                          <w:lang w:val="en-US"/>
                        </w:rPr>
                        <w:t>CT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u w:val="single"/>
                          <w:lang w:val="en-US"/>
                        </w:rPr>
                        <w:t>: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Bones appear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white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in</w:t>
                      </w:r>
                      <w:r w:rsidR="005A0C88" w:rsidRPr="0003610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color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49560797" w14:textId="4562CED3" w:rsidR="009B29A6" w:rsidRDefault="009B29A6" w:rsidP="009B29A6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9B29A6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The half circles.        ** The small white spot.</w:t>
                      </w:r>
                    </w:p>
                    <w:p w14:paraId="54952403" w14:textId="77777777" w:rsidR="009B29A6" w:rsidRPr="00036108" w:rsidRDefault="009B29A6" w:rsidP="0003610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6C7B398D" w14:textId="77777777" w:rsidR="005A0C88" w:rsidRDefault="005A0C88" w:rsidP="005A0C8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54EFD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D4B2EE3" wp14:editId="72C2E4F4">
                <wp:simplePos x="0" y="0"/>
                <wp:positionH relativeFrom="column">
                  <wp:posOffset>5301344</wp:posOffset>
                </wp:positionH>
                <wp:positionV relativeFrom="paragraph">
                  <wp:posOffset>2047149</wp:posOffset>
                </wp:positionV>
                <wp:extent cx="478970" cy="1034143"/>
                <wp:effectExtent l="57150" t="38100" r="73660" b="90170"/>
                <wp:wrapNone/>
                <wp:docPr id="10240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970" cy="10341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17.45pt;margin-top:161.2pt;width:37.7pt;height:81.45pt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" strokecolor="#00b05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31D00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24491D51" wp14:editId="2211EA98">
                <wp:simplePos x="0" y="0"/>
                <wp:positionH relativeFrom="column">
                  <wp:posOffset>3852545</wp:posOffset>
                </wp:positionH>
                <wp:positionV relativeFrom="paragraph">
                  <wp:posOffset>3418205</wp:posOffset>
                </wp:positionV>
                <wp:extent cx="1066800" cy="337185"/>
                <wp:effectExtent l="0" t="0" r="0" b="5715"/>
                <wp:wrapThrough wrapText="bothSides">
                  <wp:wrapPolygon edited="0">
                    <wp:start x="771" y="0"/>
                    <wp:lineTo x="771" y="20746"/>
                    <wp:lineTo x="20443" y="20746"/>
                    <wp:lineTo x="20443" y="0"/>
                    <wp:lineTo x="771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914C0" w14:textId="14BC4EBC" w:rsidR="00764532" w:rsidRPr="00B30E53" w:rsidRDefault="00764532" w:rsidP="00731D00">
                            <w:pP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Midbrain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margin-left:303.35pt;margin-top:269.15pt;width:84pt;height:26.5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" filled="f" stroked="f">
                <v:textbox>
                  <w:txbxContent>
                    <w:p w14:paraId="364914C0" w14:textId="14BC4EBC" w:rsidR="00731D00" w:rsidRPr="00B30E53" w:rsidRDefault="00D54EFD" w:rsidP="00731D00">
                      <w:pPr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B30E53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Midbrain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31D00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43B74B2" wp14:editId="6EAA8142">
                <wp:simplePos x="0" y="0"/>
                <wp:positionH relativeFrom="column">
                  <wp:posOffset>3167743</wp:posOffset>
                </wp:positionH>
                <wp:positionV relativeFrom="paragraph">
                  <wp:posOffset>2580549</wp:posOffset>
                </wp:positionV>
                <wp:extent cx="1110161" cy="837748"/>
                <wp:effectExtent l="57150" t="38100" r="71120" b="95885"/>
                <wp:wrapNone/>
                <wp:docPr id="5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0161" cy="8377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49.45pt;margin-top:203.2pt;width:87.4pt;height:65.9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" strokecolor="#00b05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15DA0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85DE82" wp14:editId="63B88095">
                <wp:simplePos x="0" y="0"/>
                <wp:positionH relativeFrom="column">
                  <wp:posOffset>5116286</wp:posOffset>
                </wp:positionH>
                <wp:positionV relativeFrom="paragraph">
                  <wp:posOffset>718820</wp:posOffset>
                </wp:positionV>
                <wp:extent cx="0" cy="1425394"/>
                <wp:effectExtent l="114300" t="19050" r="76200" b="99060"/>
                <wp:wrapNone/>
                <wp:docPr id="4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53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02.85pt;margin-top:56.6pt;width:0;height:112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" strokecolor="#00b05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15DA0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63AC7C" wp14:editId="1FBE849F">
                <wp:simplePos x="0" y="0"/>
                <wp:positionH relativeFrom="column">
                  <wp:posOffset>4038600</wp:posOffset>
                </wp:positionH>
                <wp:positionV relativeFrom="paragraph">
                  <wp:posOffset>1002030</wp:posOffset>
                </wp:positionV>
                <wp:extent cx="1000760" cy="1207770"/>
                <wp:effectExtent l="38100" t="19050" r="85090" b="87630"/>
                <wp:wrapNone/>
                <wp:docPr id="4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760" cy="12077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18pt;margin-top:78.9pt;width:78.8pt;height:95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" strokecolor="#00b05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15DA0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04320" behindDoc="1" locked="0" layoutInCell="1" allowOverlap="1" wp14:anchorId="65A43114" wp14:editId="3159D97F">
            <wp:simplePos x="0" y="0"/>
            <wp:positionH relativeFrom="column">
              <wp:posOffset>2128520</wp:posOffset>
            </wp:positionH>
            <wp:positionV relativeFrom="paragraph">
              <wp:posOffset>1522730</wp:posOffset>
            </wp:positionV>
            <wp:extent cx="1970405" cy="1769110"/>
            <wp:effectExtent l="0" t="0" r="0" b="254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radio 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DA0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05344" behindDoc="1" locked="0" layoutInCell="1" allowOverlap="1" wp14:anchorId="7346D641" wp14:editId="00AB2F29">
            <wp:simplePos x="0" y="0"/>
            <wp:positionH relativeFrom="column">
              <wp:posOffset>4140835</wp:posOffset>
            </wp:positionH>
            <wp:positionV relativeFrom="paragraph">
              <wp:posOffset>1119505</wp:posOffset>
            </wp:positionV>
            <wp:extent cx="1965325" cy="1765300"/>
            <wp:effectExtent l="0" t="0" r="0" b="6350"/>
            <wp:wrapThrough wrapText="bothSides">
              <wp:wrapPolygon edited="0">
                <wp:start x="0" y="0"/>
                <wp:lineTo x="0" y="21445"/>
                <wp:lineTo x="21356" y="21445"/>
                <wp:lineTo x="21356" y="0"/>
                <wp:lineTo x="0" y="0"/>
              </wp:wrapPolygon>
            </wp:wrapThrough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radio 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F9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14BD320" wp14:editId="73747A61">
                <wp:simplePos x="0" y="0"/>
                <wp:positionH relativeFrom="column">
                  <wp:posOffset>-1002030</wp:posOffset>
                </wp:positionH>
                <wp:positionV relativeFrom="paragraph">
                  <wp:posOffset>370205</wp:posOffset>
                </wp:positionV>
                <wp:extent cx="7256780" cy="3515995"/>
                <wp:effectExtent l="0" t="0" r="20320" b="27305"/>
                <wp:wrapThrough wrapText="bothSides">
                  <wp:wrapPolygon edited="0">
                    <wp:start x="0" y="0"/>
                    <wp:lineTo x="0" y="3745"/>
                    <wp:lineTo x="21490" y="3745"/>
                    <wp:lineTo x="0" y="5617"/>
                    <wp:lineTo x="0" y="11118"/>
                    <wp:lineTo x="21490" y="11235"/>
                    <wp:lineTo x="0" y="13107"/>
                    <wp:lineTo x="0" y="16852"/>
                    <wp:lineTo x="21490" y="16852"/>
                    <wp:lineTo x="0" y="18725"/>
                    <wp:lineTo x="0" y="21651"/>
                    <wp:lineTo x="21604" y="21651"/>
                    <wp:lineTo x="21604" y="21534"/>
                    <wp:lineTo x="113" y="20597"/>
                    <wp:lineTo x="21604" y="20480"/>
                    <wp:lineTo x="21604" y="14980"/>
                    <wp:lineTo x="113" y="13107"/>
                    <wp:lineTo x="21604" y="13107"/>
                    <wp:lineTo x="21604" y="9362"/>
                    <wp:lineTo x="113" y="7490"/>
                    <wp:lineTo x="21604" y="7373"/>
                    <wp:lineTo x="21604" y="0"/>
                    <wp:lineTo x="0" y="0"/>
                  </wp:wrapPolygon>
                </wp:wrapThrough>
                <wp:docPr id="547" name="Rectangl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3515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-78.9pt;margin-top:29.15pt;width:571.4pt;height:276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2149E6" w:rsidRPr="00D53640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Midbrain:</w:t>
      </w:r>
      <w:r w:rsidR="00794BF2" w:rsidRPr="00794BF2">
        <w:rPr>
          <w:rFonts w:ascii="Bodoni MT" w:eastAsia="Yu Gothic UI Semibold" w:hAnsi="Bodoni MT"/>
          <w:noProof/>
          <w:color w:val="00BC8B"/>
          <w:sz w:val="40"/>
          <w:szCs w:val="40"/>
          <w:lang w:eastAsia="en-GB"/>
        </w:rPr>
        <w:t xml:space="preserve"> </w:t>
      </w:r>
    </w:p>
    <w:p w14:paraId="01BA9133" w14:textId="01391692" w:rsidR="00E10C47" w:rsidRPr="006617E2" w:rsidRDefault="00234D71" w:rsidP="00F7286C">
      <w:pPr>
        <w:tabs>
          <w:tab w:val="left" w:pos="6867"/>
        </w:tabs>
        <w:rPr>
          <w:rFonts w:asciiTheme="majorHAnsi" w:eastAsia="Yu Gothic UI Semibold" w:hAnsiTheme="majorHAnsi"/>
          <w:color w:val="E36C0A" w:themeColor="accent6" w:themeShade="BF"/>
          <w:sz w:val="40"/>
          <w:szCs w:val="40"/>
        </w:rPr>
      </w:pPr>
      <w:r>
        <w:rPr>
          <w:rFonts w:asciiTheme="majorHAnsi" w:eastAsia="Yu Gothic UI Semibold" w:hAnsiTheme="majorHAnsi"/>
          <w:noProof/>
          <w:color w:val="E36C0A" w:themeColor="accent6" w:themeShade="BF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32AE6C9" wp14:editId="18D88CCB">
                <wp:simplePos x="0" y="0"/>
                <wp:positionH relativeFrom="column">
                  <wp:posOffset>1941790</wp:posOffset>
                </wp:positionH>
                <wp:positionV relativeFrom="paragraph">
                  <wp:posOffset>-805815</wp:posOffset>
                </wp:positionV>
                <wp:extent cx="1436370" cy="424180"/>
                <wp:effectExtent l="0" t="0" r="0" b="0"/>
                <wp:wrapNone/>
                <wp:docPr id="10248" name="Rectangle 10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3C7CA" w14:textId="6F77ED77" w:rsidR="00764532" w:rsidRPr="00DF71BC" w:rsidRDefault="00764532" w:rsidP="00B4347B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Axial</w:t>
                            </w:r>
                            <w:r w:rsidRPr="00DF71BC"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Pr="00DF71BC"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48" o:spid="_x0000_s1042" style="position:absolute;margin-left:152.9pt;margin-top:-63.45pt;width:113.1pt;height:33.4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" filled="f" stroked="f" strokeweight="2pt">
                <v:textbox>
                  <w:txbxContent>
                    <w:p w14:paraId="7DD3C7CA" w14:textId="6F77ED77" w:rsidR="00DF71BC" w:rsidRPr="00DF71BC" w:rsidRDefault="00DF71BC" w:rsidP="00B4347B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Axial</w:t>
                      </w:r>
                      <w:r w:rsidRPr="00DF71BC"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 xml:space="preserve"> T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2</w:t>
                      </w:r>
                      <w:r w:rsidRPr="00DF71BC"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W</w:t>
                      </w:r>
                      <w:r w:rsidR="00B4347B"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Yu Gothic UI Semibold" w:hAnsiTheme="majorHAnsi"/>
          <w:noProof/>
          <w:color w:val="E36C0A" w:themeColor="accent6" w:themeShade="BF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FFAA8C3" wp14:editId="0B3A124B">
                <wp:simplePos x="0" y="0"/>
                <wp:positionH relativeFrom="column">
                  <wp:posOffset>-467995</wp:posOffset>
                </wp:positionH>
                <wp:positionV relativeFrom="paragraph">
                  <wp:posOffset>-803910</wp:posOffset>
                </wp:positionV>
                <wp:extent cx="1436370" cy="424180"/>
                <wp:effectExtent l="0" t="0" r="0" b="0"/>
                <wp:wrapNone/>
                <wp:docPr id="10245" name="Rectangle 10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19984" w14:textId="69421ED1" w:rsidR="00764532" w:rsidRPr="00DF71BC" w:rsidRDefault="00764532" w:rsidP="00B4347B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F71BC"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Sagittal T1W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45" o:spid="_x0000_s1043" style="position:absolute;margin-left:-36.85pt;margin-top:-63.3pt;width:113.1pt;height:33.4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" filled="f" stroked="f" strokeweight="2pt">
                <v:textbox>
                  <w:txbxContent>
                    <w:p w14:paraId="04619984" w14:textId="69421ED1" w:rsidR="00DF71BC" w:rsidRPr="00DF71BC" w:rsidRDefault="00DF71BC" w:rsidP="00B4347B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 w:rsidRPr="00DF71BC"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Sagittal T1W</w:t>
                      </w:r>
                      <w:r w:rsidR="00B4347B"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10464" behindDoc="1" locked="0" layoutInCell="1" allowOverlap="1" wp14:anchorId="6578E465" wp14:editId="06238EFF">
            <wp:simplePos x="0" y="0"/>
            <wp:positionH relativeFrom="column">
              <wp:posOffset>-842010</wp:posOffset>
            </wp:positionH>
            <wp:positionV relativeFrom="paragraph">
              <wp:posOffset>-3573145</wp:posOffset>
            </wp:positionV>
            <wp:extent cx="4883150" cy="2645410"/>
            <wp:effectExtent l="0" t="0" r="0" b="2540"/>
            <wp:wrapThrough wrapText="bothSides">
              <wp:wrapPolygon edited="0">
                <wp:start x="0" y="0"/>
                <wp:lineTo x="0" y="21465"/>
                <wp:lineTo x="21488" y="21465"/>
                <wp:lineTo x="21488" y="0"/>
                <wp:lineTo x="0" y="0"/>
              </wp:wrapPolygon>
            </wp:wrapThrough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C0109" w14:textId="0C0D25BC" w:rsidR="001730C9" w:rsidRPr="00F7286C" w:rsidRDefault="005A6FDE" w:rsidP="00D53640">
      <w:pPr>
        <w:rPr>
          <w:rFonts w:asciiTheme="majorHAnsi" w:eastAsia="Yu Gothic UI Semibold" w:hAnsiTheme="majorHAnsi"/>
          <w:color w:val="E36C0A" w:themeColor="accent6" w:themeShade="BF"/>
          <w:sz w:val="40"/>
          <w:szCs w:val="40"/>
          <w:lang w:val="en-US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7F8ADFB5" wp14:editId="22D81E94">
                <wp:simplePos x="0" y="0"/>
                <wp:positionH relativeFrom="column">
                  <wp:posOffset>1066800</wp:posOffset>
                </wp:positionH>
                <wp:positionV relativeFrom="paragraph">
                  <wp:posOffset>3157220</wp:posOffset>
                </wp:positionV>
                <wp:extent cx="1687195" cy="391160"/>
                <wp:effectExtent l="0" t="0" r="0" b="8890"/>
                <wp:wrapThrough wrapText="bothSides">
                  <wp:wrapPolygon edited="0">
                    <wp:start x="488" y="0"/>
                    <wp:lineTo x="488" y="21039"/>
                    <wp:lineTo x="20730" y="21039"/>
                    <wp:lineTo x="20730" y="0"/>
                    <wp:lineTo x="488" y="0"/>
                  </wp:wrapPolygon>
                </wp:wrapThrough>
                <wp:docPr id="10250" name="Text Box 10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23C2B5" w14:textId="77777777" w:rsidR="00764532" w:rsidRPr="005A6FDE" w:rsidRDefault="00764532" w:rsidP="005A6FDE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CT+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0" o:spid="_x0000_s1044" type="#_x0000_t202" style="position:absolute;margin-left:84pt;margin-top:248.6pt;width:132.85pt;height:30.8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" filled="f" stroked="f">
                <v:textbox>
                  <w:txbxContent>
                    <w:p w14:paraId="0F23C2B5" w14:textId="77777777" w:rsidR="005A6FDE" w:rsidRPr="005A6FDE" w:rsidRDefault="005A6FDE" w:rsidP="005A6FDE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CT+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09FEC62" wp14:editId="1DFDA274">
                <wp:simplePos x="0" y="0"/>
                <wp:positionH relativeFrom="column">
                  <wp:posOffset>-850265</wp:posOffset>
                </wp:positionH>
                <wp:positionV relativeFrom="paragraph">
                  <wp:posOffset>2590800</wp:posOffset>
                </wp:positionV>
                <wp:extent cx="1687195" cy="456565"/>
                <wp:effectExtent l="0" t="0" r="0" b="635"/>
                <wp:wrapThrough wrapText="bothSides">
                  <wp:wrapPolygon edited="0">
                    <wp:start x="488" y="0"/>
                    <wp:lineTo x="488" y="20729"/>
                    <wp:lineTo x="20730" y="20729"/>
                    <wp:lineTo x="20730" y="0"/>
                    <wp:lineTo x="488" y="0"/>
                  </wp:wrapPolygon>
                </wp:wrapThrough>
                <wp:docPr id="10249" name="Text Box 1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CA61D4" w14:textId="51D55719" w:rsidR="00764532" w:rsidRPr="005A6FDE" w:rsidRDefault="00764532" w:rsidP="005A6FDE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CT+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9" o:spid="_x0000_s1045" type="#_x0000_t202" style="position:absolute;margin-left:-66.95pt;margin-top:204pt;width:132.85pt;height:35.9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" filled="f" stroked="f">
                <v:textbox>
                  <w:txbxContent>
                    <w:p w14:paraId="0ECA61D4" w14:textId="51D55719" w:rsidR="005A6FDE" w:rsidRPr="005A6FDE" w:rsidRDefault="005A6FDE" w:rsidP="005A6FDE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CT+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0AE2A59" wp14:editId="05EF21BE">
                <wp:simplePos x="0" y="0"/>
                <wp:positionH relativeFrom="column">
                  <wp:posOffset>-762000</wp:posOffset>
                </wp:positionH>
                <wp:positionV relativeFrom="paragraph">
                  <wp:posOffset>348615</wp:posOffset>
                </wp:positionV>
                <wp:extent cx="1687195" cy="456565"/>
                <wp:effectExtent l="0" t="0" r="0" b="635"/>
                <wp:wrapThrough wrapText="bothSides">
                  <wp:wrapPolygon edited="0">
                    <wp:start x="488" y="0"/>
                    <wp:lineTo x="488" y="20729"/>
                    <wp:lineTo x="20730" y="20729"/>
                    <wp:lineTo x="20730" y="0"/>
                    <wp:lineTo x="488" y="0"/>
                  </wp:wrapPolygon>
                </wp:wrapThrough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3DC355" w14:textId="77777777" w:rsidR="00764532" w:rsidRPr="00B30E53" w:rsidRDefault="00764532" w:rsidP="00764532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 w:cs="Times New Roman"/>
                                <w:sz w:val="28"/>
                                <w:szCs w:val="28"/>
                                <w:lang w:val="en-US"/>
                              </w:rPr>
                              <w:t>Petrous 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046" type="#_x0000_t202" style="position:absolute;margin-left:-60pt;margin-top:27.45pt;width:132.85pt;height:35.9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" filled="f" stroked="f">
                <v:textbox>
                  <w:txbxContent>
                    <w:p w14:paraId="1F3DC355" w14:textId="77777777" w:rsidR="002923F2" w:rsidRPr="00B30E53" w:rsidRDefault="002923F2" w:rsidP="0015234D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28"/>
                          <w:szCs w:val="28"/>
                          <w:lang w:val="en-US"/>
                        </w:rPr>
                      </w:pPr>
                      <w:r w:rsidRPr="00B30E53">
                        <w:rPr>
                          <w:rFonts w:asciiTheme="majorHAnsi" w:eastAsia="Times New Roman" w:hAnsiTheme="majorHAnsi" w:cs="Times New Roman"/>
                          <w:sz w:val="28"/>
                          <w:szCs w:val="28"/>
                          <w:lang w:val="en-US"/>
                        </w:rPr>
                        <w:t>Petrous bone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ADDD70" wp14:editId="5F1F84A6">
                <wp:simplePos x="0" y="0"/>
                <wp:positionH relativeFrom="column">
                  <wp:posOffset>2182495</wp:posOffset>
                </wp:positionH>
                <wp:positionV relativeFrom="paragraph">
                  <wp:posOffset>1497330</wp:posOffset>
                </wp:positionV>
                <wp:extent cx="1756410" cy="459740"/>
                <wp:effectExtent l="635" t="0" r="0" b="0"/>
                <wp:wrapSquare wrapText="bothSides"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5641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5964" w14:textId="77777777" w:rsidR="00764532" w:rsidRPr="00B30E53" w:rsidRDefault="00764532">
                            <w:pPr>
                              <w:rPr>
                                <w:rFonts w:asciiTheme="majorHAnsi" w:eastAsia="Times New Roman" w:hAnsiTheme="majorHAnsi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 w:cs="Times New Roman"/>
                                <w:sz w:val="28"/>
                                <w:szCs w:val="28"/>
                                <w:lang w:val="en-US"/>
                              </w:rPr>
                              <w:t>Basilar artery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2" o:spid="_x0000_s1047" type="#_x0000_t202" style="position:absolute;margin-left:171.85pt;margin-top:117.9pt;width:138.3pt;height:36.2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" filled="f" stroked="f">
                <v:textbox>
                  <w:txbxContent>
                    <w:p w14:paraId="7B355964" w14:textId="77777777" w:rsidR="00AA55CE" w:rsidRPr="00B30E53" w:rsidRDefault="00AA55CE">
                      <w:pPr>
                        <w:rPr>
                          <w:rFonts w:asciiTheme="majorHAnsi" w:eastAsia="Times New Roman" w:hAnsiTheme="majorHAnsi" w:cs="Times New Roman"/>
                          <w:sz w:val="28"/>
                          <w:szCs w:val="28"/>
                          <w:lang w:val="en-US"/>
                        </w:rPr>
                      </w:pPr>
                      <w:r w:rsidRPr="00B30E53">
                        <w:rPr>
                          <w:rFonts w:asciiTheme="majorHAnsi" w:eastAsia="Times New Roman" w:hAnsiTheme="majorHAnsi" w:cs="Times New Roman"/>
                          <w:sz w:val="28"/>
                          <w:szCs w:val="28"/>
                          <w:lang w:val="en-US"/>
                        </w:rPr>
                        <w:t>Basilar artery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4BF2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478FEB" wp14:editId="322EED29">
                <wp:simplePos x="0" y="0"/>
                <wp:positionH relativeFrom="column">
                  <wp:posOffset>3048000</wp:posOffset>
                </wp:positionH>
                <wp:positionV relativeFrom="paragraph">
                  <wp:posOffset>359410</wp:posOffset>
                </wp:positionV>
                <wp:extent cx="3259455" cy="3450590"/>
                <wp:effectExtent l="0" t="0" r="0" b="0"/>
                <wp:wrapSquare wrapText="bothSides"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345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945FE" w14:textId="77777777" w:rsidR="00764532" w:rsidRPr="007C1218" w:rsidRDefault="00764532" w:rsidP="002923F2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="Gill Sans MT" w:hAnsi="Gill Sans MT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Radiological Features:</w:t>
                            </w:r>
                          </w:p>
                          <w:p w14:paraId="4DEF1291" w14:textId="75D0CCEC" w:rsidR="00764532" w:rsidRPr="007C1218" w:rsidRDefault="00764532" w:rsidP="009B29A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Basilar artery 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comes from joining 2 vertebral arteries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) </w:t>
                            </w:r>
                            <w:r w:rsidRPr="00B30E53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lies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in groove anteriorly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67A810BA" w14:textId="77777777" w:rsidR="00764532" w:rsidRPr="007C1218" w:rsidRDefault="00764532" w:rsidP="00BE1A0A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Posterior surface of the pons forms the upper part of the floor of the 4th ventricle.</w:t>
                            </w:r>
                          </w:p>
                          <w:p w14:paraId="3596976C" w14:textId="2BE1BBBC" w:rsidR="00764532" w:rsidRPr="007C1218" w:rsidRDefault="00764532" w:rsidP="00234D71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Bony anterior relation: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clivus</w:t>
                            </w:r>
                            <w:proofErr w:type="spellEnd"/>
                            <w:r w:rsidRPr="00981CF2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bone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centrally and petrous temporal bones laterally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6D3BDAA1" w14:textId="77777777" w:rsidR="00764532" w:rsidRDefault="007645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8" type="#_x0000_t202" style="position:absolute;margin-left:240pt;margin-top:28.3pt;width:256.65pt;height:27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" filled="f" stroked="f">
                <v:textbox>
                  <w:txbxContent>
                    <w:p w14:paraId="59A945FE" w14:textId="77777777" w:rsidR="002923F2" w:rsidRPr="007C1218" w:rsidRDefault="002923F2" w:rsidP="002923F2">
                      <w:pPr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="Gill Sans MT" w:hAnsi="Gill Sans MT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Pr="007C1218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Radiological Features:</w:t>
                      </w:r>
                    </w:p>
                    <w:p w14:paraId="4DEF1291" w14:textId="75D0CCEC" w:rsidR="002923F2" w:rsidRPr="007C1218" w:rsidRDefault="00A37680" w:rsidP="009B29A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Basilar artery</w:t>
                      </w:r>
                      <w:r w:rsidR="006617E2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617E2" w:rsidRPr="007C121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(</w:t>
                      </w:r>
                      <w:r w:rsidR="009B29A6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comes from joining 2 vertebral arteries</w:t>
                      </w:r>
                      <w:r w:rsidR="00B30E53" w:rsidRPr="007C1218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) </w:t>
                      </w:r>
                      <w:r w:rsidR="00B30E53" w:rsidRPr="00B30E53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lies</w:t>
                      </w: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in groove anteriorly</w:t>
                      </w:r>
                      <w:r w:rsidR="009B29A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67A810BA" w14:textId="77777777" w:rsidR="004E5068" w:rsidRPr="007C1218" w:rsidRDefault="00A37680" w:rsidP="00BE1A0A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Posterior surface of the pons forms the upper part of the floor of the 4th ventricle.</w:t>
                      </w:r>
                    </w:p>
                    <w:p w14:paraId="3596976C" w14:textId="2BE1BBBC" w:rsidR="002923F2" w:rsidRPr="007C1218" w:rsidRDefault="00234D71" w:rsidP="00234D71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Bony anterior relation:</w:t>
                      </w:r>
                      <w:r w:rsidR="002923F2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2923F2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clivus</w:t>
                      </w:r>
                      <w:bookmarkStart w:id="1" w:name="_GoBack"/>
                      <w:proofErr w:type="spellEnd"/>
                      <w:r w:rsidR="00794BF2" w:rsidRPr="00981CF2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bookmarkEnd w:id="1"/>
                      <w:r w:rsidR="00794BF2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bone</w:t>
                      </w:r>
                      <w:r w:rsidR="002923F2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centrally and petrous temporal bones laterally</w:t>
                      </w:r>
                      <w:r w:rsidR="009B29A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6D3BDAA1" w14:textId="77777777" w:rsidR="002923F2" w:rsidRDefault="002923F2"/>
                  </w:txbxContent>
                </v:textbox>
                <w10:wrap type="square"/>
              </v:shape>
            </w:pict>
          </mc:Fallback>
        </mc:AlternateContent>
      </w:r>
      <w:r w:rsidR="005118B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1AB1EE9" wp14:editId="5967AAB8">
                <wp:simplePos x="0" y="0"/>
                <wp:positionH relativeFrom="column">
                  <wp:posOffset>-1012825</wp:posOffset>
                </wp:positionH>
                <wp:positionV relativeFrom="paragraph">
                  <wp:posOffset>392430</wp:posOffset>
                </wp:positionV>
                <wp:extent cx="7294245" cy="3156585"/>
                <wp:effectExtent l="0" t="0" r="20955" b="24765"/>
                <wp:wrapThrough wrapText="bothSides">
                  <wp:wrapPolygon edited="0">
                    <wp:start x="0" y="0"/>
                    <wp:lineTo x="0" y="6257"/>
                    <wp:lineTo x="21493" y="6257"/>
                    <wp:lineTo x="0" y="8343"/>
                    <wp:lineTo x="0" y="14470"/>
                    <wp:lineTo x="21493" y="14600"/>
                    <wp:lineTo x="0" y="16686"/>
                    <wp:lineTo x="0" y="20857"/>
                    <wp:lineTo x="21493" y="20857"/>
                    <wp:lineTo x="0" y="21509"/>
                    <wp:lineTo x="0" y="21639"/>
                    <wp:lineTo x="21606" y="21639"/>
                    <wp:lineTo x="21606" y="20857"/>
                    <wp:lineTo x="113" y="18771"/>
                    <wp:lineTo x="21606" y="18641"/>
                    <wp:lineTo x="21606" y="12514"/>
                    <wp:lineTo x="113" y="10428"/>
                    <wp:lineTo x="21606" y="10428"/>
                    <wp:lineTo x="21606" y="6257"/>
                    <wp:lineTo x="113" y="4171"/>
                    <wp:lineTo x="21606" y="4041"/>
                    <wp:lineTo x="21606" y="0"/>
                    <wp:lineTo x="0" y="0"/>
                  </wp:wrapPolygon>
                </wp:wrapThrough>
                <wp:docPr id="585" name="Rectangl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245" cy="3156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-79.75pt;margin-top:30.9pt;width:574.35pt;height:248.5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E10C47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1ABB7D" wp14:editId="17CCF019">
                <wp:simplePos x="0" y="0"/>
                <wp:positionH relativeFrom="column">
                  <wp:posOffset>-119270</wp:posOffset>
                </wp:positionH>
                <wp:positionV relativeFrom="paragraph">
                  <wp:posOffset>580418</wp:posOffset>
                </wp:positionV>
                <wp:extent cx="435776" cy="1204098"/>
                <wp:effectExtent l="38100" t="19050" r="116840" b="110490"/>
                <wp:wrapNone/>
                <wp:docPr id="563" name="Straight Arrow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776" cy="120409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3" o:spid="_x0000_s1026" type="#_x0000_t32" style="position:absolute;margin-left:-9.4pt;margin-top:45.7pt;width:34.3pt;height:9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" strokecolor="#4579b8 [3044]" strokeweight="1.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E10C47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16608" behindDoc="1" locked="0" layoutInCell="1" allowOverlap="1" wp14:anchorId="31802DF7" wp14:editId="0396CEA5">
            <wp:simplePos x="0" y="0"/>
            <wp:positionH relativeFrom="column">
              <wp:posOffset>1009650</wp:posOffset>
            </wp:positionH>
            <wp:positionV relativeFrom="paragraph">
              <wp:posOffset>1208405</wp:posOffset>
            </wp:positionV>
            <wp:extent cx="1950085" cy="1948180"/>
            <wp:effectExtent l="0" t="0" r="0" b="0"/>
            <wp:wrapThrough wrapText="bothSides">
              <wp:wrapPolygon edited="0">
                <wp:start x="0" y="0"/>
                <wp:lineTo x="0" y="21332"/>
                <wp:lineTo x="19624" y="21332"/>
                <wp:lineTo x="19624" y="13518"/>
                <wp:lineTo x="21312" y="10138"/>
                <wp:lineTo x="20468" y="8237"/>
                <wp:lineTo x="19624" y="6759"/>
                <wp:lineTo x="19624" y="0"/>
                <wp:lineTo x="0" y="0"/>
              </wp:wrapPolygon>
            </wp:wrapThrough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radio 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47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15584" behindDoc="1" locked="0" layoutInCell="1" allowOverlap="1" wp14:anchorId="2B04BD9F" wp14:editId="3AFDDD89">
            <wp:simplePos x="0" y="0"/>
            <wp:positionH relativeFrom="column">
              <wp:posOffset>-899160</wp:posOffset>
            </wp:positionH>
            <wp:positionV relativeFrom="paragraph">
              <wp:posOffset>659130</wp:posOffset>
            </wp:positionV>
            <wp:extent cx="1828800" cy="1937385"/>
            <wp:effectExtent l="0" t="0" r="0" b="5715"/>
            <wp:wrapThrough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hrough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radio 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86C" w:rsidRPr="00D53640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Pons:</w:t>
      </w:r>
    </w:p>
    <w:p w14:paraId="354BFCE5" w14:textId="5EC04DF4" w:rsidR="00F7286C" w:rsidRPr="0045006B" w:rsidRDefault="00D76923" w:rsidP="001B4DED">
      <w:pPr>
        <w:rPr>
          <w:rFonts w:asciiTheme="majorHAnsi" w:eastAsia="Yu Gothic UI Semibold" w:hAnsiTheme="majorHAnsi"/>
          <w:color w:val="E36C0A" w:themeColor="accent6" w:themeShade="BF"/>
          <w:sz w:val="40"/>
          <w:szCs w:val="40"/>
          <w:lang w:val="en-US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3FACF4F" wp14:editId="44F345E7">
                <wp:simplePos x="0" y="0"/>
                <wp:positionH relativeFrom="column">
                  <wp:posOffset>-1037590</wp:posOffset>
                </wp:positionH>
                <wp:positionV relativeFrom="paragraph">
                  <wp:posOffset>2909570</wp:posOffset>
                </wp:positionV>
                <wp:extent cx="7320280" cy="1936750"/>
                <wp:effectExtent l="0" t="0" r="13970" b="25400"/>
                <wp:wrapThrough wrapText="bothSides">
                  <wp:wrapPolygon edited="0">
                    <wp:start x="0" y="0"/>
                    <wp:lineTo x="0" y="9986"/>
                    <wp:lineTo x="21473" y="10198"/>
                    <wp:lineTo x="0" y="13597"/>
                    <wp:lineTo x="0" y="20396"/>
                    <wp:lineTo x="21473" y="20396"/>
                    <wp:lineTo x="0" y="21458"/>
                    <wp:lineTo x="0" y="21671"/>
                    <wp:lineTo x="21585" y="21671"/>
                    <wp:lineTo x="21585" y="20396"/>
                    <wp:lineTo x="112" y="16997"/>
                    <wp:lineTo x="21585" y="16997"/>
                    <wp:lineTo x="21585" y="10198"/>
                    <wp:lineTo x="112" y="6799"/>
                    <wp:lineTo x="21585" y="6586"/>
                    <wp:lineTo x="21585" y="0"/>
                    <wp:lineTo x="0" y="0"/>
                  </wp:wrapPolygon>
                </wp:wrapThrough>
                <wp:docPr id="594" name="Rectangl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0280" cy="193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-81.7pt;margin-top:229.1pt;width:576.4pt;height:152.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EB297D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98528" behindDoc="0" locked="0" layoutInCell="1" allowOverlap="1" wp14:anchorId="79CC1166" wp14:editId="67335337">
            <wp:simplePos x="0" y="0"/>
            <wp:positionH relativeFrom="column">
              <wp:posOffset>-664210</wp:posOffset>
            </wp:positionH>
            <wp:positionV relativeFrom="paragraph">
              <wp:posOffset>-2637155</wp:posOffset>
            </wp:positionV>
            <wp:extent cx="2133600" cy="2252980"/>
            <wp:effectExtent l="0" t="0" r="0" b="0"/>
            <wp:wrapNone/>
            <wp:docPr id="102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5" t="37499" r="21053" b="11502"/>
                    <a:stretch/>
                  </pic:blipFill>
                  <pic:spPr bwMode="auto">
                    <a:xfrm>
                      <a:off x="0" y="0"/>
                      <a:ext cx="21336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97D" w:rsidRPr="005D591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87E3D96" wp14:editId="35694131">
                <wp:simplePos x="0" y="0"/>
                <wp:positionH relativeFrom="column">
                  <wp:posOffset>361950</wp:posOffset>
                </wp:positionH>
                <wp:positionV relativeFrom="paragraph">
                  <wp:posOffset>-1576070</wp:posOffset>
                </wp:positionV>
                <wp:extent cx="335915" cy="354330"/>
                <wp:effectExtent l="0" t="0" r="0" b="7620"/>
                <wp:wrapNone/>
                <wp:docPr id="18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F92BF" w14:textId="77777777" w:rsidR="00764532" w:rsidRPr="00B95531" w:rsidRDefault="00764532" w:rsidP="00EB297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B95531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E3D96" id="TextBox 27" o:spid="_x0000_s1049" type="#_x0000_t202" style="position:absolute;margin-left:28.5pt;margin-top:-124.05pt;width:26.45pt;height:27.9pt;z-index:25197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" filled="f" stroked="f">
                <v:textbox style="mso-fit-shape-to-text:t">
                  <w:txbxContent>
                    <w:p w14:paraId="166F92BF" w14:textId="77777777" w:rsidR="00764532" w:rsidRPr="00B95531" w:rsidRDefault="00764532" w:rsidP="00EB297D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B95531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463623">
        <w:rPr>
          <w:rFonts w:asciiTheme="majorHAnsi" w:eastAsia="Yu Gothic UI Semibold" w:hAnsiTheme="majorHAnsi"/>
          <w:noProof/>
          <w:color w:val="E36C0A" w:themeColor="accent6" w:themeShade="BF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A63AF87" wp14:editId="11C4E3CB">
                <wp:simplePos x="0" y="0"/>
                <wp:positionH relativeFrom="column">
                  <wp:posOffset>2747767</wp:posOffset>
                </wp:positionH>
                <wp:positionV relativeFrom="paragraph">
                  <wp:posOffset>-1649230</wp:posOffset>
                </wp:positionV>
                <wp:extent cx="257175" cy="340360"/>
                <wp:effectExtent l="0" t="0" r="0" b="0"/>
                <wp:wrapNone/>
                <wp:docPr id="10254" name="Rectangle 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40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741658" w14:textId="13BFFE71" w:rsidR="00764532" w:rsidRPr="00DF71BC" w:rsidRDefault="00764532" w:rsidP="00463623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54" o:spid="_x0000_s1049" style="position:absolute;margin-left:216.35pt;margin-top:-129.85pt;width:20.25pt;height:26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" filled="f" stroked="f" strokeweight="2pt">
                <v:textbox>
                  <w:txbxContent>
                    <w:p w14:paraId="24741658" w14:textId="13BFFE71" w:rsidR="00463623" w:rsidRPr="00DF71BC" w:rsidRDefault="00463623" w:rsidP="00463623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p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B4347B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FBCD857" wp14:editId="0BF191DF">
                <wp:simplePos x="0" y="0"/>
                <wp:positionH relativeFrom="column">
                  <wp:posOffset>3747218</wp:posOffset>
                </wp:positionH>
                <wp:positionV relativeFrom="paragraph">
                  <wp:posOffset>1974850</wp:posOffset>
                </wp:positionV>
                <wp:extent cx="2057400" cy="424180"/>
                <wp:effectExtent l="0" t="0" r="0" b="0"/>
                <wp:wrapNone/>
                <wp:docPr id="10259" name="Rectangle 10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4D496" w14:textId="105D3CE5" w:rsidR="00764532" w:rsidRPr="00A554DE" w:rsidRDefault="00764532" w:rsidP="00B4347B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MRI Axial T2WI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59" o:spid="_x0000_s1050" style="position:absolute;margin-left:295.05pt;margin-top:155.5pt;width:162pt;height:33.4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" filled="f" stroked="f" strokeweight="2pt">
                <v:textbox>
                  <w:txbxContent>
                    <w:p w14:paraId="3144D496" w14:textId="105D3CE5" w:rsidR="00A554DE" w:rsidRPr="00A554DE" w:rsidRDefault="00A554DE" w:rsidP="00B4347B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MRI Axial T2W</w:t>
                      </w:r>
                      <w:r w:rsidR="00B4347B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9D055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A03CB49" wp14:editId="7FDF7166">
                <wp:simplePos x="0" y="0"/>
                <wp:positionH relativeFrom="column">
                  <wp:posOffset>-1041400</wp:posOffset>
                </wp:positionH>
                <wp:positionV relativeFrom="paragraph">
                  <wp:posOffset>4803140</wp:posOffset>
                </wp:positionV>
                <wp:extent cx="7529830" cy="1099185"/>
                <wp:effectExtent l="0" t="0" r="0" b="0"/>
                <wp:wrapThrough wrapText="bothSides">
                  <wp:wrapPolygon edited="0">
                    <wp:start x="164" y="374"/>
                    <wp:lineTo x="164" y="20964"/>
                    <wp:lineTo x="21367" y="20964"/>
                    <wp:lineTo x="21367" y="374"/>
                    <wp:lineTo x="164" y="374"/>
                  </wp:wrapPolygon>
                </wp:wrapThrough>
                <wp:docPr id="10242" name="Rectangle 1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2E9E5" w14:textId="4671843C" w:rsidR="00764532" w:rsidRDefault="00764532" w:rsidP="009D055F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>*Behind the puititary gland.          ** The black triangle.           ***Black spot.</w:t>
                            </w:r>
                          </w:p>
                          <w:p w14:paraId="18403DD4" w14:textId="223D85FB" w:rsidR="00764532" w:rsidRPr="00036108" w:rsidRDefault="00764532" w:rsidP="00794BF2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>^ To know how to diffrenciate this image of M.O. from the previous one in the pons, you can observe the butterfly-like or diamond like shape inside the circle, which represents the 2 arteries that will unite later to form the basilar artery in the pons.</w:t>
                            </w:r>
                          </w:p>
                          <w:p w14:paraId="4946E393" w14:textId="77777777" w:rsidR="00764532" w:rsidRDefault="00764532" w:rsidP="00794B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42" o:spid="_x0000_s1049" style="position:absolute;margin-left:-82pt;margin-top:378.2pt;width:592.9pt;height:86.5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" filled="f" stroked="f" strokeweight="2pt">
                <v:textbox>
                  <w:txbxContent>
                    <w:p w14:paraId="57C2E9E5" w14:textId="4671843C" w:rsidR="00E16CC6" w:rsidRDefault="00794BF2" w:rsidP="009D055F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*Behind the puititary gland.</w:t>
                      </w:r>
                      <w:r w:rsidR="009D055F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 xml:space="preserve">          </w:t>
                      </w:r>
                      <w:r w:rsidR="005A6FDE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** The black trian</w:t>
                      </w:r>
                      <w:bookmarkStart w:id="1" w:name="_GoBack"/>
                      <w:r w:rsidR="005A6FDE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gle.</w:t>
                      </w:r>
                      <w:r w:rsidR="009D055F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 xml:space="preserve">           </w:t>
                      </w:r>
                      <w:r w:rsidR="00E16CC6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**</w:t>
                      </w:r>
                      <w:r w:rsidR="005A6FDE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*</w:t>
                      </w:r>
                      <w:r w:rsidR="00E16CC6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Black spot.</w:t>
                      </w:r>
                    </w:p>
                    <w:p w14:paraId="18403DD4" w14:textId="223D85FB" w:rsidR="009D055F" w:rsidRPr="00036108" w:rsidRDefault="009D055F" w:rsidP="00794BF2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^ To know how to diffrenciate this image of M.O. from the previous one in the pons, you can observe the butterfly-like or diamond like shape inside the circle, which represents the 2 arteries that will unite later to form the basilar artery in the pons.</w:t>
                      </w:r>
                    </w:p>
                    <w:bookmarkEnd w:id="1"/>
                    <w:p w14:paraId="4946E393" w14:textId="77777777" w:rsidR="00794BF2" w:rsidRDefault="00794BF2" w:rsidP="00794BF2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9D055F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8B5C5F3" wp14:editId="766B9501">
                <wp:simplePos x="0" y="0"/>
                <wp:positionH relativeFrom="column">
                  <wp:posOffset>3198274</wp:posOffset>
                </wp:positionH>
                <wp:positionV relativeFrom="paragraph">
                  <wp:posOffset>1146589</wp:posOffset>
                </wp:positionV>
                <wp:extent cx="341906" cy="27310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27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730BC" w14:textId="693F0D56" w:rsidR="00764532" w:rsidRPr="009D055F" w:rsidRDefault="00764532" w:rsidP="009D055F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D055F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50" style="position:absolute;margin-left:251.85pt;margin-top:90.3pt;width:26.9pt;height:21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" filled="f" stroked="f" strokeweight="2pt">
                <v:textbox>
                  <w:txbxContent>
                    <w:p w14:paraId="2C3730BC" w14:textId="693F0D56" w:rsidR="009D055F" w:rsidRPr="009D055F" w:rsidRDefault="009D055F" w:rsidP="009D055F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9D055F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^</w:t>
                      </w:r>
                    </w:p>
                  </w:txbxContent>
                </v:textbox>
              </v:rect>
            </w:pict>
          </mc:Fallback>
        </mc:AlternateContent>
      </w:r>
      <w:r w:rsidR="009D055F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B11704" wp14:editId="79047DE1">
                <wp:simplePos x="0" y="0"/>
                <wp:positionH relativeFrom="column">
                  <wp:posOffset>2832954</wp:posOffset>
                </wp:positionH>
                <wp:positionV relativeFrom="paragraph">
                  <wp:posOffset>1316742</wp:posOffset>
                </wp:positionV>
                <wp:extent cx="562170" cy="389613"/>
                <wp:effectExtent l="0" t="0" r="28575" b="1079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70" cy="3896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5" o:spid="_x0000_s1026" style="position:absolute;margin-left:223.05pt;margin-top:103.7pt;width:44.25pt;height:30.7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" filled="f" strokecolor="#00b050" strokeweight="2pt"/>
            </w:pict>
          </mc:Fallback>
        </mc:AlternateContent>
      </w:r>
      <w:r w:rsidR="00790AA8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129053B" wp14:editId="086860D5">
                <wp:simplePos x="0" y="0"/>
                <wp:positionH relativeFrom="column">
                  <wp:posOffset>-475615</wp:posOffset>
                </wp:positionH>
                <wp:positionV relativeFrom="paragraph">
                  <wp:posOffset>-1808480</wp:posOffset>
                </wp:positionV>
                <wp:extent cx="914400" cy="173990"/>
                <wp:effectExtent l="38100" t="38100" r="76200" b="130810"/>
                <wp:wrapNone/>
                <wp:docPr id="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73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37.45pt;margin-top:-142.4pt;width:1in;height:13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54DE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C7E9C1D" wp14:editId="5E62DF92">
                <wp:simplePos x="0" y="0"/>
                <wp:positionH relativeFrom="column">
                  <wp:posOffset>2078627</wp:posOffset>
                </wp:positionH>
                <wp:positionV relativeFrom="paragraph">
                  <wp:posOffset>1967774</wp:posOffset>
                </wp:positionV>
                <wp:extent cx="2057400" cy="424180"/>
                <wp:effectExtent l="0" t="0" r="0" b="0"/>
                <wp:wrapNone/>
                <wp:docPr id="10258" name="Rectangle 1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B61AE" w14:textId="7A1A5885" w:rsidR="00764532" w:rsidRPr="00A554DE" w:rsidRDefault="00764532" w:rsidP="00A554DE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CT+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58" o:spid="_x0000_s1050" style="position:absolute;margin-left:163.65pt;margin-top:154.95pt;width:162pt;height:33.4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" filled="f" stroked="f" strokeweight="2pt">
                <v:textbox>
                  <w:txbxContent>
                    <w:p w14:paraId="53BB61AE" w14:textId="7A1A5885" w:rsidR="00A554DE" w:rsidRPr="00A554DE" w:rsidRDefault="00A554DE" w:rsidP="00A554DE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CT+</w:t>
                      </w:r>
                    </w:p>
                  </w:txbxContent>
                </v:textbox>
              </v:rect>
            </w:pict>
          </mc:Fallback>
        </mc:AlternateContent>
      </w:r>
      <w:r w:rsidR="00A554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81EC3D" wp14:editId="271AFA68">
                <wp:simplePos x="0" y="0"/>
                <wp:positionH relativeFrom="column">
                  <wp:posOffset>4909185</wp:posOffset>
                </wp:positionH>
                <wp:positionV relativeFrom="paragraph">
                  <wp:posOffset>1411605</wp:posOffset>
                </wp:positionV>
                <wp:extent cx="879475" cy="131445"/>
                <wp:effectExtent l="57150" t="76200" r="53975" b="97155"/>
                <wp:wrapNone/>
                <wp:docPr id="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9475" cy="131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86.55pt;margin-top:111.15pt;width:69.25pt;height:10.3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54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38112" behindDoc="1" locked="0" layoutInCell="1" allowOverlap="1" wp14:anchorId="6B6DE422" wp14:editId="0A0D96AC">
            <wp:simplePos x="0" y="0"/>
            <wp:positionH relativeFrom="column">
              <wp:posOffset>3983990</wp:posOffset>
            </wp:positionH>
            <wp:positionV relativeFrom="paragraph">
              <wp:posOffset>2953385</wp:posOffset>
            </wp:positionV>
            <wp:extent cx="1654175" cy="1600200"/>
            <wp:effectExtent l="0" t="0" r="3175" b="0"/>
            <wp:wrapThrough wrapText="bothSides">
              <wp:wrapPolygon edited="0">
                <wp:start x="0" y="0"/>
                <wp:lineTo x="0" y="21343"/>
                <wp:lineTo x="21393" y="21343"/>
                <wp:lineTo x="21393" y="0"/>
                <wp:lineTo x="0" y="0"/>
              </wp:wrapPolygon>
            </wp:wrapThrough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radio 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4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37088" behindDoc="1" locked="0" layoutInCell="1" allowOverlap="1" wp14:anchorId="3490AFFA" wp14:editId="281FD070">
            <wp:simplePos x="0" y="0"/>
            <wp:positionH relativeFrom="column">
              <wp:posOffset>2242185</wp:posOffset>
            </wp:positionH>
            <wp:positionV relativeFrom="paragraph">
              <wp:posOffset>2953385</wp:posOffset>
            </wp:positionV>
            <wp:extent cx="1706245" cy="1600200"/>
            <wp:effectExtent l="0" t="0" r="8255" b="0"/>
            <wp:wrapThrough wrapText="bothSides">
              <wp:wrapPolygon edited="0">
                <wp:start x="0" y="0"/>
                <wp:lineTo x="0" y="21343"/>
                <wp:lineTo x="21463" y="21343"/>
                <wp:lineTo x="21463" y="0"/>
                <wp:lineTo x="0" y="0"/>
              </wp:wrapPolygon>
            </wp:wrapThrough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radio 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4DE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7F87BE3" wp14:editId="180E6942">
                <wp:simplePos x="0" y="0"/>
                <wp:positionH relativeFrom="column">
                  <wp:posOffset>1893933</wp:posOffset>
                </wp:positionH>
                <wp:positionV relativeFrom="paragraph">
                  <wp:posOffset>-415925</wp:posOffset>
                </wp:positionV>
                <wp:extent cx="2057400" cy="424543"/>
                <wp:effectExtent l="0" t="0" r="0" b="0"/>
                <wp:wrapNone/>
                <wp:docPr id="10257" name="Rectangle 1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24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C8C96" w14:textId="61482B1F" w:rsidR="00764532" w:rsidRPr="00A554DE" w:rsidRDefault="00764532" w:rsidP="00B4347B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554DE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MRI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Sagittal</w:t>
                            </w:r>
                            <w:r w:rsidRPr="00A554DE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Pr="00A554DE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57" o:spid="_x0000_s1053" style="position:absolute;margin-left:149.15pt;margin-top:-32.75pt;width:162pt;height:33.4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" filled="f" stroked="f" strokeweight="2pt">
                <v:textbox>
                  <w:txbxContent>
                    <w:p w14:paraId="629C8C96" w14:textId="61482B1F" w:rsidR="00A554DE" w:rsidRPr="00A554DE" w:rsidRDefault="00A554DE" w:rsidP="00B4347B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A554DE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MRI 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Sagittal</w:t>
                      </w:r>
                      <w:r w:rsidRPr="00A554DE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T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1</w:t>
                      </w:r>
                      <w:r w:rsidRPr="00A554DE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</w:t>
                      </w:r>
                      <w:r w:rsidR="00B4347B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A554DE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841177B" wp14:editId="3B081EDA">
                <wp:simplePos x="0" y="0"/>
                <wp:positionH relativeFrom="column">
                  <wp:posOffset>-217713</wp:posOffset>
                </wp:positionH>
                <wp:positionV relativeFrom="paragraph">
                  <wp:posOffset>-395061</wp:posOffset>
                </wp:positionV>
                <wp:extent cx="1775732" cy="424543"/>
                <wp:effectExtent l="0" t="0" r="0" b="0"/>
                <wp:wrapNone/>
                <wp:docPr id="10255" name="Rectangle 10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732" cy="424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904EE" w14:textId="4A0D21D4" w:rsidR="00764532" w:rsidRPr="00A554DE" w:rsidRDefault="00764532" w:rsidP="00B4347B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554DE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MRI Axial T2W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55" o:spid="_x0000_s1055" style="position:absolute;margin-left:-17.15pt;margin-top:-31.1pt;width:139.8pt;height:33.4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" filled="f" stroked="f" strokeweight="2pt">
                <v:textbox>
                  <w:txbxContent>
                    <w:p w14:paraId="0A7904EE" w14:textId="4A0D21D4" w:rsidR="00A554DE" w:rsidRPr="00A554DE" w:rsidRDefault="00A554DE" w:rsidP="00B4347B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A554DE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MRI Axial T2W</w:t>
                      </w:r>
                      <w:r w:rsidR="00B4347B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A554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99552" behindDoc="0" locked="0" layoutInCell="1" allowOverlap="1" wp14:anchorId="203E909F" wp14:editId="1DB2C925">
            <wp:simplePos x="0" y="0"/>
            <wp:positionH relativeFrom="column">
              <wp:posOffset>1806575</wp:posOffset>
            </wp:positionH>
            <wp:positionV relativeFrom="paragraph">
              <wp:posOffset>-2638425</wp:posOffset>
            </wp:positionV>
            <wp:extent cx="2133600" cy="2220595"/>
            <wp:effectExtent l="0" t="0" r="0" b="8255"/>
            <wp:wrapNone/>
            <wp:docPr id="10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5" t="37500" r="18750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4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3B09A5" wp14:editId="084E8FBE">
                <wp:simplePos x="0" y="0"/>
                <wp:positionH relativeFrom="column">
                  <wp:posOffset>3200400</wp:posOffset>
                </wp:positionH>
                <wp:positionV relativeFrom="paragraph">
                  <wp:posOffset>-1396546</wp:posOffset>
                </wp:positionV>
                <wp:extent cx="931636" cy="0"/>
                <wp:effectExtent l="57150" t="76200" r="0" b="152400"/>
                <wp:wrapNone/>
                <wp:docPr id="2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163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52pt;margin-top:-109.95pt;width:73.35pt;height: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54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11058C7" wp14:editId="7841BE29">
                <wp:simplePos x="0" y="0"/>
                <wp:positionH relativeFrom="column">
                  <wp:posOffset>2960914</wp:posOffset>
                </wp:positionH>
                <wp:positionV relativeFrom="paragraph">
                  <wp:posOffset>-2158546</wp:posOffset>
                </wp:positionV>
                <wp:extent cx="1304926" cy="762000"/>
                <wp:effectExtent l="57150" t="19050" r="66675" b="95250"/>
                <wp:wrapNone/>
                <wp:docPr id="10252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6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33.15pt;margin-top:-169.95pt;width:102.75pt;height:60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54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DDA450" wp14:editId="57AEC7C9">
                <wp:simplePos x="0" y="0"/>
                <wp:positionH relativeFrom="column">
                  <wp:posOffset>-544830</wp:posOffset>
                </wp:positionH>
                <wp:positionV relativeFrom="paragraph">
                  <wp:posOffset>-1483995</wp:posOffset>
                </wp:positionV>
                <wp:extent cx="859790" cy="173990"/>
                <wp:effectExtent l="38100" t="38100" r="54610" b="130810"/>
                <wp:wrapNone/>
                <wp:docPr id="6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790" cy="173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-42.9pt;margin-top:-116.85pt;width:67.7pt;height:13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A6FD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1C1500" wp14:editId="127B855A">
                <wp:simplePos x="0" y="0"/>
                <wp:positionH relativeFrom="column">
                  <wp:posOffset>662940</wp:posOffset>
                </wp:positionH>
                <wp:positionV relativeFrom="paragraph">
                  <wp:posOffset>-1135380</wp:posOffset>
                </wp:positionV>
                <wp:extent cx="894080" cy="601980"/>
                <wp:effectExtent l="57150" t="38100" r="58420" b="83820"/>
                <wp:wrapNone/>
                <wp:docPr id="5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080" cy="601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52.2pt;margin-top:-89.4pt;width:70.4pt;height:47.4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18B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C5755B7" wp14:editId="228E18BD">
                <wp:simplePos x="0" y="0"/>
                <wp:positionH relativeFrom="column">
                  <wp:posOffset>-986790</wp:posOffset>
                </wp:positionH>
                <wp:positionV relativeFrom="paragraph">
                  <wp:posOffset>2949575</wp:posOffset>
                </wp:positionV>
                <wp:extent cx="2832100" cy="1945640"/>
                <wp:effectExtent l="0" t="0" r="0" b="0"/>
                <wp:wrapThrough wrapText="bothSides">
                  <wp:wrapPolygon edited="0">
                    <wp:start x="291" y="0"/>
                    <wp:lineTo x="291" y="21360"/>
                    <wp:lineTo x="21067" y="21360"/>
                    <wp:lineTo x="21067" y="0"/>
                    <wp:lineTo x="291" y="0"/>
                  </wp:wrapPolygon>
                </wp:wrapThrough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4B04A" w14:textId="57182788" w:rsidR="00764532" w:rsidRPr="007C1218" w:rsidRDefault="00764532" w:rsidP="007C121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Radiological Features:</w:t>
                            </w:r>
                          </w:p>
                          <w:p w14:paraId="6ABBDF39" w14:textId="77777777" w:rsidR="00764532" w:rsidRPr="007C1218" w:rsidRDefault="00764532" w:rsidP="007C1218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The ventral median fissure is seen anteriorly with the pyramid laterally</w:t>
                            </w:r>
                          </w:p>
                          <w:p w14:paraId="446F6D77" w14:textId="77777777" w:rsidR="00764532" w:rsidRPr="007C1218" w:rsidRDefault="00764532" w:rsidP="007C1218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The 4th ventricle is seen posteriorly</w:t>
                            </w:r>
                          </w:p>
                          <w:p w14:paraId="01C74D52" w14:textId="77777777" w:rsidR="00764532" w:rsidRDefault="007645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9" o:spid="_x0000_s1054" type="#_x0000_t202" style="position:absolute;margin-left:-77.7pt;margin-top:232.25pt;width:223pt;height:153.2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" filled="f" stroked="f">
                <v:textbox>
                  <w:txbxContent>
                    <w:p w14:paraId="2E14B04A" w14:textId="57182788" w:rsidR="00644E96" w:rsidRPr="007C1218" w:rsidRDefault="007C1218" w:rsidP="007C121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7C1218">
                        <w:rPr>
                          <w:rFonts w:asciiTheme="majorHAnsi" w:eastAsia="Times New Roman" w:hAnsiTheme="majorHAnsi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r w:rsidR="00644E96" w:rsidRPr="007C1218">
                        <w:rPr>
                          <w:rFonts w:asciiTheme="majorHAnsi" w:eastAsia="Times New Roman" w:hAnsiTheme="majorHAnsi"/>
                          <w:b/>
                          <w:bCs/>
                          <w:sz w:val="32"/>
                          <w:szCs w:val="32"/>
                        </w:rPr>
                        <w:t>Radiological Features:</w:t>
                      </w:r>
                    </w:p>
                    <w:p w14:paraId="6ABBDF39" w14:textId="77777777" w:rsidR="004E5068" w:rsidRPr="007C1218" w:rsidRDefault="00A37680" w:rsidP="007C1218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</w:pPr>
                      <w:r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The ventral median fissure is seen anteriorly with the pyramid laterally</w:t>
                      </w:r>
                    </w:p>
                    <w:p w14:paraId="446F6D77" w14:textId="77777777" w:rsidR="004E5068" w:rsidRPr="007C1218" w:rsidRDefault="00A37680" w:rsidP="007C1218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</w:pPr>
                      <w:r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The 4th ventricle is seen posteriorly</w:t>
                      </w:r>
                    </w:p>
                    <w:p w14:paraId="01C74D52" w14:textId="77777777" w:rsidR="00644E96" w:rsidRDefault="00644E96"/>
                  </w:txbxContent>
                </v:textbox>
                <w10:wrap type="through"/>
              </v:shape>
            </w:pict>
          </mc:Fallback>
        </mc:AlternateContent>
      </w:r>
      <w:r w:rsidR="005118B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DA1590D" wp14:editId="684E439C">
                <wp:simplePos x="0" y="0"/>
                <wp:positionH relativeFrom="column">
                  <wp:posOffset>-991235</wp:posOffset>
                </wp:positionH>
                <wp:positionV relativeFrom="paragraph">
                  <wp:posOffset>-104775</wp:posOffset>
                </wp:positionV>
                <wp:extent cx="7285355" cy="2586355"/>
                <wp:effectExtent l="0" t="0" r="10795" b="23495"/>
                <wp:wrapThrough wrapText="bothSides">
                  <wp:wrapPolygon edited="0">
                    <wp:start x="0" y="0"/>
                    <wp:lineTo x="0" y="5091"/>
                    <wp:lineTo x="21463" y="5091"/>
                    <wp:lineTo x="0" y="7637"/>
                    <wp:lineTo x="0" y="15114"/>
                    <wp:lineTo x="21463" y="15273"/>
                    <wp:lineTo x="0" y="17819"/>
                    <wp:lineTo x="0" y="21637"/>
                    <wp:lineTo x="21576" y="21637"/>
                    <wp:lineTo x="21576" y="20364"/>
                    <wp:lineTo x="113" y="17819"/>
                    <wp:lineTo x="21576" y="17660"/>
                    <wp:lineTo x="21576" y="10182"/>
                    <wp:lineTo x="113" y="7637"/>
                    <wp:lineTo x="21576" y="7637"/>
                    <wp:lineTo x="21576" y="0"/>
                    <wp:lineTo x="0" y="0"/>
                  </wp:wrapPolygon>
                </wp:wrapThrough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355" cy="2586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-78.05pt;margin-top:-8.25pt;width:573.65pt;height:203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5118B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25FCB2" wp14:editId="34F2F211">
                <wp:simplePos x="0" y="0"/>
                <wp:positionH relativeFrom="column">
                  <wp:posOffset>4253865</wp:posOffset>
                </wp:positionH>
                <wp:positionV relativeFrom="paragraph">
                  <wp:posOffset>-2371090</wp:posOffset>
                </wp:positionV>
                <wp:extent cx="2056765" cy="1619885"/>
                <wp:effectExtent l="0" t="0" r="0" b="0"/>
                <wp:wrapNone/>
                <wp:docPr id="10253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3AD08" w14:textId="77777777" w:rsidR="00764532" w:rsidRPr="007C1218" w:rsidRDefault="00764532" w:rsidP="00E10C4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P pons</w:t>
                            </w:r>
                          </w:p>
                          <w:p w14:paraId="4B0129BB" w14:textId="379ADBA7" w:rsidR="00764532" w:rsidRPr="007C1218" w:rsidRDefault="00764532" w:rsidP="00E16CC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4th ventricle</w:t>
                            </w:r>
                            <w:r w:rsidRPr="00981CF2">
                              <w:rPr>
                                <w:rFonts w:asciiTheme="majorHAnsi" w:eastAsia="Times New Roman" w:hAnsiTheme="majorHAnsi"/>
                                <w:color w:val="00B050"/>
                                <w:sz w:val="32"/>
                                <w:szCs w:val="32"/>
                              </w:rPr>
                              <w:t>**</w:t>
                            </w: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17C43B0" w14:textId="4AE9598D" w:rsidR="00764532" w:rsidRPr="007C1218" w:rsidRDefault="00764532" w:rsidP="005118B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basilar artery</w:t>
                            </w:r>
                            <w:r w:rsidRPr="00981CF2">
                              <w:rPr>
                                <w:rFonts w:asciiTheme="majorHAnsi" w:eastAsia="Times New Roman" w:hAnsiTheme="majorHAnsi"/>
                                <w:color w:val="00B050"/>
                                <w:sz w:val="32"/>
                                <w:szCs w:val="32"/>
                              </w:rPr>
                              <w:t>***</w:t>
                            </w: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73D6744" w14:textId="1F57E4AA" w:rsidR="00764532" w:rsidRPr="007C1218" w:rsidRDefault="00764532" w:rsidP="0045006B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middle cerebe</w:t>
                            </w:r>
                            <w:r w:rsidRPr="00E16CC6">
                              <w:rPr>
                                <w:rFonts w:asciiTheme="majorHAnsi" w:eastAsia="Times New Roman" w:hAnsiTheme="majorHAnsi"/>
                                <w:color w:val="C00000"/>
                                <w:sz w:val="32"/>
                                <w:szCs w:val="32"/>
                              </w:rPr>
                              <w:t>ll</w:t>
                            </w:r>
                            <w:r w:rsidRPr="007C1218">
                              <w:rPr>
                                <w:rFonts w:asciiTheme="majorHAnsi" w:eastAsia="Times New Roman" w:hAnsiTheme="majorHAnsi"/>
                                <w:sz w:val="32"/>
                                <w:szCs w:val="32"/>
                              </w:rPr>
                              <w:t>ar peduncle.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40" o:spid="_x0000_s1057" type="#_x0000_t202" style="position:absolute;margin-left:334.95pt;margin-top:-186.7pt;width:161.95pt;height:127.5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" filled="f" stroked="f">
                <v:textbox>
                  <w:txbxContent>
                    <w:p w14:paraId="0CC3AD08" w14:textId="77777777" w:rsidR="00E10C47" w:rsidRPr="007C1218" w:rsidRDefault="00E10C47" w:rsidP="00E10C4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</w:pPr>
                      <w:r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P pons</w:t>
                      </w:r>
                    </w:p>
                    <w:p w14:paraId="4B0129BB" w14:textId="379ADBA7" w:rsidR="0045006B" w:rsidRPr="007C1218" w:rsidRDefault="005118B3" w:rsidP="00E16CC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 xml:space="preserve">1. </w:t>
                      </w:r>
                      <w:r w:rsidR="00E10C47"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4th ventricle</w:t>
                      </w:r>
                      <w:r w:rsidR="005A6FDE" w:rsidRPr="00981CF2">
                        <w:rPr>
                          <w:rFonts w:asciiTheme="majorHAnsi" w:eastAsia="Times New Roman" w:hAnsiTheme="majorHAnsi"/>
                          <w:color w:val="00B050"/>
                          <w:sz w:val="32"/>
                          <w:szCs w:val="32"/>
                        </w:rPr>
                        <w:t>**</w:t>
                      </w:r>
                      <w:r w:rsidR="0045006B"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.</w:t>
                      </w:r>
                    </w:p>
                    <w:p w14:paraId="117C43B0" w14:textId="4AE9598D" w:rsidR="00E10C47" w:rsidRPr="007C1218" w:rsidRDefault="005118B3" w:rsidP="005118B3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 xml:space="preserve">2. </w:t>
                      </w:r>
                      <w:proofErr w:type="gramStart"/>
                      <w:r w:rsidR="00E10C47"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basilar</w:t>
                      </w:r>
                      <w:proofErr w:type="gramEnd"/>
                      <w:r w:rsidR="00E10C47"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 xml:space="preserve"> artery</w:t>
                      </w:r>
                      <w:r w:rsidR="00E16CC6" w:rsidRPr="00981CF2">
                        <w:rPr>
                          <w:rFonts w:asciiTheme="majorHAnsi" w:eastAsia="Times New Roman" w:hAnsiTheme="majorHAnsi"/>
                          <w:color w:val="00B050"/>
                          <w:sz w:val="32"/>
                          <w:szCs w:val="32"/>
                        </w:rPr>
                        <w:t>**</w:t>
                      </w:r>
                      <w:r w:rsidR="005A6FDE" w:rsidRPr="00981CF2">
                        <w:rPr>
                          <w:rFonts w:asciiTheme="majorHAnsi" w:eastAsia="Times New Roman" w:hAnsiTheme="majorHAnsi"/>
                          <w:color w:val="00B050"/>
                          <w:sz w:val="32"/>
                          <w:szCs w:val="32"/>
                        </w:rPr>
                        <w:t>*</w:t>
                      </w:r>
                      <w:r w:rsidR="0045006B"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.</w:t>
                      </w:r>
                    </w:p>
                    <w:p w14:paraId="673D6744" w14:textId="1F57E4AA" w:rsidR="00E10C47" w:rsidRPr="007C1218" w:rsidRDefault="00E10C47" w:rsidP="0045006B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</w:pPr>
                      <w:proofErr w:type="gramStart"/>
                      <w:r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middle</w:t>
                      </w:r>
                      <w:proofErr w:type="gramEnd"/>
                      <w:r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 xml:space="preserve"> cerebe</w:t>
                      </w:r>
                      <w:r w:rsidRPr="00E16CC6">
                        <w:rPr>
                          <w:rFonts w:asciiTheme="majorHAnsi" w:eastAsia="Times New Roman" w:hAnsiTheme="majorHAnsi"/>
                          <w:color w:val="C00000"/>
                          <w:sz w:val="32"/>
                          <w:szCs w:val="32"/>
                        </w:rPr>
                        <w:t>ll</w:t>
                      </w:r>
                      <w:r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ar peduncle</w:t>
                      </w:r>
                      <w:r w:rsidR="0045006B" w:rsidRPr="007C1218">
                        <w:rPr>
                          <w:rFonts w:asciiTheme="majorHAnsi" w:eastAsia="Times New Roman" w:hAnsiTheme="majorHAns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4DED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AE3918" wp14:editId="3D9A0EF3">
                <wp:simplePos x="0" y="0"/>
                <wp:positionH relativeFrom="column">
                  <wp:posOffset>5428083</wp:posOffset>
                </wp:positionH>
                <wp:positionV relativeFrom="paragraph">
                  <wp:posOffset>1031831</wp:posOffset>
                </wp:positionV>
                <wp:extent cx="1169035" cy="514262"/>
                <wp:effectExtent l="3810" t="0" r="0" b="0"/>
                <wp:wrapNone/>
                <wp:docPr id="11273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69035" cy="514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0E50" w14:textId="77777777" w:rsidR="00764532" w:rsidRPr="00B30E53" w:rsidRDefault="00764532" w:rsidP="001B4DE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28"/>
                                <w:szCs w:val="28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/>
                                <w:sz w:val="28"/>
                                <w:szCs w:val="28"/>
                              </w:rPr>
                              <w:t>medulla</w:t>
                            </w:r>
                          </w:p>
                          <w:p w14:paraId="646B9D65" w14:textId="77777777" w:rsidR="00764532" w:rsidRPr="005118B3" w:rsidRDefault="00764532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4" o:spid="_x0000_s1057" type="#_x0000_t202" style="position:absolute;margin-left:427.4pt;margin-top:81.25pt;width:92.05pt;height:40.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" filled="f" stroked="f">
                <v:textbox>
                  <w:txbxContent>
                    <w:p w14:paraId="38710E50" w14:textId="77777777" w:rsidR="001B4DED" w:rsidRPr="00B30E53" w:rsidRDefault="001B4DED" w:rsidP="001B4DED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28"/>
                          <w:szCs w:val="28"/>
                        </w:rPr>
                      </w:pPr>
                      <w:proofErr w:type="gramStart"/>
                      <w:r w:rsidRPr="00B30E53">
                        <w:rPr>
                          <w:rFonts w:asciiTheme="majorHAnsi" w:eastAsia="Times New Roman" w:hAnsiTheme="majorHAnsi"/>
                          <w:sz w:val="28"/>
                          <w:szCs w:val="28"/>
                        </w:rPr>
                        <w:t>medulla</w:t>
                      </w:r>
                      <w:proofErr w:type="gramEnd"/>
                    </w:p>
                    <w:p w14:paraId="646B9D65" w14:textId="77777777" w:rsidR="001B4DED" w:rsidRPr="005118B3" w:rsidRDefault="001B4DED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06B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8DD666" wp14:editId="6CCE6C95">
                <wp:simplePos x="0" y="0"/>
                <wp:positionH relativeFrom="column">
                  <wp:posOffset>1455420</wp:posOffset>
                </wp:positionH>
                <wp:positionV relativeFrom="paragraph">
                  <wp:posOffset>-597535</wp:posOffset>
                </wp:positionV>
                <wp:extent cx="386715" cy="347345"/>
                <wp:effectExtent l="57150" t="19050" r="51435" b="90805"/>
                <wp:wrapNone/>
                <wp:docPr id="7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3473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8DBA7" w14:textId="3A3DB080" w:rsidR="00764532" w:rsidRDefault="00764532" w:rsidP="004500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57" style="position:absolute;margin-left:114.6pt;margin-top:-47.05pt;width:30.45pt;height:27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18DBA7" w14:textId="3A3DB080" w:rsidR="0045006B" w:rsidRDefault="0045006B" w:rsidP="004500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5006B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0E051F" wp14:editId="78F1BC36">
                <wp:simplePos x="0" y="0"/>
                <wp:positionH relativeFrom="column">
                  <wp:posOffset>-864704</wp:posOffset>
                </wp:positionH>
                <wp:positionV relativeFrom="paragraph">
                  <wp:posOffset>-1654534</wp:posOffset>
                </wp:positionV>
                <wp:extent cx="317500" cy="327025"/>
                <wp:effectExtent l="57150" t="19050" r="63500" b="92075"/>
                <wp:wrapNone/>
                <wp:docPr id="40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27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C017C" w14:textId="77777777" w:rsidR="00764532" w:rsidRDefault="00764532" w:rsidP="00E10C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58" style="position:absolute;margin-left:-68.1pt;margin-top:-130.3pt;width:25pt;height:2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27C017C" w14:textId="77777777" w:rsidR="00E10C47" w:rsidRDefault="00E10C47" w:rsidP="00E10C4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5006B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CE5239" wp14:editId="56AA4802">
                <wp:simplePos x="0" y="0"/>
                <wp:positionH relativeFrom="column">
                  <wp:posOffset>-864704</wp:posOffset>
                </wp:positionH>
                <wp:positionV relativeFrom="paragraph">
                  <wp:posOffset>-2002403</wp:posOffset>
                </wp:positionV>
                <wp:extent cx="387046" cy="347345"/>
                <wp:effectExtent l="57150" t="19050" r="51435" b="90805"/>
                <wp:wrapNone/>
                <wp:docPr id="39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46" cy="3473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264A5" w14:textId="77777777" w:rsidR="00764532" w:rsidRDefault="00764532" w:rsidP="00E10C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9" style="position:absolute;margin-left:-68.1pt;margin-top:-157.65pt;width:30.5pt;height:27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02264A5" w14:textId="77777777" w:rsidR="00E10C47" w:rsidRDefault="00E10C47" w:rsidP="00E10C4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10C47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85EC6B" wp14:editId="4697F49E">
                <wp:simplePos x="0" y="0"/>
                <wp:positionH relativeFrom="column">
                  <wp:posOffset>4138295</wp:posOffset>
                </wp:positionH>
                <wp:positionV relativeFrom="paragraph">
                  <wp:posOffset>-1537335</wp:posOffset>
                </wp:positionV>
                <wp:extent cx="345440" cy="317500"/>
                <wp:effectExtent l="57150" t="19050" r="54610" b="101600"/>
                <wp:wrapNone/>
                <wp:docPr id="38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D1319" w14:textId="77777777" w:rsidR="00764532" w:rsidRDefault="00764532" w:rsidP="00E10C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60" style="position:absolute;margin-left:325.85pt;margin-top:-121.05pt;width:27.2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58D1319" w14:textId="77777777" w:rsidR="00E10C47" w:rsidRDefault="00E10C47" w:rsidP="00E10C4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5006B" w:rsidRPr="00D53640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Medulla Oblongata:</w:t>
      </w:r>
      <w:r w:rsidR="001B4DED" w:rsidRPr="00D53640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 xml:space="preserve"> </w:t>
      </w:r>
    </w:p>
    <w:p w14:paraId="6A3F1FBE" w14:textId="0426E7F8" w:rsidR="00ED04EE" w:rsidRPr="00BE1A0A" w:rsidRDefault="007C1218" w:rsidP="00D53640">
      <w:pPr>
        <w:rPr>
          <w:rFonts w:asciiTheme="majorHAnsi" w:eastAsia="Yu Gothic UI Semibold" w:hAnsiTheme="majorHAnsi"/>
          <w:color w:val="E36C0A" w:themeColor="accent6" w:themeShade="BF"/>
          <w:sz w:val="40"/>
          <w:szCs w:val="40"/>
          <w:lang w:val="en-US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331F12A" wp14:editId="6A97ABFB">
                <wp:simplePos x="0" y="0"/>
                <wp:positionH relativeFrom="column">
                  <wp:posOffset>-1004570</wp:posOffset>
                </wp:positionH>
                <wp:positionV relativeFrom="paragraph">
                  <wp:posOffset>404495</wp:posOffset>
                </wp:positionV>
                <wp:extent cx="7256780" cy="3204845"/>
                <wp:effectExtent l="0" t="0" r="20320" b="146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3204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79.1pt;margin-top:31.85pt;width:571.4pt;height:252.3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" filled="f" strokecolor="#dbe5f1 [660]" strokeweight="2pt">
                <v:stroke dashstyle="dash"/>
              </v:rect>
            </w:pict>
          </mc:Fallback>
        </mc:AlternateContent>
      </w:r>
      <w:r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DBC04AA" wp14:editId="24758FB1">
                <wp:simplePos x="0" y="0"/>
                <wp:positionH relativeFrom="column">
                  <wp:posOffset>-855980</wp:posOffset>
                </wp:positionH>
                <wp:positionV relativeFrom="paragraph">
                  <wp:posOffset>408305</wp:posOffset>
                </wp:positionV>
                <wp:extent cx="2663190" cy="3355975"/>
                <wp:effectExtent l="0" t="0" r="0" b="0"/>
                <wp:wrapThrough wrapText="bothSides">
                  <wp:wrapPolygon edited="0">
                    <wp:start x="309" y="0"/>
                    <wp:lineTo x="309" y="21457"/>
                    <wp:lineTo x="21013" y="21457"/>
                    <wp:lineTo x="21013" y="0"/>
                    <wp:lineTo x="309" y="0"/>
                  </wp:wrapPolygon>
                </wp:wrapThrough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335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9330B" w14:textId="6CDA04A2" w:rsidR="00764532" w:rsidRPr="007C1218" w:rsidRDefault="00764532" w:rsidP="00644E96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E1A0A">
                              <w:rPr>
                                <w:rFonts w:ascii="Gill Sans MT" w:hAnsi="Gill Sans MT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Radiological Features:</w:t>
                            </w:r>
                          </w:p>
                          <w:p w14:paraId="13E7E26C" w14:textId="12665F8F" w:rsidR="00764532" w:rsidRPr="007C1218" w:rsidRDefault="00764532" w:rsidP="00644E9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On axial Ct &amp; MRI the cerebellum is separated from the pons by the 4th ventricle</w:t>
                            </w:r>
                            <w:r w:rsidRPr="00463623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. </w:t>
                            </w:r>
                          </w:p>
                          <w:p w14:paraId="41E61044" w14:textId="0DD0779D" w:rsidR="00764532" w:rsidRPr="007C1218" w:rsidRDefault="00764532" w:rsidP="00644E9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Connected to the pons on each side by middle cerebellar peduncle.</w:t>
                            </w:r>
                          </w:p>
                          <w:p w14:paraId="320AE209" w14:textId="365C71CF" w:rsidR="00764532" w:rsidRPr="007C1218" w:rsidRDefault="00764532" w:rsidP="00644E9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it is bounded anteriorly by petrous temporal bone.</w:t>
                            </w:r>
                          </w:p>
                          <w:p w14:paraId="668E4B3C" w14:textId="77777777" w:rsidR="00764532" w:rsidRPr="00644E96" w:rsidRDefault="00764532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0" o:spid="_x0000_s1063" type="#_x0000_t202" style="position:absolute;margin-left:-67.4pt;margin-top:32.15pt;width:209.7pt;height:264.2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" filled="f" stroked="f">
                <v:textbox>
                  <w:txbxContent>
                    <w:p w14:paraId="18B9330B" w14:textId="6CDA04A2" w:rsidR="00644E96" w:rsidRPr="007C1218" w:rsidRDefault="00644E96" w:rsidP="00644E96">
                      <w:pPr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BE1A0A">
                        <w:rPr>
                          <w:rFonts w:ascii="Gill Sans MT" w:hAnsi="Gill Sans MT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C1218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Radiological Features:</w:t>
                      </w:r>
                    </w:p>
                    <w:p w14:paraId="13E7E26C" w14:textId="12665F8F" w:rsidR="00644E96" w:rsidRPr="007C1218" w:rsidRDefault="00A37680" w:rsidP="00644E9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On axial Ct &amp; MRI the cerebellum is separated from the pons by the 4th</w:t>
                      </w:r>
                      <w:r w:rsidR="00644E96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ventricle</w:t>
                      </w:r>
                      <w:r w:rsidR="00E16CC6" w:rsidRPr="00463623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 w:rsidR="00664C8D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644E96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1E61044" w14:textId="0DD0779D" w:rsidR="00644E96" w:rsidRPr="007C1218" w:rsidRDefault="00A37680" w:rsidP="00644E9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 w:rsidR="00ED04EE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Connected</w:t>
                      </w: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to the pons on each side</w:t>
                      </w:r>
                      <w:r w:rsidR="00644E96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by middle cerebellar peduncle</w:t>
                      </w:r>
                      <w:r w:rsidR="00664C8D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  <w:proofErr w:type="gramEnd"/>
                    </w:p>
                    <w:p w14:paraId="320AE209" w14:textId="365C71CF" w:rsidR="004E5068" w:rsidRPr="007C1218" w:rsidRDefault="00A37680" w:rsidP="00644E9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it</w:t>
                      </w:r>
                      <w:proofErr w:type="gramEnd"/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is bounded anteriorly by petrous temporal bone</w:t>
                      </w:r>
                      <w:r w:rsidR="00664C8D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668E4B3C" w14:textId="77777777" w:rsidR="00644E96" w:rsidRPr="00644E96" w:rsidRDefault="00644E96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D591F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00C80BC" wp14:editId="64BFB1A6">
                <wp:simplePos x="0" y="0"/>
                <wp:positionH relativeFrom="column">
                  <wp:posOffset>5145186</wp:posOffset>
                </wp:positionH>
                <wp:positionV relativeFrom="paragraph">
                  <wp:posOffset>1321419</wp:posOffset>
                </wp:positionV>
                <wp:extent cx="1190625" cy="299720"/>
                <wp:effectExtent l="3810" t="0" r="3810" b="0"/>
                <wp:wrapNone/>
                <wp:docPr id="12293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06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821F8" w14:textId="77777777" w:rsidR="00764532" w:rsidRPr="00B30E53" w:rsidRDefault="00764532" w:rsidP="005D591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eastAsia="Times New Roman" w:hAnsiTheme="majorHAnsi"/>
                                <w:sz w:val="28"/>
                                <w:szCs w:val="28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/>
                                <w:sz w:val="28"/>
                                <w:szCs w:val="28"/>
                              </w:rPr>
                              <w:t>Petrous bone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C80BC" id="TextBox 16" o:spid="_x0000_s1065" type="#_x0000_t202" style="position:absolute;margin-left:405.15pt;margin-top:104.05pt;width:93.75pt;height:23.6pt;rotation:-90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" filled="f" stroked="f">
                <v:textbox style="mso-fit-shape-to-text:t">
                  <w:txbxContent>
                    <w:p w14:paraId="508821F8" w14:textId="77777777" w:rsidR="00764532" w:rsidRPr="00B30E53" w:rsidRDefault="00764532" w:rsidP="005D591F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ajorHAnsi" w:eastAsia="Times New Roman" w:hAnsiTheme="majorHAnsi"/>
                          <w:sz w:val="28"/>
                          <w:szCs w:val="28"/>
                        </w:rPr>
                      </w:pPr>
                      <w:r w:rsidRPr="00B30E53">
                        <w:rPr>
                          <w:rFonts w:asciiTheme="majorHAnsi" w:eastAsia="Times New Roman" w:hAnsiTheme="majorHAnsi"/>
                          <w:sz w:val="28"/>
                          <w:szCs w:val="28"/>
                        </w:rPr>
                        <w:t>Petrous bone</w:t>
                      </w:r>
                    </w:p>
                  </w:txbxContent>
                </v:textbox>
              </v:shape>
            </w:pict>
          </mc:Fallback>
        </mc:AlternateContent>
      </w:r>
      <w:r w:rsidR="005D591F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817984" behindDoc="1" locked="0" layoutInCell="1" allowOverlap="1" wp14:anchorId="0E022D3B" wp14:editId="38866D8C">
            <wp:simplePos x="0" y="0"/>
            <wp:positionH relativeFrom="column">
              <wp:posOffset>3622675</wp:posOffset>
            </wp:positionH>
            <wp:positionV relativeFrom="paragraph">
              <wp:posOffset>662940</wp:posOffset>
            </wp:positionV>
            <wp:extent cx="1962785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83" y="21436"/>
                <wp:lineTo x="21383" y="0"/>
                <wp:lineTo x="0" y="0"/>
              </wp:wrapPolygon>
            </wp:wrapThrough>
            <wp:docPr id="123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6" t="34782" r="24348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E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819008" behindDoc="1" locked="0" layoutInCell="1" allowOverlap="1" wp14:anchorId="728A235E" wp14:editId="639DD3F5">
            <wp:simplePos x="0" y="0"/>
            <wp:positionH relativeFrom="column">
              <wp:posOffset>1798955</wp:posOffset>
            </wp:positionH>
            <wp:positionV relativeFrom="paragraph">
              <wp:posOffset>659765</wp:posOffset>
            </wp:positionV>
            <wp:extent cx="1808480" cy="2522855"/>
            <wp:effectExtent l="0" t="0" r="1270" b="0"/>
            <wp:wrapThrough wrapText="bothSides">
              <wp:wrapPolygon edited="0">
                <wp:start x="0" y="0"/>
                <wp:lineTo x="0" y="21366"/>
                <wp:lineTo x="21388" y="21366"/>
                <wp:lineTo x="21388" y="0"/>
                <wp:lineTo x="0" y="0"/>
              </wp:wrapPolygon>
            </wp:wrapThrough>
            <wp:docPr id="12296" name="Content Placehold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Content Placeholder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EE" w:rsidRPr="00D53640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Cerebellum:</w:t>
      </w:r>
      <w:r w:rsidR="00D53640">
        <w:rPr>
          <w:rFonts w:asciiTheme="majorHAnsi" w:eastAsia="Yu Gothic UI Semibold" w:hAnsiTheme="majorHAnsi"/>
          <w:color w:val="E36C0A" w:themeColor="accent6" w:themeShade="BF"/>
          <w:sz w:val="40"/>
          <w:szCs w:val="40"/>
          <w:lang w:val="en-US"/>
        </w:rPr>
        <w:tab/>
      </w:r>
    </w:p>
    <w:p w14:paraId="165F8DE8" w14:textId="7FE81E87" w:rsidR="00E10C47" w:rsidRPr="00ED04EE" w:rsidRDefault="00EB297D" w:rsidP="0016788A">
      <w:pPr>
        <w:jc w:val="center"/>
        <w:rPr>
          <w:rFonts w:ascii="Bodoni MT" w:eastAsia="Yu Gothic UI Semibold" w:hAnsi="Bodoni MT"/>
          <w:noProof/>
          <w:color w:val="00BC8B"/>
          <w:sz w:val="40"/>
          <w:szCs w:val="40"/>
          <w:lang w:val="en-US" w:eastAsia="en-GB"/>
        </w:rPr>
      </w:pPr>
      <w:r w:rsidRPr="005D591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EB6CAB" wp14:editId="2BB728F7">
                <wp:simplePos x="0" y="0"/>
                <wp:positionH relativeFrom="column">
                  <wp:posOffset>2989671</wp:posOffset>
                </wp:positionH>
                <wp:positionV relativeFrom="paragraph">
                  <wp:posOffset>-771525</wp:posOffset>
                </wp:positionV>
                <wp:extent cx="1153161" cy="366396"/>
                <wp:effectExtent l="38100" t="57150" r="66040" b="90805"/>
                <wp:wrapNone/>
                <wp:docPr id="32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153161" cy="3663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35.4pt;margin-top:-60.75pt;width:90.8pt;height:28.8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D591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FB15BF" wp14:editId="2CE219CD">
                <wp:simplePos x="0" y="0"/>
                <wp:positionH relativeFrom="column">
                  <wp:posOffset>3274241</wp:posOffset>
                </wp:positionH>
                <wp:positionV relativeFrom="paragraph">
                  <wp:posOffset>-1326696</wp:posOffset>
                </wp:positionV>
                <wp:extent cx="698682" cy="212725"/>
                <wp:effectExtent l="57150" t="38100" r="63500" b="111125"/>
                <wp:wrapNone/>
                <wp:docPr id="3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8682" cy="212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" o:spid="_x0000_s1026" type="#_x0000_t32" style="position:absolute;margin-left:257.8pt;margin-top:-104.45pt;width:55pt;height:16.75pt;flip:x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95531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6368D5" wp14:editId="05B24FCB">
                <wp:simplePos x="0" y="0"/>
                <wp:positionH relativeFrom="column">
                  <wp:posOffset>1787343</wp:posOffset>
                </wp:positionH>
                <wp:positionV relativeFrom="paragraph">
                  <wp:posOffset>-42908</wp:posOffset>
                </wp:positionV>
                <wp:extent cx="2057400" cy="424180"/>
                <wp:effectExtent l="0" t="0" r="0" b="0"/>
                <wp:wrapNone/>
                <wp:docPr id="10261" name="Rectangle 10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A9E4D" w14:textId="77777777" w:rsidR="00764532" w:rsidRPr="00A554DE" w:rsidRDefault="00764532" w:rsidP="00B95531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CT+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61" o:spid="_x0000_s1063" style="position:absolute;left:0;text-align:left;margin-left:140.75pt;margin-top:-3.4pt;width:162pt;height:33.4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" filled="f" stroked="f" strokeweight="2pt">
                <v:textbox>
                  <w:txbxContent>
                    <w:p w14:paraId="3F4A9E4D" w14:textId="77777777" w:rsidR="00B95531" w:rsidRPr="00A554DE" w:rsidRDefault="00B95531" w:rsidP="00B95531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CT+</w:t>
                      </w:r>
                    </w:p>
                  </w:txbxContent>
                </v:textbox>
              </v:rect>
            </w:pict>
          </mc:Fallback>
        </mc:AlternateContent>
      </w:r>
      <w:r w:rsidR="007C1218" w:rsidRPr="002149E6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4C77194" wp14:editId="358EAA26">
                <wp:simplePos x="0" y="0"/>
                <wp:positionH relativeFrom="column">
                  <wp:posOffset>-2746375</wp:posOffset>
                </wp:positionH>
                <wp:positionV relativeFrom="paragraph">
                  <wp:posOffset>561340</wp:posOffset>
                </wp:positionV>
                <wp:extent cx="7256780" cy="2743200"/>
                <wp:effectExtent l="0" t="0" r="20320" b="19050"/>
                <wp:wrapThrough wrapText="bothSides">
                  <wp:wrapPolygon edited="0">
                    <wp:start x="0" y="0"/>
                    <wp:lineTo x="0" y="7050"/>
                    <wp:lineTo x="10830" y="7200"/>
                    <wp:lineTo x="0" y="9600"/>
                    <wp:lineTo x="0" y="14400"/>
                    <wp:lineTo x="21490" y="14400"/>
                    <wp:lineTo x="0" y="16800"/>
                    <wp:lineTo x="0" y="21600"/>
                    <wp:lineTo x="21604" y="21600"/>
                    <wp:lineTo x="21604" y="19200"/>
                    <wp:lineTo x="113" y="16800"/>
                    <wp:lineTo x="21604" y="16650"/>
                    <wp:lineTo x="21604" y="9600"/>
                    <wp:lineTo x="10830" y="7200"/>
                    <wp:lineTo x="21604" y="7200"/>
                    <wp:lineTo x="21604" y="0"/>
                    <wp:lineTo x="0" y="0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7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216.25pt;margin-top:44.2pt;width:571.4pt;height:3in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7C1218" w:rsidRPr="0016788A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3AF7D1B9" wp14:editId="56EC4155">
                <wp:simplePos x="0" y="0"/>
                <wp:positionH relativeFrom="column">
                  <wp:posOffset>-72390</wp:posOffset>
                </wp:positionH>
                <wp:positionV relativeFrom="paragraph">
                  <wp:posOffset>753110</wp:posOffset>
                </wp:positionV>
                <wp:extent cx="2057400" cy="2381885"/>
                <wp:effectExtent l="0" t="0" r="57150" b="0"/>
                <wp:wrapThrough wrapText="bothSides">
                  <wp:wrapPolygon edited="0">
                    <wp:start x="0" y="0"/>
                    <wp:lineTo x="0" y="21421"/>
                    <wp:lineTo x="21200" y="21421"/>
                    <wp:lineTo x="21200" y="11056"/>
                    <wp:lineTo x="22000" y="8119"/>
                    <wp:lineTo x="21200" y="5528"/>
                    <wp:lineTo x="21200" y="0"/>
                    <wp:lineTo x="0" y="0"/>
                  </wp:wrapPolygon>
                </wp:wrapThrough>
                <wp:docPr id="34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57400" cy="2381885"/>
                          <a:chOff x="5233988" y="2922587"/>
                          <a:chExt cx="2113165" cy="226817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24" t="34782" r="20869" b="17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988" y="2922587"/>
                            <a:ext cx="2057400" cy="226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Straight Arrow Connector 36"/>
                        <wps:cNvCnPr/>
                        <wps:spPr>
                          <a:xfrm rot="10800000" flipV="1">
                            <a:off x="6377552" y="3755892"/>
                            <a:ext cx="969601" cy="1825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-5.7pt;margin-top:59.3pt;width:162pt;height:187.55pt;z-index:-251483136;mso-width-relative:margin;mso-height-relative:margin" coordorigin="52339,29225" coordsize="21131,22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52339;top:29225;width:20574;height:2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D0vCAAAA2wAAAA8AAABkcnMvZG93bnJldi54bWxEj9GKwjAURN8X/IdwBd/W1BWlVKPoguD6&#10;IFj7AZfm2habm9LEtrtfvxEEH4eZOcOst4OpRUetqywrmE0jEMS51RUXCrLr4TMG4TyyxtoyKfgl&#10;B9vN6GONibY9X6hLfSEChF2CCkrvm0RKl5dk0E1tQxy8m20N+iDbQuoW+wA3tfyKoqU0WHFYKLGh&#10;75Lye/owCvbkTj+HWdZlfzu+n7O497EplJqMh90KhKfBv8Ov9lErmC/g+SX8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og9LwgAAANsAAAAPAAAAAAAAAAAAAAAAAJ8C&#10;AABkcnMvZG93bnJldi54bWxQSwUGAAAAAAQABAD3AAAAjgMAAAAA&#10;">
                  <v:imagedata r:id="rId29" o:title="" croptop="22795f" cropbottom="11397f" cropleft="29114f" cropright="13677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6" o:spid="_x0000_s1028" type="#_x0000_t32" style="position:absolute;left:63775;top:37558;width:9696;height:1826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oZRMQAAADbAAAADwAAAGRycy9kb3ducmV2LnhtbESPQWvCQBSE7wX/w/IEb3VjhSDRVVQq&#10;Sg+FqgePj+wzG82+jdk1xn/fLRQ8DjPzDTNbdLYSLTW+dKxgNExAEOdOl1woOB427xMQPiBrrByT&#10;gid5WMx7bzPMtHvwD7X7UIgIYZ+hAhNCnUnpc0MW/dDVxNE7u8ZiiLIppG7wEeG2kh9JkkqLJccF&#10;gzWtDeXX/d0qOPnz87vdfE62X6vD7rKU6e1qUqUG/W45BRGoC6/wf3unFYxT+Ps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hlExAAAANsAAAAPAAAAAAAAAAAA&#10;AAAAAKECAABkcnMvZG93bnJldi54bWxQSwUGAAAAAAQABAD5AAAAkgMAAAAA&#10;" strokecolor="#4f81bd [3204]" strokeweight="2pt">
                  <v:stroke endarrow="open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  <w:r w:rsidR="007C1218" w:rsidRPr="0016788A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32320" behindDoc="1" locked="0" layoutInCell="1" allowOverlap="1" wp14:anchorId="799ECA2A" wp14:editId="60A93893">
            <wp:simplePos x="0" y="0"/>
            <wp:positionH relativeFrom="column">
              <wp:posOffset>2159000</wp:posOffset>
            </wp:positionH>
            <wp:positionV relativeFrom="paragraph">
              <wp:posOffset>788670</wp:posOffset>
            </wp:positionV>
            <wp:extent cx="2057400" cy="2341245"/>
            <wp:effectExtent l="0" t="0" r="0" b="1905"/>
            <wp:wrapThrough wrapText="bothSides">
              <wp:wrapPolygon edited="0">
                <wp:start x="0" y="0"/>
                <wp:lineTo x="0" y="21442"/>
                <wp:lineTo x="21400" y="21442"/>
                <wp:lineTo x="21400" y="0"/>
                <wp:lineTo x="0" y="0"/>
              </wp:wrapPolygon>
            </wp:wrapThrough>
            <wp:docPr id="2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18" w:rsidRPr="0016788A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31296" behindDoc="1" locked="0" layoutInCell="1" allowOverlap="1" wp14:anchorId="55446DAB" wp14:editId="43138E62">
            <wp:simplePos x="0" y="0"/>
            <wp:positionH relativeFrom="column">
              <wp:posOffset>-2474595</wp:posOffset>
            </wp:positionH>
            <wp:positionV relativeFrom="paragraph">
              <wp:posOffset>753110</wp:posOffset>
            </wp:positionV>
            <wp:extent cx="2056765" cy="2352040"/>
            <wp:effectExtent l="0" t="0" r="635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2051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Content Placeholder 1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18" w:rsidRPr="005D591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904FCB8" wp14:editId="06E82838">
                <wp:simplePos x="0" y="0"/>
                <wp:positionH relativeFrom="column">
                  <wp:posOffset>3676015</wp:posOffset>
                </wp:positionH>
                <wp:positionV relativeFrom="paragraph">
                  <wp:posOffset>-467995</wp:posOffset>
                </wp:positionV>
                <wp:extent cx="1035050" cy="299720"/>
                <wp:effectExtent l="0" t="0" r="0" b="0"/>
                <wp:wrapThrough wrapText="bothSides">
                  <wp:wrapPolygon edited="0">
                    <wp:start x="20699" y="174"/>
                    <wp:lineTo x="1091" y="174"/>
                    <wp:lineTo x="1091" y="19916"/>
                    <wp:lineTo x="20699" y="19916"/>
                    <wp:lineTo x="20699" y="174"/>
                  </wp:wrapPolygon>
                </wp:wrapThrough>
                <wp:docPr id="12294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3505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EA64F" w14:textId="77777777" w:rsidR="00764532" w:rsidRPr="00B30E53" w:rsidRDefault="00764532" w:rsidP="005D591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/>
                                <w:sz w:val="28"/>
                                <w:szCs w:val="28"/>
                              </w:rPr>
                              <w:t>cerebellum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4FCB8" id="TextBox 26" o:spid="_x0000_s1067" type="#_x0000_t202" style="position:absolute;left:0;text-align:left;margin-left:289.45pt;margin-top:-36.8pt;width:81.5pt;height:23.6pt;rotation:-90;z-index:-251487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" filled="f" stroked="f">
                <v:textbox style="mso-fit-shape-to-text:t">
                  <w:txbxContent>
                    <w:p w14:paraId="78BEA64F" w14:textId="77777777" w:rsidR="00764532" w:rsidRPr="00B30E53" w:rsidRDefault="00764532" w:rsidP="005D591F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30E53">
                        <w:rPr>
                          <w:rFonts w:asciiTheme="majorHAnsi" w:eastAsia="Times New Roman" w:hAnsiTheme="majorHAnsi"/>
                          <w:sz w:val="28"/>
                          <w:szCs w:val="28"/>
                        </w:rPr>
                        <w:t>cerebellum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591F" w:rsidRPr="005D591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67B953" wp14:editId="7F205C63">
                <wp:simplePos x="0" y="0"/>
                <wp:positionH relativeFrom="column">
                  <wp:posOffset>2656840</wp:posOffset>
                </wp:positionH>
                <wp:positionV relativeFrom="paragraph">
                  <wp:posOffset>-1329389</wp:posOffset>
                </wp:positionV>
                <wp:extent cx="335915" cy="354330"/>
                <wp:effectExtent l="0" t="0" r="0" b="7620"/>
                <wp:wrapNone/>
                <wp:docPr id="12299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48D6C" w14:textId="6F44FF86" w:rsidR="00764532" w:rsidRPr="00B95531" w:rsidRDefault="00764532" w:rsidP="005D591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B95531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B953" id="_x0000_s1068" type="#_x0000_t202" style="position:absolute;left:0;text-align:left;margin-left:209.2pt;margin-top:-104.65pt;width:26.45pt;height:27.9pt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" filled="f" stroked="f">
                <v:textbox style="mso-fit-shape-to-text:t">
                  <w:txbxContent>
                    <w:p w14:paraId="46548D6C" w14:textId="6F44FF86" w:rsidR="00764532" w:rsidRPr="00B95531" w:rsidRDefault="00764532" w:rsidP="005D591F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B95531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6AD3CCC7" w14:textId="18A61216" w:rsidR="00E10C47" w:rsidRDefault="00E10C47" w:rsidP="005D591F">
      <w:pPr>
        <w:jc w:val="center"/>
        <w:rPr>
          <w:rFonts w:ascii="Bodoni MT" w:eastAsia="Yu Gothic UI Semibold" w:hAnsi="Bodoni MT"/>
          <w:noProof/>
          <w:color w:val="00BC8B"/>
          <w:sz w:val="40"/>
          <w:szCs w:val="40"/>
          <w:lang w:eastAsia="en-GB"/>
        </w:rPr>
      </w:pPr>
    </w:p>
    <w:p w14:paraId="1A71ABD4" w14:textId="7CBE09E2" w:rsidR="007C1218" w:rsidRDefault="007C1218" w:rsidP="005D591F">
      <w:pPr>
        <w:jc w:val="center"/>
        <w:rPr>
          <w:rFonts w:ascii="Bodoni MT" w:eastAsia="Yu Gothic UI Semibold" w:hAnsi="Bodoni MT"/>
          <w:noProof/>
          <w:color w:val="00BC8B"/>
          <w:sz w:val="40"/>
          <w:szCs w:val="40"/>
          <w:lang w:eastAsia="en-GB"/>
        </w:rPr>
      </w:pPr>
    </w:p>
    <w:p w14:paraId="6260DAE6" w14:textId="5D3DEA24" w:rsidR="007C1218" w:rsidRDefault="00E16CC6" w:rsidP="005118B3">
      <w:pPr>
        <w:rPr>
          <w:rFonts w:ascii="Bodoni MT" w:eastAsia="Yu Gothic UI Semibold" w:hAnsi="Bodoni MT"/>
          <w:noProof/>
          <w:color w:val="00BC8B"/>
          <w:sz w:val="40"/>
          <w:szCs w:val="40"/>
          <w:lang w:eastAsia="en-GB"/>
        </w:rPr>
      </w:pPr>
      <w:r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2B4C6209" wp14:editId="2C59CFE2">
                <wp:simplePos x="0" y="0"/>
                <wp:positionH relativeFrom="column">
                  <wp:posOffset>-742950</wp:posOffset>
                </wp:positionH>
                <wp:positionV relativeFrom="paragraph">
                  <wp:posOffset>930910</wp:posOffset>
                </wp:positionV>
                <wp:extent cx="6943725" cy="1099185"/>
                <wp:effectExtent l="0" t="0" r="0" b="0"/>
                <wp:wrapThrough wrapText="bothSides">
                  <wp:wrapPolygon edited="0">
                    <wp:start x="178" y="374"/>
                    <wp:lineTo x="178" y="20964"/>
                    <wp:lineTo x="21393" y="20964"/>
                    <wp:lineTo x="21393" y="374"/>
                    <wp:lineTo x="178" y="374"/>
                  </wp:wrapPolygon>
                </wp:wrapThrough>
                <wp:docPr id="10246" name="Rectangle 10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C59AA" w14:textId="3DEA2749" w:rsidR="00764532" w:rsidRPr="00036108" w:rsidRDefault="00764532" w:rsidP="00E16CC6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>*The 4</w:t>
                            </w:r>
                            <w:r w:rsidRPr="00E16CC6"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00B050"/>
                                <w:sz w:val="32"/>
                                <w:szCs w:val="3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noProof/>
                                <w:color w:val="00B050"/>
                                <w:sz w:val="32"/>
                                <w:szCs w:val="32"/>
                                <w:lang w:eastAsia="en-GB"/>
                              </w:rPr>
                              <w:t xml:space="preserve"> ventricle is between the pons and cerebellum.</w:t>
                            </w:r>
                          </w:p>
                          <w:p w14:paraId="57D8A9DF" w14:textId="77777777" w:rsidR="00764532" w:rsidRDefault="00764532" w:rsidP="00E16C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46" o:spid="_x0000_s1066" style="position:absolute;margin-left:-58.5pt;margin-top:73.3pt;width:546.75pt;height:86.5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" filled="f" stroked="f" strokeweight="2pt">
                <v:textbox>
                  <w:txbxContent>
                    <w:p w14:paraId="3F0C59AA" w14:textId="3DEA2749" w:rsidR="00E16CC6" w:rsidRPr="00036108" w:rsidRDefault="00E16CC6" w:rsidP="00E16CC6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>*The 4</w:t>
                      </w:r>
                      <w:r w:rsidRPr="00E16CC6"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Theme="majorHAnsi" w:eastAsia="Times New Roman" w:hAnsiTheme="majorHAnsi" w:cs="Times New Roman"/>
                          <w:noProof/>
                          <w:color w:val="00B050"/>
                          <w:sz w:val="32"/>
                          <w:szCs w:val="32"/>
                          <w:lang w:eastAsia="en-GB"/>
                        </w:rPr>
                        <w:t xml:space="preserve"> ventricle is between the pons and cerebellum.</w:t>
                      </w:r>
                    </w:p>
                    <w:p w14:paraId="57D8A9DF" w14:textId="77777777" w:rsidR="00E16CC6" w:rsidRDefault="00E16CC6" w:rsidP="00E16CC6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8C08A45" w14:textId="084EEFF8" w:rsidR="001730C9" w:rsidRPr="008C50B7" w:rsidRDefault="006D2524" w:rsidP="00D53640">
      <w:pPr>
        <w:rPr>
          <w:rFonts w:ascii="Bodoni MT" w:eastAsia="Yu Gothic UI Semibold" w:hAnsi="Bodoni MT"/>
          <w:noProof/>
          <w:color w:val="00BC8B"/>
          <w:sz w:val="40"/>
          <w:szCs w:val="40"/>
          <w:lang w:eastAsia="en-GB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0FCB9CC4" wp14:editId="215FA01C">
                <wp:simplePos x="0" y="0"/>
                <wp:positionH relativeFrom="column">
                  <wp:posOffset>-882015</wp:posOffset>
                </wp:positionH>
                <wp:positionV relativeFrom="paragraph">
                  <wp:posOffset>8594725</wp:posOffset>
                </wp:positionV>
                <wp:extent cx="7144385" cy="1093470"/>
                <wp:effectExtent l="0" t="0" r="0" b="0"/>
                <wp:wrapThrough wrapText="bothSides">
                  <wp:wrapPolygon edited="0">
                    <wp:start x="173" y="376"/>
                    <wp:lineTo x="173" y="21073"/>
                    <wp:lineTo x="21368" y="21073"/>
                    <wp:lineTo x="21368" y="376"/>
                    <wp:lineTo x="173" y="376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38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A73B7" w14:textId="38BEB309" w:rsidR="00764532" w:rsidRPr="006D2524" w:rsidRDefault="00764532" w:rsidP="006D2524">
                            <w:pPr>
                              <w:spacing w:line="240" w:lineRule="auto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D2524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*Doctor note: Pathology is too advanced for you (focus on the anatomy more).</w:t>
                            </w:r>
                          </w:p>
                          <w:p w14:paraId="3EEAF266" w14:textId="40273AE1" w:rsidR="00764532" w:rsidRPr="006D2524" w:rsidRDefault="00764532" w:rsidP="006D2524">
                            <w:pPr>
                              <w:spacing w:line="240" w:lineRule="auto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D2524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**Hyper-dense=lighter (white) e.g. Skull. </w:t>
                            </w:r>
                          </w:p>
                          <w:p w14:paraId="7DBB1324" w14:textId="0763EA4B" w:rsidR="00764532" w:rsidRPr="006D2524" w:rsidRDefault="00764532" w:rsidP="006D2524">
                            <w:pPr>
                              <w:spacing w:line="240" w:lineRule="auto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D2524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Hypo-dense=darker (black) Brain parenchyma.</w:t>
                            </w:r>
                          </w:p>
                          <w:p w14:paraId="366A1095" w14:textId="77777777" w:rsidR="00764532" w:rsidRDefault="00764532" w:rsidP="006617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70" style="position:absolute;margin-left:-69.45pt;margin-top:676.75pt;width:562.55pt;height:86.1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" filled="f" stroked="f" strokeweight="2pt">
                <v:textbox>
                  <w:txbxContent>
                    <w:p w14:paraId="22AA73B7" w14:textId="38BEB309" w:rsidR="006617E2" w:rsidRPr="006D2524" w:rsidRDefault="006617E2" w:rsidP="006D2524">
                      <w:pPr>
                        <w:spacing w:line="240" w:lineRule="auto"/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*Doctor </w:t>
                      </w:r>
                      <w:r w:rsidR="00731D00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note:</w:t>
                      </w: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Pathology is too advance</w:t>
                      </w:r>
                      <w:r w:rsidR="00731D00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d</w:t>
                      </w:r>
                      <w:r w:rsidR="00AD01B3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for</w:t>
                      </w: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AD01B3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you (focus on the anatomy more).</w:t>
                      </w:r>
                    </w:p>
                    <w:p w14:paraId="3EEAF266" w14:textId="40273AE1" w:rsidR="00AD01B3" w:rsidRPr="006D2524" w:rsidRDefault="00731D00" w:rsidP="006D2524">
                      <w:pPr>
                        <w:spacing w:line="240" w:lineRule="auto"/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**</w:t>
                      </w:r>
                      <w:r w:rsidR="00AD01B3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Hyper-dense</w:t>
                      </w: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=</w:t>
                      </w:r>
                      <w:r w:rsidR="00E16CC6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lighter (</w:t>
                      </w: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white)</w:t>
                      </w:r>
                      <w:r w:rsidR="00AD01B3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e.g. Skull. </w:t>
                      </w:r>
                    </w:p>
                    <w:p w14:paraId="7DBB1324" w14:textId="0763EA4B" w:rsidR="00731D00" w:rsidRPr="006D2524" w:rsidRDefault="00731D00" w:rsidP="006D2524">
                      <w:pPr>
                        <w:spacing w:line="240" w:lineRule="auto"/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Hypo</w:t>
                      </w:r>
                      <w:r w:rsidR="00AD01B3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dense=</w:t>
                      </w:r>
                      <w:r w:rsidR="00E16CC6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darker (</w:t>
                      </w:r>
                      <w:r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>black)</w:t>
                      </w:r>
                      <w:r w:rsidR="00AD01B3" w:rsidRPr="006D2524"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Brain parenchyma.</w:t>
                      </w:r>
                    </w:p>
                    <w:p w14:paraId="366A1095" w14:textId="77777777" w:rsidR="006617E2" w:rsidRDefault="006617E2" w:rsidP="006617E2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B297D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854848" behindDoc="1" locked="0" layoutInCell="1" allowOverlap="1" wp14:anchorId="40D74AF0" wp14:editId="5E5B4CBC">
            <wp:simplePos x="0" y="0"/>
            <wp:positionH relativeFrom="column">
              <wp:posOffset>1927860</wp:posOffset>
            </wp:positionH>
            <wp:positionV relativeFrom="paragraph">
              <wp:posOffset>5782945</wp:posOffset>
            </wp:positionV>
            <wp:extent cx="1753870" cy="2268855"/>
            <wp:effectExtent l="0" t="0" r="0" b="0"/>
            <wp:wrapThrough wrapText="bothSides">
              <wp:wrapPolygon edited="0">
                <wp:start x="0" y="0"/>
                <wp:lineTo x="0" y="21401"/>
                <wp:lineTo x="21350" y="21401"/>
                <wp:lineTo x="21350" y="0"/>
                <wp:lineTo x="0" y="0"/>
              </wp:wrapPolygon>
            </wp:wrapThrough>
            <wp:docPr id="4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9" t="15054" r="30602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97D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67808" behindDoc="1" locked="0" layoutInCell="1" allowOverlap="1" wp14:anchorId="1E1A8978" wp14:editId="61B10009">
            <wp:simplePos x="0" y="0"/>
            <wp:positionH relativeFrom="column">
              <wp:posOffset>3820160</wp:posOffset>
            </wp:positionH>
            <wp:positionV relativeFrom="paragraph">
              <wp:posOffset>5793740</wp:posOffset>
            </wp:positionV>
            <wp:extent cx="1943735" cy="2296160"/>
            <wp:effectExtent l="0" t="0" r="0" b="8890"/>
            <wp:wrapThrough wrapText="bothSides">
              <wp:wrapPolygon edited="0">
                <wp:start x="0" y="0"/>
                <wp:lineTo x="0" y="21504"/>
                <wp:lineTo x="21381" y="21504"/>
                <wp:lineTo x="21381" y="0"/>
                <wp:lineTo x="0" y="0"/>
              </wp:wrapPolygon>
            </wp:wrapThrough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disease 1 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97D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E94D53A" wp14:editId="7AC285DD">
                <wp:simplePos x="0" y="0"/>
                <wp:positionH relativeFrom="column">
                  <wp:posOffset>276860</wp:posOffset>
                </wp:positionH>
                <wp:positionV relativeFrom="paragraph">
                  <wp:posOffset>5468620</wp:posOffset>
                </wp:positionV>
                <wp:extent cx="4865370" cy="351155"/>
                <wp:effectExtent l="0" t="0" r="0" b="0"/>
                <wp:wrapThrough wrapText="bothSides">
                  <wp:wrapPolygon edited="0">
                    <wp:start x="169" y="0"/>
                    <wp:lineTo x="169" y="19920"/>
                    <wp:lineTo x="21312" y="19920"/>
                    <wp:lineTo x="21312" y="0"/>
                    <wp:lineTo x="169" y="0"/>
                  </wp:wrapPolygon>
                </wp:wrapThrough>
                <wp:docPr id="615" name="Text Box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5861A" w14:textId="2CAB4AAC" w:rsidR="00764532" w:rsidRPr="007C1218" w:rsidRDefault="00764532" w:rsidP="00261B4C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1. 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Acute infarction due to basilar artery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thrombosis</w:t>
                            </w:r>
                            <w:r w:rsidRPr="00463623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**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***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thrombosis</w:t>
                            </w:r>
                          </w:p>
                          <w:p w14:paraId="46C66352" w14:textId="77777777" w:rsidR="00764532" w:rsidRPr="003F66FF" w:rsidRDefault="00764532" w:rsidP="003F66FF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5" o:spid="_x0000_s1071" type="#_x0000_t202" style="position:absolute;margin-left:21.8pt;margin-top:430.6pt;width:383.1pt;height:27.6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" filled="f" stroked="f">
                <v:textbox>
                  <w:txbxContent>
                    <w:p w14:paraId="1A15861A" w14:textId="2CAB4AAC" w:rsidR="003F66FF" w:rsidRPr="007C1218" w:rsidRDefault="007C1218" w:rsidP="00261B4C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1. </w:t>
                      </w:r>
                      <w:r w:rsidR="003F66FF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Acute infarction due to basilar artery</w:t>
                      </w:r>
                      <w:r w:rsidR="00EB297D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thrombosis</w:t>
                      </w:r>
                      <w:r w:rsidR="00731D00" w:rsidRPr="00463623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**</w:t>
                      </w:r>
                      <w:r w:rsidR="003F66FF" w:rsidRPr="00463623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***</w:t>
                      </w:r>
                      <w:r w:rsidR="003F66FF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thrombosis</w:t>
                      </w:r>
                    </w:p>
                    <w:p w14:paraId="46C66352" w14:textId="77777777" w:rsidR="003F66FF" w:rsidRPr="003F66FF" w:rsidRDefault="003F66FF" w:rsidP="003F66FF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C7E0E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0D979A79" wp14:editId="266A6519">
                <wp:simplePos x="0" y="0"/>
                <wp:positionH relativeFrom="column">
                  <wp:posOffset>4069080</wp:posOffset>
                </wp:positionH>
                <wp:positionV relativeFrom="paragraph">
                  <wp:posOffset>8082280</wp:posOffset>
                </wp:positionV>
                <wp:extent cx="1804035" cy="571500"/>
                <wp:effectExtent l="0" t="0" r="0" b="0"/>
                <wp:wrapThrough wrapText="bothSides">
                  <wp:wrapPolygon edited="0">
                    <wp:start x="456" y="0"/>
                    <wp:lineTo x="456" y="20880"/>
                    <wp:lineTo x="20756" y="20880"/>
                    <wp:lineTo x="20756" y="0"/>
                    <wp:lineTo x="456" y="0"/>
                  </wp:wrapPolygon>
                </wp:wrapThrough>
                <wp:docPr id="10268" name="Text Box 10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35FAC" w14:textId="0FD260AE" w:rsidR="00764532" w:rsidRPr="00BA5515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MRI Axial T2WI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68" o:spid="_x0000_s1068" type="#_x0000_t202" style="position:absolute;margin-left:320.4pt;margin-top:636.4pt;width:142.05pt;height:45pt;z-index:-25137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" filled="f" stroked="f">
                <v:textbox>
                  <w:txbxContent>
                    <w:p w14:paraId="52235FAC" w14:textId="0FD260AE" w:rsidR="008C7E0E" w:rsidRPr="00BA5515" w:rsidRDefault="008C7E0E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MRI Axial T2W</w:t>
                      </w:r>
                      <w:r w:rsid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B288B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33F416D9" wp14:editId="2E8FD551">
                <wp:simplePos x="0" y="0"/>
                <wp:positionH relativeFrom="column">
                  <wp:posOffset>2011680</wp:posOffset>
                </wp:positionH>
                <wp:positionV relativeFrom="paragraph">
                  <wp:posOffset>8093710</wp:posOffset>
                </wp:positionV>
                <wp:extent cx="1804035" cy="571500"/>
                <wp:effectExtent l="0" t="0" r="0" b="0"/>
                <wp:wrapThrough wrapText="bothSides">
                  <wp:wrapPolygon edited="0">
                    <wp:start x="456" y="0"/>
                    <wp:lineTo x="456" y="20880"/>
                    <wp:lineTo x="20756" y="20880"/>
                    <wp:lineTo x="20756" y="0"/>
                    <wp:lineTo x="456" y="0"/>
                  </wp:wrapPolygon>
                </wp:wrapThrough>
                <wp:docPr id="10267" name="Text Box 10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90541" w14:textId="17A02039" w:rsidR="00764532" w:rsidRPr="00BA5515" w:rsidRDefault="00764532" w:rsidP="008B288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MRI Axial FLAIR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67" o:spid="_x0000_s1068" type="#_x0000_t202" style="position:absolute;margin-left:158.4pt;margin-top:637.3pt;width:142.05pt;height:45pt;z-index:-25137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" filled="f" stroked="f">
                <v:textbox>
                  <w:txbxContent>
                    <w:p w14:paraId="65D90541" w14:textId="17A02039" w:rsidR="008B288B" w:rsidRPr="00BA5515" w:rsidRDefault="008B288B" w:rsidP="008B288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MRI Axial FLAIR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B288B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18D7D2F9" wp14:editId="18036427">
                <wp:simplePos x="0" y="0"/>
                <wp:positionH relativeFrom="column">
                  <wp:posOffset>-208915</wp:posOffset>
                </wp:positionH>
                <wp:positionV relativeFrom="paragraph">
                  <wp:posOffset>8072120</wp:posOffset>
                </wp:positionV>
                <wp:extent cx="1804035" cy="571500"/>
                <wp:effectExtent l="0" t="0" r="0" b="0"/>
                <wp:wrapThrough wrapText="bothSides">
                  <wp:wrapPolygon edited="0">
                    <wp:start x="456" y="0"/>
                    <wp:lineTo x="456" y="20880"/>
                    <wp:lineTo x="20756" y="20880"/>
                    <wp:lineTo x="20756" y="0"/>
                    <wp:lineTo x="456" y="0"/>
                  </wp:wrapPolygon>
                </wp:wrapThrough>
                <wp:docPr id="10266" name="Text Box 10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D00D3" w14:textId="2E5DD7E6" w:rsidR="00764532" w:rsidRPr="00BA5515" w:rsidRDefault="00764532" w:rsidP="008B288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66" o:spid="_x0000_s1069" type="#_x0000_t202" style="position:absolute;margin-left:-16.45pt;margin-top:635.6pt;width:142.05pt;height:45pt;z-index:-25137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" filled="f" stroked="f">
                <v:textbox>
                  <w:txbxContent>
                    <w:p w14:paraId="521D00D3" w14:textId="2E5DD7E6" w:rsidR="008B288B" w:rsidRPr="00BA5515" w:rsidRDefault="008B288B" w:rsidP="008B288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A5515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5DDD7FC" wp14:editId="293F7B4D">
                <wp:simplePos x="0" y="0"/>
                <wp:positionH relativeFrom="column">
                  <wp:posOffset>4809490</wp:posOffset>
                </wp:positionH>
                <wp:positionV relativeFrom="paragraph">
                  <wp:posOffset>924560</wp:posOffset>
                </wp:positionV>
                <wp:extent cx="1929765" cy="571500"/>
                <wp:effectExtent l="0" t="0" r="6667" b="0"/>
                <wp:wrapThrough wrapText="bothSides">
                  <wp:wrapPolygon edited="0">
                    <wp:start x="21035" y="252"/>
                    <wp:lineTo x="778" y="252"/>
                    <wp:lineTo x="778" y="21132"/>
                    <wp:lineTo x="21035" y="21132"/>
                    <wp:lineTo x="21035" y="252"/>
                  </wp:wrapPolygon>
                </wp:wrapThrough>
                <wp:docPr id="10264" name="Text Box 10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976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3F02D" w14:textId="5DEB197D" w:rsidR="00764532" w:rsidRPr="00BA5515" w:rsidRDefault="00764532" w:rsidP="00B4347B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A5515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MRI Sagittal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T1WI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64" o:spid="_x0000_s1071" type="#_x0000_t202" style="position:absolute;margin-left:378.7pt;margin-top:72.8pt;width:151.95pt;height:45pt;rotation:-90;z-index:-25138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" filled="f" stroked="f">
                <v:textbox>
                  <w:txbxContent>
                    <w:p w14:paraId="43F3F02D" w14:textId="5DEB197D" w:rsidR="00B95531" w:rsidRPr="00BA5515" w:rsidRDefault="00B95531" w:rsidP="00B4347B">
                      <w:pPr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A5515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MRI Sagittal </w:t>
                      </w:r>
                      <w:r w:rsid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T1WI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A5515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10F3157E" wp14:editId="63D2F741">
                <wp:simplePos x="0" y="0"/>
                <wp:positionH relativeFrom="column">
                  <wp:posOffset>-646430</wp:posOffset>
                </wp:positionH>
                <wp:positionV relativeFrom="paragraph">
                  <wp:posOffset>3784600</wp:posOffset>
                </wp:positionV>
                <wp:extent cx="1804035" cy="571500"/>
                <wp:effectExtent l="6668" t="0" r="0" b="0"/>
                <wp:wrapThrough wrapText="bothSides">
                  <wp:wrapPolygon edited="0">
                    <wp:start x="21064" y="-252"/>
                    <wp:lineTo x="764" y="-252"/>
                    <wp:lineTo x="764" y="20628"/>
                    <wp:lineTo x="21064" y="20628"/>
                    <wp:lineTo x="21064" y="-252"/>
                  </wp:wrapPolygon>
                </wp:wrapThrough>
                <wp:docPr id="10263" name="Text Box 10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40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28528" w14:textId="1BD309C3" w:rsidR="00764532" w:rsidRPr="00BA5515" w:rsidRDefault="00764532" w:rsidP="00B4347B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A5515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MRI Axial T2W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63" o:spid="_x0000_s1076" type="#_x0000_t202" style="position:absolute;margin-left:-50.9pt;margin-top:298pt;width:142.05pt;height:45pt;rotation:-90;z-index:-25138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" filled="f" stroked="f">
                <v:textbox>
                  <w:txbxContent>
                    <w:p w14:paraId="08C28528" w14:textId="1BD309C3" w:rsidR="00B95531" w:rsidRPr="00BA5515" w:rsidRDefault="00B95531" w:rsidP="00B4347B">
                      <w:pPr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A5515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MRI Axial T2W</w:t>
                      </w:r>
                      <w:r w:rsid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A5515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768832" behindDoc="1" locked="0" layoutInCell="1" allowOverlap="1" wp14:anchorId="08D2926F" wp14:editId="70CAA7D2">
            <wp:simplePos x="0" y="0"/>
            <wp:positionH relativeFrom="column">
              <wp:posOffset>-605155</wp:posOffset>
            </wp:positionH>
            <wp:positionV relativeFrom="paragraph">
              <wp:posOffset>5790565</wp:posOffset>
            </wp:positionV>
            <wp:extent cx="2359660" cy="2285365"/>
            <wp:effectExtent l="0" t="0" r="2540" b="635"/>
            <wp:wrapThrough wrapText="bothSides">
              <wp:wrapPolygon edited="0">
                <wp:start x="1569" y="0"/>
                <wp:lineTo x="1569" y="5762"/>
                <wp:lineTo x="872" y="7742"/>
                <wp:lineTo x="698" y="9723"/>
                <wp:lineTo x="1569" y="14404"/>
                <wp:lineTo x="1569" y="21426"/>
                <wp:lineTo x="21449" y="21426"/>
                <wp:lineTo x="21449" y="0"/>
                <wp:lineTo x="1569" y="0"/>
              </wp:wrapPolygon>
            </wp:wrapThrough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disease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2C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56AA5B58" wp14:editId="24C89CE5">
                <wp:simplePos x="0" y="0"/>
                <wp:positionH relativeFrom="column">
                  <wp:posOffset>4958080</wp:posOffset>
                </wp:positionH>
                <wp:positionV relativeFrom="paragraph">
                  <wp:posOffset>3537585</wp:posOffset>
                </wp:positionV>
                <wp:extent cx="1694815" cy="571500"/>
                <wp:effectExtent l="0" t="0" r="0" b="0"/>
                <wp:wrapThrough wrapText="bothSides">
                  <wp:wrapPolygon edited="0">
                    <wp:start x="20997" y="372"/>
                    <wp:lineTo x="846" y="372"/>
                    <wp:lineTo x="846" y="20532"/>
                    <wp:lineTo x="20997" y="20532"/>
                    <wp:lineTo x="20997" y="372"/>
                  </wp:wrapPolygon>
                </wp:wrapThrough>
                <wp:docPr id="10265" name="Text Box 10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948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1DAC6" w14:textId="79AFFC08" w:rsidR="00764532" w:rsidRPr="00BA5515" w:rsidRDefault="00764532" w:rsidP="00AE3D2C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A5515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Axial 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65" o:spid="_x0000_s1073" type="#_x0000_t202" style="position:absolute;margin-left:390.4pt;margin-top:278.55pt;width:133.45pt;height:45pt;rotation:-90;z-index:-25138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" filled="f" stroked="f">
                <v:textbox>
                  <w:txbxContent>
                    <w:p w14:paraId="4431DAC6" w14:textId="79AFFC08" w:rsidR="00AE3D2C" w:rsidRPr="00BA5515" w:rsidRDefault="00AE3D2C" w:rsidP="00AE3D2C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A5515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Axial CT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5531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69E150D" wp14:editId="5758C001">
                <wp:simplePos x="0" y="0"/>
                <wp:positionH relativeFrom="column">
                  <wp:posOffset>1936115</wp:posOffset>
                </wp:positionH>
                <wp:positionV relativeFrom="paragraph">
                  <wp:posOffset>4506595</wp:posOffset>
                </wp:positionV>
                <wp:extent cx="1567180" cy="571500"/>
                <wp:effectExtent l="0" t="0" r="0" b="0"/>
                <wp:wrapThrough wrapText="bothSides">
                  <wp:wrapPolygon edited="0">
                    <wp:start x="525" y="0"/>
                    <wp:lineTo x="525" y="20880"/>
                    <wp:lineTo x="20742" y="20880"/>
                    <wp:lineTo x="20742" y="0"/>
                    <wp:lineTo x="525" y="0"/>
                  </wp:wrapPolygon>
                </wp:wrapThrough>
                <wp:docPr id="10262" name="Text Box 10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8708E" w14:textId="0E13615F" w:rsidR="00764532" w:rsidRPr="00B30E53" w:rsidRDefault="00764532" w:rsidP="00B95531">
                            <w:pPr>
                              <w:rPr>
                                <w:rFonts w:asciiTheme="majorHAnsi" w:hAnsiTheme="maj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30E53">
                              <w:rPr>
                                <w:rFonts w:asciiTheme="majorHAnsi" w:hAnsiTheme="maj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Vermis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62" o:spid="_x0000_s1078" type="#_x0000_t202" style="position:absolute;margin-left:152.45pt;margin-top:354.85pt;width:123.4pt;height:45pt;z-index:-25138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" filled="f" stroked="f">
                <v:textbox>
                  <w:txbxContent>
                    <w:p w14:paraId="4968708E" w14:textId="0E13615F" w:rsidR="00B95531" w:rsidRPr="00B30E53" w:rsidRDefault="00B95531" w:rsidP="00B95531">
                      <w:pPr>
                        <w:rPr>
                          <w:rFonts w:asciiTheme="majorHAnsi" w:hAnsiTheme="majorHAnsi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B30E53">
                        <w:rPr>
                          <w:rFonts w:asciiTheme="majorHAnsi" w:hAnsiTheme="majorHAnsi"/>
                          <w:color w:val="FF0000"/>
                          <w:sz w:val="28"/>
                          <w:szCs w:val="28"/>
                          <w:lang w:val="en-US"/>
                        </w:rPr>
                        <w:t>Vermis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E16CC6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FB37E51" wp14:editId="452428F4">
                <wp:simplePos x="0" y="0"/>
                <wp:positionH relativeFrom="column">
                  <wp:posOffset>3962400</wp:posOffset>
                </wp:positionH>
                <wp:positionV relativeFrom="paragraph">
                  <wp:posOffset>2399030</wp:posOffset>
                </wp:positionV>
                <wp:extent cx="1567180" cy="571500"/>
                <wp:effectExtent l="0" t="0" r="0" b="0"/>
                <wp:wrapThrough wrapText="bothSides">
                  <wp:wrapPolygon edited="0">
                    <wp:start x="525" y="0"/>
                    <wp:lineTo x="525" y="20880"/>
                    <wp:lineTo x="20742" y="20880"/>
                    <wp:lineTo x="20742" y="0"/>
                    <wp:lineTo x="525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346E5" w14:textId="3D4A9CB4" w:rsidR="00764532" w:rsidRPr="00B30E53" w:rsidRDefault="00764532" w:rsidP="0090177B">
                            <w:pPr>
                              <w:rPr>
                                <w:rFonts w:asciiTheme="majorHAnsi" w:hAnsiTheme="maj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16CC6">
                              <w:rPr>
                                <w:rFonts w:asciiTheme="majorHAnsi" w:hAnsiTheme="majorHAnsi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Cerebellar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B30E53">
                              <w:rPr>
                                <w:rFonts w:asciiTheme="majorHAnsi" w:hAnsiTheme="maj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Tonsil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077" type="#_x0000_t202" style="position:absolute;margin-left:312pt;margin-top:188.9pt;width:123.4pt;height:45pt;z-index:-25147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" filled="f" stroked="f">
                <v:textbox>
                  <w:txbxContent>
                    <w:p w14:paraId="282346E5" w14:textId="3D4A9CB4" w:rsidR="0090177B" w:rsidRPr="00B30E53" w:rsidRDefault="00E16CC6" w:rsidP="0090177B">
                      <w:pPr>
                        <w:rPr>
                          <w:rFonts w:asciiTheme="majorHAnsi" w:hAnsiTheme="majorHAnsi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E16CC6">
                        <w:rPr>
                          <w:rFonts w:asciiTheme="majorHAnsi" w:hAnsiTheme="majorHAnsi"/>
                          <w:color w:val="00B050"/>
                          <w:sz w:val="28"/>
                          <w:szCs w:val="28"/>
                          <w:lang w:val="en-US"/>
                        </w:rPr>
                        <w:t>Cerebellar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0177B" w:rsidRPr="00B30E53">
                        <w:rPr>
                          <w:rFonts w:asciiTheme="majorHAnsi" w:hAnsiTheme="majorHAnsi"/>
                          <w:color w:val="FF0000"/>
                          <w:sz w:val="28"/>
                          <w:szCs w:val="28"/>
                          <w:lang w:val="en-US"/>
                        </w:rPr>
                        <w:t>Tonsil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1218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1E43D99A" wp14:editId="70C21559">
                <wp:simplePos x="0" y="0"/>
                <wp:positionH relativeFrom="column">
                  <wp:posOffset>-339725</wp:posOffset>
                </wp:positionH>
                <wp:positionV relativeFrom="paragraph">
                  <wp:posOffset>5038725</wp:posOffset>
                </wp:positionV>
                <wp:extent cx="5864860" cy="433705"/>
                <wp:effectExtent l="0" t="0" r="0" b="0"/>
                <wp:wrapThrough wrapText="bothSides">
                  <wp:wrapPolygon edited="0">
                    <wp:start x="281" y="1898"/>
                    <wp:lineTo x="281" y="18975"/>
                    <wp:lineTo x="21259" y="18975"/>
                    <wp:lineTo x="21259" y="1898"/>
                    <wp:lineTo x="281" y="1898"/>
                  </wp:wrapPolygon>
                </wp:wrapThrough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860" cy="4337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3F8C7" w14:textId="7C5C4A49" w:rsidR="00764532" w:rsidRDefault="00764532" w:rsidP="007C1218">
                            <w:pPr>
                              <w:jc w:val="center"/>
                            </w:pPr>
                            <w:r w:rsidRPr="00D53640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8064A2" w:themeColor="accent4"/>
                                <w:sz w:val="40"/>
                                <w:szCs w:val="40"/>
                                <w:lang w:val="en-US"/>
                              </w:rPr>
                              <w:t>Common Diseases of Brain and Cerebellum</w:t>
                            </w:r>
                            <w:r w:rsidRPr="00463623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" o:spid="_x0000_s1079" style="position:absolute;margin-left:-26.75pt;margin-top:396.75pt;width:461.8pt;height:34.15pt;z-index:-25143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" filled="f" stroked="f" strokeweight="2pt">
                <v:textbox>
                  <w:txbxContent>
                    <w:p w14:paraId="4C53F8C7" w14:textId="7C5C4A49" w:rsidR="007C1218" w:rsidRDefault="007C1218" w:rsidP="007C1218">
                      <w:pPr>
                        <w:jc w:val="center"/>
                      </w:pPr>
                      <w:r w:rsidRPr="00D53640">
                        <w:rPr>
                          <w:rFonts w:asciiTheme="majorHAnsi" w:hAnsiTheme="majorHAnsi" w:cstheme="minorHAnsi"/>
                          <w:b/>
                          <w:bCs/>
                          <w:color w:val="8064A2" w:themeColor="accent4"/>
                          <w:sz w:val="40"/>
                          <w:szCs w:val="40"/>
                          <w:lang w:val="en-US"/>
                        </w:rPr>
                        <w:t>Common Diseases of Brain and Cerebellum</w:t>
                      </w:r>
                      <w:r w:rsidR="00731D00" w:rsidRPr="00463623">
                        <w:rPr>
                          <w:rFonts w:asciiTheme="majorHAnsi" w:hAnsiTheme="majorHAnsi" w:cstheme="minorHAnsi"/>
                          <w:b/>
                          <w:bCs/>
                          <w:color w:val="00B050"/>
                          <w:sz w:val="40"/>
                          <w:szCs w:val="40"/>
                          <w:lang w:val="en-US"/>
                        </w:rPr>
                        <w:t>*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C1218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851776" behindDoc="1" locked="0" layoutInCell="1" allowOverlap="1" wp14:anchorId="0E9A7F71" wp14:editId="1D1454C7">
            <wp:simplePos x="0" y="0"/>
            <wp:positionH relativeFrom="column">
              <wp:posOffset>278765</wp:posOffset>
            </wp:positionH>
            <wp:positionV relativeFrom="paragraph">
              <wp:posOffset>3469005</wp:posOffset>
            </wp:positionV>
            <wp:extent cx="1733550" cy="1507490"/>
            <wp:effectExtent l="0" t="0" r="0" b="0"/>
            <wp:wrapThrough wrapText="bothSides">
              <wp:wrapPolygon edited="0">
                <wp:start x="0" y="0"/>
                <wp:lineTo x="0" y="21291"/>
                <wp:lineTo x="21125" y="21291"/>
                <wp:lineTo x="21363" y="17742"/>
                <wp:lineTo x="21125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radio2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18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142616EA" wp14:editId="080ECFA2">
                <wp:simplePos x="0" y="0"/>
                <wp:positionH relativeFrom="column">
                  <wp:posOffset>4610735</wp:posOffset>
                </wp:positionH>
                <wp:positionV relativeFrom="paragraph">
                  <wp:posOffset>2676525</wp:posOffset>
                </wp:positionV>
                <wp:extent cx="29845" cy="1497330"/>
                <wp:effectExtent l="76200" t="38100" r="65405" b="26670"/>
                <wp:wrapThrough wrapText="bothSides">
                  <wp:wrapPolygon edited="0">
                    <wp:start x="-27574" y="-550"/>
                    <wp:lineTo x="-55149" y="4397"/>
                    <wp:lineTo x="-13787" y="21710"/>
                    <wp:lineTo x="55149" y="21710"/>
                    <wp:lineTo x="41362" y="4397"/>
                    <wp:lineTo x="27574" y="275"/>
                    <wp:lineTo x="27574" y="-550"/>
                    <wp:lineTo x="-27574" y="-550"/>
                  </wp:wrapPolygon>
                </wp:wrapThrough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149733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363.05pt;margin-top:210.75pt;width:2.35pt;height:117.9pt;flip:x y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" strokecolor="#4579b8 [3044]" strokeweight="1.5pt">
                <v:stroke endarrow="block"/>
                <w10:wrap type="through"/>
              </v:shape>
            </w:pict>
          </mc:Fallback>
        </mc:AlternateContent>
      </w:r>
      <w:r w:rsidR="007C1218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3F6C2DB2" wp14:editId="78A2E85A">
                <wp:simplePos x="0" y="0"/>
                <wp:positionH relativeFrom="column">
                  <wp:posOffset>4613910</wp:posOffset>
                </wp:positionH>
                <wp:positionV relativeFrom="paragraph">
                  <wp:posOffset>1567180</wp:posOffset>
                </wp:positionV>
                <wp:extent cx="311150" cy="896620"/>
                <wp:effectExtent l="38100" t="0" r="31750" b="55880"/>
                <wp:wrapThrough wrapText="bothSides">
                  <wp:wrapPolygon edited="0">
                    <wp:start x="18514" y="0"/>
                    <wp:lineTo x="10580" y="0"/>
                    <wp:lineTo x="10580" y="7343"/>
                    <wp:lineTo x="3967" y="7343"/>
                    <wp:lineTo x="3967" y="14227"/>
                    <wp:lineTo x="-2645" y="14686"/>
                    <wp:lineTo x="-2645" y="22487"/>
                    <wp:lineTo x="3967" y="22487"/>
                    <wp:lineTo x="10580" y="14686"/>
                    <wp:lineTo x="18514" y="7343"/>
                    <wp:lineTo x="22482" y="459"/>
                    <wp:lineTo x="22482" y="0"/>
                    <wp:lineTo x="18514" y="0"/>
                  </wp:wrapPolygon>
                </wp:wrapThrough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8966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363.3pt;margin-top:123.4pt;width:24.5pt;height:70.6pt;flip:x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" strokecolor="#4579b8 [3044]" strokeweight="1.5pt">
                <v:stroke endarrow="block"/>
                <w10:wrap type="through"/>
              </v:shape>
            </w:pict>
          </mc:Fallback>
        </mc:AlternateContent>
      </w:r>
      <w:r w:rsidR="007C1218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850752" behindDoc="1" locked="0" layoutInCell="1" allowOverlap="1" wp14:anchorId="482EE1CB" wp14:editId="5DAF59D6">
            <wp:simplePos x="0" y="0"/>
            <wp:positionH relativeFrom="column">
              <wp:posOffset>3677285</wp:posOffset>
            </wp:positionH>
            <wp:positionV relativeFrom="paragraph">
              <wp:posOffset>2824480</wp:posOffset>
            </wp:positionV>
            <wp:extent cx="1837690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272" y="21380"/>
                <wp:lineTo x="21272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radio 2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18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852800" behindDoc="1" locked="0" layoutInCell="1" allowOverlap="1" wp14:anchorId="2551C313" wp14:editId="5618BBC8">
            <wp:simplePos x="0" y="0"/>
            <wp:positionH relativeFrom="column">
              <wp:posOffset>3677920</wp:posOffset>
            </wp:positionH>
            <wp:positionV relativeFrom="paragraph">
              <wp:posOffset>247650</wp:posOffset>
            </wp:positionV>
            <wp:extent cx="1847215" cy="2053590"/>
            <wp:effectExtent l="0" t="0" r="635" b="3810"/>
            <wp:wrapThrough wrapText="bothSides">
              <wp:wrapPolygon edited="0">
                <wp:start x="0" y="0"/>
                <wp:lineTo x="0" y="21440"/>
                <wp:lineTo x="21385" y="21440"/>
                <wp:lineTo x="21385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radio2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218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585829AD" wp14:editId="1835CAD1">
                <wp:simplePos x="0" y="0"/>
                <wp:positionH relativeFrom="column">
                  <wp:posOffset>-635000</wp:posOffset>
                </wp:positionH>
                <wp:positionV relativeFrom="paragraph">
                  <wp:posOffset>108585</wp:posOffset>
                </wp:positionV>
                <wp:extent cx="3889375" cy="3361690"/>
                <wp:effectExtent l="0" t="0" r="0" b="0"/>
                <wp:wrapThrough wrapText="bothSides">
                  <wp:wrapPolygon edited="0">
                    <wp:start x="212" y="0"/>
                    <wp:lineTo x="212" y="21420"/>
                    <wp:lineTo x="21265" y="21420"/>
                    <wp:lineTo x="21265" y="0"/>
                    <wp:lineTo x="212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CD414" w14:textId="77777777" w:rsidR="00764532" w:rsidRPr="008505CE" w:rsidRDefault="00764532" w:rsidP="00261B4C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505CE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Radiological Features:</w:t>
                            </w:r>
                          </w:p>
                          <w:p w14:paraId="5C60F4C8" w14:textId="77777777" w:rsidR="00764532" w:rsidRPr="007C1218" w:rsidRDefault="00764532" w:rsidP="00261B4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Cerebellum is connected to the brainstem by three pairs of cerebellum peduncles:</w:t>
                            </w:r>
                          </w:p>
                          <w:p w14:paraId="0E9B7DB1" w14:textId="33C34C51" w:rsidR="00764532" w:rsidRPr="007C1218" w:rsidRDefault="00764532" w:rsidP="00261B4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Superior: connected to the midbrain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7E31AB64" w14:textId="77EAF8BA" w:rsidR="00764532" w:rsidRPr="007C1218" w:rsidRDefault="00764532" w:rsidP="00261B4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Middle: connected to the pons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52890F17" w14:textId="0C54FEE5" w:rsidR="00764532" w:rsidRPr="007C1218" w:rsidRDefault="00764532" w:rsidP="00261B4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Inferior: connected to medulla oblongata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1AD4F87C" w14:textId="4AB48264" w:rsidR="00764532" w:rsidRPr="00300356" w:rsidRDefault="00764532" w:rsidP="006617E2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30E53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Two cerebellar hemisphere with midline vermis</w:t>
                            </w:r>
                            <w:r w:rsidRPr="007C1218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300356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(Sulcus between 2 hemisphere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Pr="00300356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</w:p>
                          <w:p w14:paraId="6F14D79E" w14:textId="6749F1FA" w:rsidR="00764532" w:rsidRPr="00BE1A0A" w:rsidRDefault="00764532" w:rsidP="00261B4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Gill Sans MT" w:hAnsi="Gill Sans MT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DA0C8AE" w14:textId="77777777" w:rsidR="00764532" w:rsidRDefault="00764532" w:rsidP="00261B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80" type="#_x0000_t202" style="position:absolute;margin-left:-50pt;margin-top:8.55pt;width:306.25pt;height:264.7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" filled="f" stroked="f">
                <v:textbox>
                  <w:txbxContent>
                    <w:p w14:paraId="76FCD414" w14:textId="77777777" w:rsidR="00261B4C" w:rsidRPr="008505CE" w:rsidRDefault="00261B4C" w:rsidP="00261B4C">
                      <w:pPr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8505CE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Radiological Features:</w:t>
                      </w:r>
                    </w:p>
                    <w:p w14:paraId="5C60F4C8" w14:textId="77777777" w:rsidR="00261B4C" w:rsidRPr="007C1218" w:rsidRDefault="00261B4C" w:rsidP="00261B4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Cerebellum is connected to the brainstem by three pairs of cerebellum peduncles:</w:t>
                      </w:r>
                    </w:p>
                    <w:p w14:paraId="0E9B7DB1" w14:textId="33C34C51" w:rsidR="00261B4C" w:rsidRPr="007C1218" w:rsidRDefault="00261B4C" w:rsidP="00261B4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Superior: connected to the midbrain</w:t>
                      </w:r>
                      <w:r w:rsidR="005118B3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7E31AB64" w14:textId="77EAF8BA" w:rsidR="00261B4C" w:rsidRPr="007C1218" w:rsidRDefault="00261B4C" w:rsidP="00261B4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Middle: connected to the pons</w:t>
                      </w:r>
                      <w:r w:rsidR="005118B3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52890F17" w14:textId="0C54FEE5" w:rsidR="00261B4C" w:rsidRPr="007C1218" w:rsidRDefault="00261B4C" w:rsidP="00261B4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Inferior: connected to medulla oblongata</w:t>
                      </w:r>
                      <w:r w:rsidR="005118B3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1AD4F87C" w14:textId="4AB48264" w:rsidR="006617E2" w:rsidRPr="00300356" w:rsidRDefault="00261B4C" w:rsidP="006617E2">
                      <w:pPr>
                        <w:spacing w:line="240" w:lineRule="auto"/>
                        <w:jc w:val="cen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B30E53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Two cerebellar </w:t>
                      </w:r>
                      <w:proofErr w:type="gramStart"/>
                      <w:r w:rsidRPr="00B30E53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>hemisphere</w:t>
                      </w:r>
                      <w:proofErr w:type="gramEnd"/>
                      <w:r w:rsidRPr="00B30E53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with midline </w:t>
                      </w:r>
                      <w:proofErr w:type="spellStart"/>
                      <w:r w:rsidRPr="00B30E53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>vermis</w:t>
                      </w:r>
                      <w:proofErr w:type="spellEnd"/>
                      <w:r w:rsidR="006617E2" w:rsidRPr="007C1218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617E2" w:rsidRPr="00300356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(Sulcus between 2 hemisphere</w:t>
                      </w:r>
                      <w:r w:rsidR="00463623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s</w:t>
                      </w:r>
                      <w:r w:rsidR="006617E2" w:rsidRPr="00300356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)</w:t>
                      </w:r>
                    </w:p>
                    <w:p w14:paraId="6F14D79E" w14:textId="6749F1FA" w:rsidR="00261B4C" w:rsidRPr="00BE1A0A" w:rsidRDefault="00261B4C" w:rsidP="00261B4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Gill Sans MT" w:hAnsi="Gill Sans MT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0DA0C8AE" w14:textId="77777777" w:rsidR="00261B4C" w:rsidRDefault="00261B4C" w:rsidP="00261B4C"/>
                  </w:txbxContent>
                </v:textbox>
                <w10:wrap type="through"/>
              </v:shape>
            </w:pict>
          </mc:Fallback>
        </mc:AlternateContent>
      </w:r>
      <w:r w:rsidR="00261B4C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40C6C867" wp14:editId="495F4DC5">
                <wp:simplePos x="0" y="0"/>
                <wp:positionH relativeFrom="column">
                  <wp:posOffset>-884583</wp:posOffset>
                </wp:positionH>
                <wp:positionV relativeFrom="paragraph">
                  <wp:posOffset>5450592</wp:posOffset>
                </wp:positionV>
                <wp:extent cx="7144385" cy="3041158"/>
                <wp:effectExtent l="0" t="0" r="18415" b="26035"/>
                <wp:wrapThrough wrapText="bothSides">
                  <wp:wrapPolygon edited="0">
                    <wp:start x="0" y="0"/>
                    <wp:lineTo x="0" y="8525"/>
                    <wp:lineTo x="21483" y="8660"/>
                    <wp:lineTo x="0" y="10825"/>
                    <wp:lineTo x="0" y="15155"/>
                    <wp:lineTo x="21483" y="15155"/>
                    <wp:lineTo x="0" y="17320"/>
                    <wp:lineTo x="0" y="21650"/>
                    <wp:lineTo x="21598" y="21650"/>
                    <wp:lineTo x="21598" y="21514"/>
                    <wp:lineTo x="115" y="19485"/>
                    <wp:lineTo x="21598" y="19349"/>
                    <wp:lineTo x="21598" y="12990"/>
                    <wp:lineTo x="115" y="10825"/>
                    <wp:lineTo x="21598" y="10825"/>
                    <wp:lineTo x="21598" y="6495"/>
                    <wp:lineTo x="115" y="4330"/>
                    <wp:lineTo x="21598" y="4195"/>
                    <wp:lineTo x="21598" y="0"/>
                    <wp:lineTo x="0" y="0"/>
                  </wp:wrapPolygon>
                </wp:wrapThrough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385" cy="3041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69.65pt;margin-top:429.2pt;width:562.55pt;height:239.4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261B4C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6AA31901" wp14:editId="64DF7C3F">
                <wp:simplePos x="0" y="0"/>
                <wp:positionH relativeFrom="column">
                  <wp:posOffset>-882015</wp:posOffset>
                </wp:positionH>
                <wp:positionV relativeFrom="paragraph">
                  <wp:posOffset>110490</wp:posOffset>
                </wp:positionV>
                <wp:extent cx="7144385" cy="4911725"/>
                <wp:effectExtent l="0" t="0" r="18415" b="22225"/>
                <wp:wrapThrough wrapText="bothSides">
                  <wp:wrapPolygon edited="0">
                    <wp:start x="0" y="0"/>
                    <wp:lineTo x="0" y="5278"/>
                    <wp:lineTo x="21483" y="5362"/>
                    <wp:lineTo x="0" y="6702"/>
                    <wp:lineTo x="0" y="9383"/>
                    <wp:lineTo x="21483" y="9383"/>
                    <wp:lineTo x="0" y="10723"/>
                    <wp:lineTo x="0" y="14661"/>
                    <wp:lineTo x="21483" y="14744"/>
                    <wp:lineTo x="0" y="16085"/>
                    <wp:lineTo x="0" y="18766"/>
                    <wp:lineTo x="21483" y="18766"/>
                    <wp:lineTo x="0" y="20106"/>
                    <wp:lineTo x="0" y="21614"/>
                    <wp:lineTo x="21598" y="21614"/>
                    <wp:lineTo x="21598" y="17425"/>
                    <wp:lineTo x="115" y="16085"/>
                    <wp:lineTo x="21598" y="16085"/>
                    <wp:lineTo x="21598" y="13404"/>
                    <wp:lineTo x="115" y="12064"/>
                    <wp:lineTo x="21598" y="11980"/>
                    <wp:lineTo x="21598" y="8042"/>
                    <wp:lineTo x="115" y="6702"/>
                    <wp:lineTo x="21598" y="6702"/>
                    <wp:lineTo x="21598" y="4021"/>
                    <wp:lineTo x="115" y="2681"/>
                    <wp:lineTo x="21598" y="2597"/>
                    <wp:lineTo x="21598" y="0"/>
                    <wp:lineTo x="0" y="0"/>
                  </wp:wrapPolygon>
                </wp:wrapThrough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385" cy="4911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69.45pt;margin-top:8.7pt;width:562.55pt;height:386.7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" filled="f" strokecolor="#dbe5f1 [660]" strokeweight="2pt">
                <v:stroke dashstyle="dash"/>
                <w10:wrap type="through"/>
              </v:rect>
            </w:pict>
          </mc:Fallback>
        </mc:AlternateContent>
      </w:r>
    </w:p>
    <w:p w14:paraId="7023416B" w14:textId="76198661" w:rsidR="00AB63D6" w:rsidRDefault="00D76923" w:rsidP="00261B4C">
      <w:pPr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  <w:r w:rsidRPr="002149E6"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089C6456" wp14:editId="71EE139C">
                <wp:simplePos x="0" y="0"/>
                <wp:positionH relativeFrom="column">
                  <wp:posOffset>-960120</wp:posOffset>
                </wp:positionH>
                <wp:positionV relativeFrom="paragraph">
                  <wp:posOffset>5748020</wp:posOffset>
                </wp:positionV>
                <wp:extent cx="7237095" cy="2820035"/>
                <wp:effectExtent l="0" t="0" r="20955" b="18415"/>
                <wp:wrapThrough wrapText="bothSides">
                  <wp:wrapPolygon edited="0">
                    <wp:start x="0" y="0"/>
                    <wp:lineTo x="0" y="2335"/>
                    <wp:lineTo x="21492" y="2335"/>
                    <wp:lineTo x="0" y="4669"/>
                    <wp:lineTo x="0" y="11527"/>
                    <wp:lineTo x="10803" y="11673"/>
                    <wp:lineTo x="0" y="14008"/>
                    <wp:lineTo x="0" y="18677"/>
                    <wp:lineTo x="21492" y="18677"/>
                    <wp:lineTo x="0" y="21011"/>
                    <wp:lineTo x="0" y="21595"/>
                    <wp:lineTo x="21606" y="21595"/>
                    <wp:lineTo x="21606" y="21449"/>
                    <wp:lineTo x="114" y="21011"/>
                    <wp:lineTo x="21606" y="20866"/>
                    <wp:lineTo x="21606" y="14008"/>
                    <wp:lineTo x="10803" y="11673"/>
                    <wp:lineTo x="21606" y="11673"/>
                    <wp:lineTo x="21606" y="7004"/>
                    <wp:lineTo x="114" y="4669"/>
                    <wp:lineTo x="21606" y="4523"/>
                    <wp:lineTo x="21606" y="0"/>
                    <wp:lineTo x="0" y="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095" cy="2820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-75.6pt;margin-top:452.6pt;width:569.85pt;height:222.0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8505CE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339E04E" wp14:editId="75C7D0BC">
                <wp:simplePos x="0" y="0"/>
                <wp:positionH relativeFrom="column">
                  <wp:posOffset>-658495</wp:posOffset>
                </wp:positionH>
                <wp:positionV relativeFrom="paragraph">
                  <wp:posOffset>2599055</wp:posOffset>
                </wp:positionV>
                <wp:extent cx="4343400" cy="800100"/>
                <wp:effectExtent l="0" t="0" r="0" b="0"/>
                <wp:wrapThrough wrapText="bothSides">
                  <wp:wrapPolygon edited="0">
                    <wp:start x="189" y="0"/>
                    <wp:lineTo x="189" y="21086"/>
                    <wp:lineTo x="21316" y="21086"/>
                    <wp:lineTo x="21316" y="0"/>
                    <wp:lineTo x="189" y="0"/>
                  </wp:wrapPolygon>
                </wp:wrapThrough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C0237" w14:textId="0DBBF3AD" w:rsidR="00764532" w:rsidRPr="00D53640" w:rsidRDefault="00764532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5364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3. </w:t>
                            </w:r>
                            <w:proofErr w:type="spellStart"/>
                            <w:r w:rsidRPr="00D5364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Ependymoma</w:t>
                            </w:r>
                            <w:proofErr w:type="spellEnd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A83D09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intramedullary tumor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0" o:spid="_x0000_s1081" type="#_x0000_t202" style="position:absolute;margin-left:-51.85pt;margin-top:204.65pt;width:342pt;height:63pt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" filled="f" stroked="f">
                <v:textbox>
                  <w:txbxContent>
                    <w:p w14:paraId="725C0237" w14:textId="0DBBF3AD" w:rsidR="00AD2282" w:rsidRPr="00D53640" w:rsidRDefault="00AD2282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3. </w:t>
                      </w:r>
                      <w:proofErr w:type="spellStart"/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Ependymoma</w:t>
                      </w:r>
                      <w:proofErr w:type="spellEnd"/>
                      <w:r w:rsidR="00A83D09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83D09" w:rsidRPr="00A83D09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intramedullary tumor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1CF2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178CA21" wp14:editId="6901D6C3">
                <wp:simplePos x="0" y="0"/>
                <wp:positionH relativeFrom="column">
                  <wp:posOffset>3623310</wp:posOffset>
                </wp:positionH>
                <wp:positionV relativeFrom="paragraph">
                  <wp:posOffset>-301936</wp:posOffset>
                </wp:positionV>
                <wp:extent cx="2023096" cy="413385"/>
                <wp:effectExtent l="0" t="0" r="0" b="0"/>
                <wp:wrapNone/>
                <wp:docPr id="11267" name="Rectangle 1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096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AF323" w14:textId="4826C05B" w:rsidR="00764532" w:rsidRPr="00463623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362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Coronal MRI T1WI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67" o:spid="_x0000_s1081" style="position:absolute;margin-left:285.3pt;margin-top:-23.75pt;width:159.3pt;height:32.5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" filled="f" stroked="f" strokeweight="2pt">
                <v:textbox>
                  <w:txbxContent>
                    <w:p w14:paraId="0FCAF323" w14:textId="4826C05B" w:rsidR="00CE21D0" w:rsidRPr="00463623" w:rsidRDefault="00CE21D0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Coronal MRI T1W</w:t>
                      </w:r>
                      <w:r w:rsidR="00B4347B"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contrast</w:t>
                      </w:r>
                    </w:p>
                  </w:txbxContent>
                </v:textbox>
              </v:rect>
            </w:pict>
          </mc:Fallback>
        </mc:AlternateContent>
      </w:r>
      <w:r w:rsidR="00463623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C605588" wp14:editId="567FC6F4">
                <wp:simplePos x="0" y="0"/>
                <wp:positionH relativeFrom="column">
                  <wp:posOffset>1202690</wp:posOffset>
                </wp:positionH>
                <wp:positionV relativeFrom="paragraph">
                  <wp:posOffset>-300207</wp:posOffset>
                </wp:positionV>
                <wp:extent cx="2632075" cy="413385"/>
                <wp:effectExtent l="0" t="0" r="0" b="0"/>
                <wp:wrapNone/>
                <wp:docPr id="11269" name="Rectangle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C8461" w14:textId="78AE4F54" w:rsidR="00764532" w:rsidRPr="00463623" w:rsidRDefault="00764532" w:rsidP="00CE21D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362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Axial MRI T2W1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69" o:spid="_x0000_s1082" style="position:absolute;margin-left:94.7pt;margin-top:-23.65pt;width:207.25pt;height:32.5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" filled="f" stroked="f" strokeweight="2pt">
                <v:textbox>
                  <w:txbxContent>
                    <w:p w14:paraId="045C8461" w14:textId="78AE4F54" w:rsidR="00CE21D0" w:rsidRPr="00463623" w:rsidRDefault="00CE21D0" w:rsidP="00CE21D0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Axial MRI T2W1 </w:t>
                      </w:r>
                    </w:p>
                  </w:txbxContent>
                </v:textbox>
              </v:rect>
            </w:pict>
          </mc:Fallback>
        </mc:AlternateContent>
      </w:r>
      <w:r w:rsidR="00463623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3DF890" wp14:editId="4D489407">
                <wp:simplePos x="0" y="0"/>
                <wp:positionH relativeFrom="column">
                  <wp:posOffset>-646781</wp:posOffset>
                </wp:positionH>
                <wp:positionV relativeFrom="paragraph">
                  <wp:posOffset>-301625</wp:posOffset>
                </wp:positionV>
                <wp:extent cx="1984442" cy="413385"/>
                <wp:effectExtent l="0" t="0" r="0" b="0"/>
                <wp:wrapNone/>
                <wp:docPr id="11268" name="Rectangle 1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42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A84DF" w14:textId="0899C288" w:rsidR="00764532" w:rsidRPr="00463623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362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Sagittal MRI T1WI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68" o:spid="_x0000_s1083" style="position:absolute;margin-left:-50.95pt;margin-top:-23.75pt;width:156.25pt;height:32.5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" filled="f" stroked="f" strokeweight="2pt">
                <v:textbox>
                  <w:txbxContent>
                    <w:p w14:paraId="713A84DF" w14:textId="0899C288" w:rsidR="00CE21D0" w:rsidRPr="00463623" w:rsidRDefault="00CE21D0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Sagittal MRI T1W</w:t>
                      </w:r>
                      <w:r w:rsidR="00B4347B"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contrast</w:t>
                      </w:r>
                    </w:p>
                  </w:txbxContent>
                </v:textbox>
              </v:rect>
            </w:pict>
          </mc:Fallback>
        </mc:AlternateContent>
      </w:r>
      <w:r w:rsidR="00463623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541110A" wp14:editId="4AA8FC30">
                <wp:simplePos x="0" y="0"/>
                <wp:positionH relativeFrom="column">
                  <wp:posOffset>3740285</wp:posOffset>
                </wp:positionH>
                <wp:positionV relativeFrom="paragraph">
                  <wp:posOffset>-3317510</wp:posOffset>
                </wp:positionV>
                <wp:extent cx="1984443" cy="413385"/>
                <wp:effectExtent l="0" t="0" r="0" b="0"/>
                <wp:wrapNone/>
                <wp:docPr id="11265" name="Rectangle 1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443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B4C9E" w14:textId="5CA926E8" w:rsidR="00764532" w:rsidRPr="00463623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362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Axial MRI T1WI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65" o:spid="_x0000_s1084" style="position:absolute;margin-left:294.5pt;margin-top:-261.2pt;width:156.25pt;height:32.5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" filled="f" stroked="f" strokeweight="2pt">
                <v:textbox>
                  <w:txbxContent>
                    <w:p w14:paraId="3A1B4C9E" w14:textId="5CA926E8" w:rsidR="006C58B6" w:rsidRPr="00463623" w:rsidRDefault="006C58B6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Axial MRI T1W</w:t>
                      </w:r>
                      <w:r w:rsidR="00B4347B"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contrast</w:t>
                      </w:r>
                    </w:p>
                  </w:txbxContent>
                </v:textbox>
              </v:rect>
            </w:pict>
          </mc:Fallback>
        </mc:AlternateContent>
      </w:r>
      <w:r w:rsidR="00463623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A576A2A" wp14:editId="08D1CFBB">
                <wp:simplePos x="0" y="0"/>
                <wp:positionH relativeFrom="column">
                  <wp:posOffset>1599565</wp:posOffset>
                </wp:positionH>
                <wp:positionV relativeFrom="paragraph">
                  <wp:posOffset>-3316632</wp:posOffset>
                </wp:positionV>
                <wp:extent cx="2023353" cy="413385"/>
                <wp:effectExtent l="0" t="0" r="0" b="0"/>
                <wp:wrapNone/>
                <wp:docPr id="11266" name="Rectangle 1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353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BE398" w14:textId="1EF07B5D" w:rsidR="00764532" w:rsidRPr="00463623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362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Coronal MRI T1WI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66" o:spid="_x0000_s1085" style="position:absolute;margin-left:125.95pt;margin-top:-261.15pt;width:159.3pt;height:32.5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" filled="f" stroked="f" strokeweight="2pt">
                <v:textbox>
                  <w:txbxContent>
                    <w:p w14:paraId="1A3BE398" w14:textId="1EF07B5D" w:rsidR="006C58B6" w:rsidRPr="00463623" w:rsidRDefault="006C58B6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Coronal MRI T1W</w:t>
                      </w:r>
                      <w:r w:rsidR="00B4347B"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contrast</w:t>
                      </w:r>
                    </w:p>
                  </w:txbxContent>
                </v:textbox>
              </v:rect>
            </w:pict>
          </mc:Fallback>
        </mc:AlternateContent>
      </w:r>
      <w:r w:rsidR="00463623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3B119DB" wp14:editId="4EED4B2C">
                <wp:simplePos x="0" y="0"/>
                <wp:positionH relativeFrom="column">
                  <wp:posOffset>-569068</wp:posOffset>
                </wp:positionH>
                <wp:positionV relativeFrom="paragraph">
                  <wp:posOffset>-3317510</wp:posOffset>
                </wp:positionV>
                <wp:extent cx="1984078" cy="413385"/>
                <wp:effectExtent l="0" t="0" r="0" b="0"/>
                <wp:wrapNone/>
                <wp:docPr id="11264" name="Rectangle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8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70250" w14:textId="07752DE3" w:rsidR="00764532" w:rsidRPr="00463623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362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Sagittal MRI T1WI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64" o:spid="_x0000_s1086" style="position:absolute;margin-left:-44.8pt;margin-top:-261.2pt;width:156.25pt;height:32.5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" filled="f" stroked="f" strokeweight="2pt">
                <v:textbox>
                  <w:txbxContent>
                    <w:p w14:paraId="1E670250" w14:textId="07752DE3" w:rsidR="006C58B6" w:rsidRPr="00463623" w:rsidRDefault="006C58B6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Sagittal MRI T1W</w:t>
                      </w:r>
                      <w:r w:rsidR="00B4347B"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46362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contrast</w:t>
                      </w:r>
                    </w:p>
                  </w:txbxContent>
                </v:textbox>
              </v:rect>
            </w:pict>
          </mc:Fallback>
        </mc:AlternateContent>
      </w:r>
      <w:r w:rsidR="00C83376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5227263" wp14:editId="22F50C2B">
                <wp:simplePos x="0" y="0"/>
                <wp:positionH relativeFrom="column">
                  <wp:posOffset>-658495</wp:posOffset>
                </wp:positionH>
                <wp:positionV relativeFrom="paragraph">
                  <wp:posOffset>-616585</wp:posOffset>
                </wp:positionV>
                <wp:extent cx="3816350" cy="652780"/>
                <wp:effectExtent l="0" t="0" r="0" b="0"/>
                <wp:wrapThrough wrapText="bothSides">
                  <wp:wrapPolygon edited="0">
                    <wp:start x="216" y="0"/>
                    <wp:lineTo x="216" y="20802"/>
                    <wp:lineTo x="21241" y="20802"/>
                    <wp:lineTo x="21241" y="0"/>
                    <wp:lineTo x="216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13CBC" w14:textId="2DE0A211" w:rsidR="00764532" w:rsidRPr="00C83376" w:rsidRDefault="00764532" w:rsidP="00C83376">
                            <w:pPr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5364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2. Brainstem Glioma</w:t>
                            </w: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1" o:spid="_x0000_s1080" type="#_x0000_t202" style="position:absolute;margin-left:-51.85pt;margin-top:-48.55pt;width:300.5pt;height:51.4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" filled="f" stroked="f">
                <v:textbox>
                  <w:txbxContent>
                    <w:p w14:paraId="12313CBC" w14:textId="2DE0A211" w:rsidR="00AD2282" w:rsidRPr="00C83376" w:rsidRDefault="00AD2282" w:rsidP="00C83376">
                      <w:pPr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2. Brainstem </w:t>
                      </w:r>
                      <w:proofErr w:type="spellStart"/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Glioma</w:t>
                      </w:r>
                      <w:proofErr w:type="spellEnd"/>
                      <w:r w:rsidR="00C83376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83D0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7CB327C" wp14:editId="4C9F3A21">
                <wp:simplePos x="0" y="0"/>
                <wp:positionH relativeFrom="column">
                  <wp:posOffset>-650240</wp:posOffset>
                </wp:positionH>
                <wp:positionV relativeFrom="paragraph">
                  <wp:posOffset>5879465</wp:posOffset>
                </wp:positionV>
                <wp:extent cx="4335145" cy="571500"/>
                <wp:effectExtent l="0" t="0" r="0" b="0"/>
                <wp:wrapThrough wrapText="bothSides">
                  <wp:wrapPolygon edited="0">
                    <wp:start x="190" y="0"/>
                    <wp:lineTo x="190" y="20880"/>
                    <wp:lineTo x="21261" y="20880"/>
                    <wp:lineTo x="21261" y="0"/>
                    <wp:lineTo x="190" y="0"/>
                  </wp:wrapPolygon>
                </wp:wrapThrough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14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34D7F" w14:textId="5B19F43F" w:rsidR="00764532" w:rsidRPr="00D53640" w:rsidRDefault="00764532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5364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4. </w:t>
                            </w:r>
                            <w:proofErr w:type="spellStart"/>
                            <w:r w:rsidRPr="00D5364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Hemangioblastoma</w:t>
                            </w:r>
                            <w:proofErr w:type="spellEnd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A83D09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intramedullary tumor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5" o:spid="_x0000_s1088" type="#_x0000_t202" style="position:absolute;margin-left:-51.2pt;margin-top:462.95pt;width:341.35pt;height:4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" filled="f" stroked="f">
                <v:textbox>
                  <w:txbxContent>
                    <w:p w14:paraId="75734D7F" w14:textId="5B19F43F" w:rsidR="00E92C99" w:rsidRPr="00D53640" w:rsidRDefault="00E92C99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4. </w:t>
                      </w:r>
                      <w:proofErr w:type="spellStart"/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Hemangioblastoma</w:t>
                      </w:r>
                      <w:proofErr w:type="spellEnd"/>
                      <w:r w:rsidR="00A83D09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83D09" w:rsidRPr="00A83D09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intramedullary tumor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67BCB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7D32691" wp14:editId="4B8B966B">
                <wp:simplePos x="0" y="0"/>
                <wp:positionH relativeFrom="column">
                  <wp:posOffset>4006487</wp:posOffset>
                </wp:positionH>
                <wp:positionV relativeFrom="paragraph">
                  <wp:posOffset>-6471195</wp:posOffset>
                </wp:positionV>
                <wp:extent cx="1796143" cy="413657"/>
                <wp:effectExtent l="0" t="0" r="0" b="0"/>
                <wp:wrapNone/>
                <wp:docPr id="10271" name="Rectangle 10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B2D45" w14:textId="0402056C" w:rsidR="00764532" w:rsidRPr="00B4347B" w:rsidRDefault="00764532" w:rsidP="00267BC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Axial MRI T2WI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71" o:spid="_x0000_s1086" style="position:absolute;margin-left:315.45pt;margin-top:-509.55pt;width:141.45pt;height:32.5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" filled="f" stroked="f" strokeweight="2pt">
                <v:textbox>
                  <w:txbxContent>
                    <w:p w14:paraId="240B2D45" w14:textId="0402056C" w:rsidR="00267BCB" w:rsidRPr="00B4347B" w:rsidRDefault="00B4347B" w:rsidP="00267BC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Axial MRI T2WI</w:t>
                      </w:r>
                    </w:p>
                  </w:txbxContent>
                </v:textbox>
              </v:rect>
            </w:pict>
          </mc:Fallback>
        </mc:AlternateContent>
      </w:r>
      <w:r w:rsidR="00267BCB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3C5934A" wp14:editId="1B491985">
                <wp:simplePos x="0" y="0"/>
                <wp:positionH relativeFrom="column">
                  <wp:posOffset>1688193</wp:posOffset>
                </wp:positionH>
                <wp:positionV relativeFrom="paragraph">
                  <wp:posOffset>-6482624</wp:posOffset>
                </wp:positionV>
                <wp:extent cx="1796143" cy="413657"/>
                <wp:effectExtent l="0" t="0" r="0" b="0"/>
                <wp:wrapNone/>
                <wp:docPr id="10270" name="Rectangle 10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C4CF2" w14:textId="1D031895" w:rsidR="00764532" w:rsidRPr="00B4347B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347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Axial MRI T2W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70" o:spid="_x0000_s1087" style="position:absolute;margin-left:132.95pt;margin-top:-510.45pt;width:141.45pt;height:32.5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" filled="f" stroked="f" strokeweight="2pt">
                <v:textbox>
                  <w:txbxContent>
                    <w:p w14:paraId="5C0C4CF2" w14:textId="1D031895" w:rsidR="00267BCB" w:rsidRPr="00B4347B" w:rsidRDefault="00267BCB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Axial MRI T2W</w:t>
                      </w:r>
                      <w:r w:rsid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267BCB"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D55C14E" wp14:editId="000A14AE">
                <wp:simplePos x="0" y="0"/>
                <wp:positionH relativeFrom="column">
                  <wp:posOffset>-751024</wp:posOffset>
                </wp:positionH>
                <wp:positionV relativeFrom="paragraph">
                  <wp:posOffset>-6494054</wp:posOffset>
                </wp:positionV>
                <wp:extent cx="1796143" cy="413657"/>
                <wp:effectExtent l="0" t="0" r="0" b="0"/>
                <wp:wrapNone/>
                <wp:docPr id="10269" name="Rectangle 10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2D79B" w14:textId="34B7A770" w:rsidR="00764532" w:rsidRPr="00B4347B" w:rsidRDefault="00764532" w:rsidP="00267BC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347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Sagittal MRI T1W1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69" o:spid="_x0000_s1088" style="position:absolute;margin-left:-59.15pt;margin-top:-511.35pt;width:141.45pt;height:32.5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" filled="f" stroked="f" strokeweight="2pt">
                <v:textbox>
                  <w:txbxContent>
                    <w:p w14:paraId="7B22D79B" w14:textId="34B7A770" w:rsidR="00267BCB" w:rsidRPr="00B4347B" w:rsidRDefault="00267BCB" w:rsidP="00267BC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Sagittal MRI T1W1</w:t>
                      </w:r>
                    </w:p>
                  </w:txbxContent>
                </v:textbox>
              </v:rect>
            </w:pict>
          </mc:Fallback>
        </mc:AlternateContent>
      </w:r>
      <w:r w:rsidR="00C43B8F" w:rsidRP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63040" behindDoc="1" locked="0" layoutInCell="1" allowOverlap="1" wp14:anchorId="57771E9A" wp14:editId="5C6D6A4B">
            <wp:simplePos x="0" y="0"/>
            <wp:positionH relativeFrom="column">
              <wp:posOffset>3716020</wp:posOffset>
            </wp:positionH>
            <wp:positionV relativeFrom="paragraph">
              <wp:posOffset>6330315</wp:posOffset>
            </wp:positionV>
            <wp:extent cx="1880870" cy="1927860"/>
            <wp:effectExtent l="0" t="0" r="5080" b="0"/>
            <wp:wrapThrough wrapText="bothSides">
              <wp:wrapPolygon edited="0">
                <wp:start x="0" y="0"/>
                <wp:lineTo x="0" y="21344"/>
                <wp:lineTo x="21440" y="21344"/>
                <wp:lineTo x="21440" y="0"/>
                <wp:lineTo x="0" y="0"/>
              </wp:wrapPolygon>
            </wp:wrapThrough>
            <wp:docPr id="7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2" t="4402" r="28659" b="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8F" w:rsidRP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75328" behindDoc="1" locked="0" layoutInCell="1" allowOverlap="1" wp14:anchorId="3E5560A7" wp14:editId="1DDFD0EF">
            <wp:simplePos x="0" y="0"/>
            <wp:positionH relativeFrom="column">
              <wp:posOffset>3741420</wp:posOffset>
            </wp:positionH>
            <wp:positionV relativeFrom="paragraph">
              <wp:posOffset>3163570</wp:posOffset>
            </wp:positionV>
            <wp:extent cx="1985010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351" y="21462"/>
                <wp:lineTo x="21351" y="0"/>
                <wp:lineTo x="0" y="0"/>
              </wp:wrapPolygon>
            </wp:wrapThrough>
            <wp:docPr id="6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5" r="5151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8F" w:rsidRP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74304" behindDoc="1" locked="0" layoutInCell="1" allowOverlap="1" wp14:anchorId="2C387D20" wp14:editId="01C19936">
            <wp:simplePos x="0" y="0"/>
            <wp:positionH relativeFrom="column">
              <wp:posOffset>1600200</wp:posOffset>
            </wp:positionH>
            <wp:positionV relativeFrom="paragraph">
              <wp:posOffset>3163570</wp:posOffset>
            </wp:positionV>
            <wp:extent cx="1932940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288" y="21462"/>
                <wp:lineTo x="21288" y="0"/>
                <wp:lineTo x="0" y="0"/>
              </wp:wrapPolygon>
            </wp:wrapThrough>
            <wp:docPr id="61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10606" r="7368" b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8F" w:rsidRP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73280" behindDoc="1" locked="0" layoutInCell="1" allowOverlap="1" wp14:anchorId="1E372E72" wp14:editId="4C452E99">
            <wp:simplePos x="0" y="0"/>
            <wp:positionH relativeFrom="column">
              <wp:posOffset>-568960</wp:posOffset>
            </wp:positionH>
            <wp:positionV relativeFrom="paragraph">
              <wp:posOffset>3163570</wp:posOffset>
            </wp:positionV>
            <wp:extent cx="1985010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351" y="21462"/>
                <wp:lineTo x="21351" y="0"/>
                <wp:lineTo x="0" y="0"/>
              </wp:wrapPolygon>
            </wp:wrapThrough>
            <wp:docPr id="6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6667" r="14737" b="2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8F" w:rsidRP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62016" behindDoc="1" locked="0" layoutInCell="1" allowOverlap="1" wp14:anchorId="285868F4" wp14:editId="4324235C">
            <wp:simplePos x="0" y="0"/>
            <wp:positionH relativeFrom="column">
              <wp:posOffset>1599565</wp:posOffset>
            </wp:positionH>
            <wp:positionV relativeFrom="paragraph">
              <wp:posOffset>6350635</wp:posOffset>
            </wp:positionV>
            <wp:extent cx="1880870" cy="1906905"/>
            <wp:effectExtent l="0" t="0" r="5080" b="0"/>
            <wp:wrapThrough wrapText="bothSides">
              <wp:wrapPolygon edited="0">
                <wp:start x="0" y="0"/>
                <wp:lineTo x="0" y="21363"/>
                <wp:lineTo x="21440" y="21363"/>
                <wp:lineTo x="21440" y="0"/>
                <wp:lineTo x="0" y="0"/>
              </wp:wrapPolygon>
            </wp:wrapThrough>
            <wp:docPr id="71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9" t="5705" r="25267"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8F" w:rsidRP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60992" behindDoc="1" locked="0" layoutInCell="1" allowOverlap="1" wp14:anchorId="7E64C4AF" wp14:editId="51C1A5A4">
            <wp:simplePos x="0" y="0"/>
            <wp:positionH relativeFrom="column">
              <wp:posOffset>-568960</wp:posOffset>
            </wp:positionH>
            <wp:positionV relativeFrom="paragraph">
              <wp:posOffset>6355715</wp:posOffset>
            </wp:positionV>
            <wp:extent cx="1894840" cy="1906905"/>
            <wp:effectExtent l="0" t="0" r="0" b="0"/>
            <wp:wrapThrough wrapText="bothSides">
              <wp:wrapPolygon edited="0">
                <wp:start x="0" y="0"/>
                <wp:lineTo x="0" y="21363"/>
                <wp:lineTo x="21282" y="21363"/>
                <wp:lineTo x="21282" y="0"/>
                <wp:lineTo x="0" y="0"/>
              </wp:wrapPolygon>
            </wp:wrapThrough>
            <wp:docPr id="7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2" t="6262" r="2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8F" w:rsidRPr="002149E6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2968F0B" wp14:editId="2B9C9244">
                <wp:simplePos x="0" y="0"/>
                <wp:positionH relativeFrom="column">
                  <wp:posOffset>-993775</wp:posOffset>
                </wp:positionH>
                <wp:positionV relativeFrom="paragraph">
                  <wp:posOffset>2472690</wp:posOffset>
                </wp:positionV>
                <wp:extent cx="7237095" cy="3085465"/>
                <wp:effectExtent l="0" t="0" r="20955" b="19685"/>
                <wp:wrapThrough wrapText="bothSides">
                  <wp:wrapPolygon edited="0">
                    <wp:start x="0" y="0"/>
                    <wp:lineTo x="0" y="2134"/>
                    <wp:lineTo x="21492" y="2134"/>
                    <wp:lineTo x="0" y="4268"/>
                    <wp:lineTo x="0" y="10536"/>
                    <wp:lineTo x="10803" y="10669"/>
                    <wp:lineTo x="0" y="12803"/>
                    <wp:lineTo x="0" y="17070"/>
                    <wp:lineTo x="21492" y="17070"/>
                    <wp:lineTo x="0" y="19204"/>
                    <wp:lineTo x="0" y="21604"/>
                    <wp:lineTo x="21606" y="21604"/>
                    <wp:lineTo x="21606" y="21338"/>
                    <wp:lineTo x="114" y="19204"/>
                    <wp:lineTo x="21606" y="19071"/>
                    <wp:lineTo x="21606" y="12803"/>
                    <wp:lineTo x="10803" y="10669"/>
                    <wp:lineTo x="21606" y="10669"/>
                    <wp:lineTo x="21606" y="6401"/>
                    <wp:lineTo x="114" y="4268"/>
                    <wp:lineTo x="21606" y="4134"/>
                    <wp:lineTo x="21606" y="0"/>
                    <wp:lineTo x="0" y="0"/>
                  </wp:wrapPolygon>
                </wp:wrapThrough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095" cy="3085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-78.25pt;margin-top:194.7pt;width:569.85pt;height:242.9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773952" behindDoc="1" locked="0" layoutInCell="1" allowOverlap="1" wp14:anchorId="31CEA4FE" wp14:editId="2E54E632">
            <wp:simplePos x="0" y="0"/>
            <wp:positionH relativeFrom="column">
              <wp:posOffset>3834765</wp:posOffset>
            </wp:positionH>
            <wp:positionV relativeFrom="paragraph">
              <wp:posOffset>-220980</wp:posOffset>
            </wp:positionV>
            <wp:extent cx="2151380" cy="2285365"/>
            <wp:effectExtent l="0" t="0" r="1270" b="635"/>
            <wp:wrapThrough wrapText="bothSides">
              <wp:wrapPolygon edited="0">
                <wp:start x="0" y="0"/>
                <wp:lineTo x="0" y="21426"/>
                <wp:lineTo x="21421" y="21426"/>
                <wp:lineTo x="21421" y="0"/>
                <wp:lineTo x="0" y="0"/>
              </wp:wrapPolygon>
            </wp:wrapThrough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disease 2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774976" behindDoc="1" locked="0" layoutInCell="1" allowOverlap="1" wp14:anchorId="45277CF9" wp14:editId="5B209F7D">
            <wp:simplePos x="0" y="0"/>
            <wp:positionH relativeFrom="column">
              <wp:posOffset>1506855</wp:posOffset>
            </wp:positionH>
            <wp:positionV relativeFrom="paragraph">
              <wp:posOffset>-231775</wp:posOffset>
            </wp:positionV>
            <wp:extent cx="2193925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381" y="21426"/>
                <wp:lineTo x="21381" y="0"/>
                <wp:lineTo x="0" y="0"/>
              </wp:wrapPolygon>
            </wp:wrapThrough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disease 2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8F" w:rsidRPr="00261B4C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55872" behindDoc="1" locked="0" layoutInCell="1" allowOverlap="1" wp14:anchorId="425FAEDD" wp14:editId="46E70A47">
            <wp:simplePos x="0" y="0"/>
            <wp:positionH relativeFrom="column">
              <wp:posOffset>-904240</wp:posOffset>
            </wp:positionH>
            <wp:positionV relativeFrom="paragraph">
              <wp:posOffset>-219075</wp:posOffset>
            </wp:positionV>
            <wp:extent cx="221234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389" y="21510"/>
                <wp:lineTo x="21389" y="0"/>
                <wp:lineTo x="0" y="0"/>
              </wp:wrapPolygon>
            </wp:wrapThrough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8" t="2438" r="21375" b="1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8F" w:rsidRPr="002149E6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8D41734" wp14:editId="189F241D">
                <wp:simplePos x="0" y="0"/>
                <wp:positionH relativeFrom="column">
                  <wp:posOffset>-993775</wp:posOffset>
                </wp:positionH>
                <wp:positionV relativeFrom="paragraph">
                  <wp:posOffset>-703580</wp:posOffset>
                </wp:positionV>
                <wp:extent cx="7214235" cy="3041650"/>
                <wp:effectExtent l="0" t="0" r="24765" b="25400"/>
                <wp:wrapThrough wrapText="bothSides">
                  <wp:wrapPolygon edited="0">
                    <wp:start x="0" y="0"/>
                    <wp:lineTo x="0" y="8523"/>
                    <wp:lineTo x="21503" y="8658"/>
                    <wp:lineTo x="0" y="10823"/>
                    <wp:lineTo x="0" y="15152"/>
                    <wp:lineTo x="10837" y="15152"/>
                    <wp:lineTo x="0" y="17316"/>
                    <wp:lineTo x="0" y="21645"/>
                    <wp:lineTo x="21617" y="21645"/>
                    <wp:lineTo x="21617" y="17316"/>
                    <wp:lineTo x="10837" y="15152"/>
                    <wp:lineTo x="21617" y="15016"/>
                    <wp:lineTo x="21617" y="8658"/>
                    <wp:lineTo x="114" y="6494"/>
                    <wp:lineTo x="21617" y="6494"/>
                    <wp:lineTo x="21617" y="0"/>
                    <wp:lineTo x="0" y="0"/>
                  </wp:wrapPolygon>
                </wp:wrapThrough>
                <wp:docPr id="628" name="Rectangl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235" cy="304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-78.25pt;margin-top:-55.4pt;width:568.05pt;height:239.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" filled="f" strokecolor="#dbe5f1 [660]" strokeweight="2pt">
                <v:stroke dashstyle="dash"/>
                <w10:wrap type="through"/>
              </v:rect>
            </w:pict>
          </mc:Fallback>
        </mc:AlternateContent>
      </w:r>
    </w:p>
    <w:p w14:paraId="583552A1" w14:textId="6844E3CA" w:rsidR="00C43B8F" w:rsidRDefault="00EB297D" w:rsidP="00C43B8F">
      <w:pPr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  <w:r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B43C084" wp14:editId="7C5F1CD1">
                <wp:simplePos x="0" y="0"/>
                <wp:positionH relativeFrom="column">
                  <wp:posOffset>2661285</wp:posOffset>
                </wp:positionH>
                <wp:positionV relativeFrom="paragraph">
                  <wp:posOffset>-732155</wp:posOffset>
                </wp:positionV>
                <wp:extent cx="2632075" cy="413385"/>
                <wp:effectExtent l="0" t="0" r="0" b="0"/>
                <wp:wrapNone/>
                <wp:docPr id="11274" name="Rectangle 1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0E835A" w14:textId="0FEAA02F" w:rsidR="00764532" w:rsidRPr="00B4347B" w:rsidRDefault="00764532" w:rsidP="00AD52D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347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74" o:spid="_x0000_s1094" style="position:absolute;margin-left:209.55pt;margin-top:-57.65pt;width:207.25pt;height:32.5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" filled="f" stroked="f" strokeweight="2pt">
                <v:textbox>
                  <w:txbxContent>
                    <w:p w14:paraId="150E835A" w14:textId="0FEAA02F" w:rsidR="00AD52D0" w:rsidRPr="00B4347B" w:rsidRDefault="00AD52D0" w:rsidP="00AD52D0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CT</w:t>
                      </w:r>
                    </w:p>
                  </w:txbxContent>
                </v:textbox>
              </v:rect>
            </w:pict>
          </mc:Fallback>
        </mc:AlternateContent>
      </w:r>
      <w:r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20622E6" wp14:editId="67685405">
                <wp:simplePos x="0" y="0"/>
                <wp:positionH relativeFrom="column">
                  <wp:posOffset>-386715</wp:posOffset>
                </wp:positionH>
                <wp:positionV relativeFrom="paragraph">
                  <wp:posOffset>-721360</wp:posOffset>
                </wp:positionV>
                <wp:extent cx="2632075" cy="413385"/>
                <wp:effectExtent l="0" t="0" r="0" b="0"/>
                <wp:wrapNone/>
                <wp:docPr id="11272" name="Rectangle 1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D63AC" w14:textId="24A34200" w:rsidR="00764532" w:rsidRPr="00B4347B" w:rsidRDefault="00764532" w:rsidP="00AD52D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347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Axial MRI SWI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72" o:spid="_x0000_s1095" style="position:absolute;margin-left:-30.45pt;margin-top:-56.8pt;width:207.25pt;height:32.5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" filled="f" stroked="f" strokeweight="2pt">
                <v:textbox>
                  <w:txbxContent>
                    <w:p w14:paraId="364D63AC" w14:textId="24A34200" w:rsidR="00AD52D0" w:rsidRPr="00B4347B" w:rsidRDefault="00AD52D0" w:rsidP="00AD52D0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Axial MRI SWI</w:t>
                      </w:r>
                    </w:p>
                  </w:txbxContent>
                </v:textbox>
              </v:rect>
            </w:pict>
          </mc:Fallback>
        </mc:AlternateContent>
      </w:r>
      <w:r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0001A34" wp14:editId="780C3477">
                <wp:simplePos x="0" y="0"/>
                <wp:positionH relativeFrom="column">
                  <wp:posOffset>2617470</wp:posOffset>
                </wp:positionH>
                <wp:positionV relativeFrom="paragraph">
                  <wp:posOffset>-3497580</wp:posOffset>
                </wp:positionV>
                <wp:extent cx="2632075" cy="413385"/>
                <wp:effectExtent l="0" t="0" r="0" b="0"/>
                <wp:wrapNone/>
                <wp:docPr id="11271" name="Rectangle 1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462B7" w14:textId="16C5FB6A" w:rsidR="00764532" w:rsidRPr="00B4347B" w:rsidRDefault="00764532" w:rsidP="00B4347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4347B"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Axial MRI T2W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71" o:spid="_x0000_s1096" style="position:absolute;margin-left:206.1pt;margin-top:-275.4pt;width:207.25pt;height:32.5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" filled="f" stroked="f" strokeweight="2pt">
                <v:textbox>
                  <w:txbxContent>
                    <w:p w14:paraId="45B462B7" w14:textId="16C5FB6A" w:rsidR="00AD52D0" w:rsidRPr="00B4347B" w:rsidRDefault="00AD52D0" w:rsidP="00B4347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Axial MRI T2W</w:t>
                      </w:r>
                      <w:r w:rsidR="00B4347B"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267BCB">
        <w:rPr>
          <w:rFonts w:ascii="Bodoni MT" w:eastAsia="Yu Gothic UI Semibold" w:hAnsi="Bodoni MT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55569F" wp14:editId="35E3B9E3">
                <wp:simplePos x="0" y="0"/>
                <wp:positionH relativeFrom="column">
                  <wp:posOffset>-299720</wp:posOffset>
                </wp:positionH>
                <wp:positionV relativeFrom="paragraph">
                  <wp:posOffset>-3498034</wp:posOffset>
                </wp:positionV>
                <wp:extent cx="2632075" cy="413385"/>
                <wp:effectExtent l="0" t="0" r="0" b="0"/>
                <wp:wrapNone/>
                <wp:docPr id="11270" name="Rectangle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D5A4A" w14:textId="33CBA012" w:rsidR="00764532" w:rsidRPr="00B4347B" w:rsidRDefault="00764532" w:rsidP="00AD52D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Sagittal MRI T1WI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70" o:spid="_x0000_s1097" style="position:absolute;margin-left:-23.6pt;margin-top:-275.45pt;width:207.25pt;height:32.55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" filled="f" stroked="f" strokeweight="2pt">
                <v:textbox>
                  <w:txbxContent>
                    <w:p w14:paraId="4CAD5A4A" w14:textId="33CBA012" w:rsidR="00AD52D0" w:rsidRPr="00B4347B" w:rsidRDefault="00B4347B" w:rsidP="00AD52D0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Sagittal MRI T1WI</w:t>
                      </w:r>
                    </w:p>
                  </w:txbxContent>
                </v:textbox>
              </v:rect>
            </w:pict>
          </mc:Fallback>
        </mc:AlternateContent>
      </w:r>
      <w:r w:rsidR="00AD52D0" w:rsidRP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71232" behindDoc="1" locked="0" layoutInCell="1" allowOverlap="1" wp14:anchorId="39D06744" wp14:editId="2AA1CD9B">
            <wp:simplePos x="0" y="0"/>
            <wp:positionH relativeFrom="column">
              <wp:posOffset>2879725</wp:posOffset>
            </wp:positionH>
            <wp:positionV relativeFrom="paragraph">
              <wp:posOffset>2813685</wp:posOffset>
            </wp:positionV>
            <wp:extent cx="2115820" cy="2204720"/>
            <wp:effectExtent l="0" t="0" r="0" b="5080"/>
            <wp:wrapThrough wrapText="bothSides">
              <wp:wrapPolygon edited="0">
                <wp:start x="0" y="0"/>
                <wp:lineTo x="0" y="21463"/>
                <wp:lineTo x="21393" y="21463"/>
                <wp:lineTo x="21393" y="0"/>
                <wp:lineTo x="0" y="0"/>
              </wp:wrapPolygon>
            </wp:wrapThrough>
            <wp:docPr id="8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2" t="10057" r="29614" b="2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2D0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69184" behindDoc="1" locked="0" layoutInCell="1" allowOverlap="1" wp14:anchorId="0AF1CCDC" wp14:editId="7EAF9152">
            <wp:simplePos x="0" y="0"/>
            <wp:positionH relativeFrom="column">
              <wp:posOffset>-113665</wp:posOffset>
            </wp:positionH>
            <wp:positionV relativeFrom="paragraph">
              <wp:posOffset>2789555</wp:posOffset>
            </wp:positionV>
            <wp:extent cx="2103120" cy="2218690"/>
            <wp:effectExtent l="0" t="0" r="0" b="0"/>
            <wp:wrapThrough wrapText="bothSides">
              <wp:wrapPolygon edited="0">
                <wp:start x="0" y="0"/>
                <wp:lineTo x="0" y="21328"/>
                <wp:lineTo x="21326" y="21328"/>
                <wp:lineTo x="21326" y="0"/>
                <wp:lineTo x="0" y="0"/>
              </wp:wrapPolygon>
            </wp:wrapThrough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disease 5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2D0" w:rsidRPr="002149E6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6D370BC" wp14:editId="747CDFB4">
                <wp:simplePos x="0" y="0"/>
                <wp:positionH relativeFrom="column">
                  <wp:posOffset>-1012825</wp:posOffset>
                </wp:positionH>
                <wp:positionV relativeFrom="paragraph">
                  <wp:posOffset>-598170</wp:posOffset>
                </wp:positionV>
                <wp:extent cx="7256780" cy="6128385"/>
                <wp:effectExtent l="0" t="0" r="20320" b="24765"/>
                <wp:wrapThrough wrapText="bothSides">
                  <wp:wrapPolygon edited="0">
                    <wp:start x="0" y="0"/>
                    <wp:lineTo x="0" y="1007"/>
                    <wp:lineTo x="21490" y="1074"/>
                    <wp:lineTo x="0" y="2149"/>
                    <wp:lineTo x="0" y="4297"/>
                    <wp:lineTo x="21490" y="4297"/>
                    <wp:lineTo x="0" y="5371"/>
                    <wp:lineTo x="0" y="8527"/>
                    <wp:lineTo x="21490" y="8594"/>
                    <wp:lineTo x="0" y="9669"/>
                    <wp:lineTo x="0" y="11817"/>
                    <wp:lineTo x="21490" y="11817"/>
                    <wp:lineTo x="0" y="12892"/>
                    <wp:lineTo x="0" y="16047"/>
                    <wp:lineTo x="21490" y="16114"/>
                    <wp:lineTo x="0" y="17189"/>
                    <wp:lineTo x="0" y="19337"/>
                    <wp:lineTo x="21490" y="19337"/>
                    <wp:lineTo x="0" y="20412"/>
                    <wp:lineTo x="0" y="21620"/>
                    <wp:lineTo x="21604" y="21620"/>
                    <wp:lineTo x="21604" y="21486"/>
                    <wp:lineTo x="113" y="20412"/>
                    <wp:lineTo x="21604" y="20412"/>
                    <wp:lineTo x="21604" y="18263"/>
                    <wp:lineTo x="113" y="17189"/>
                    <wp:lineTo x="21604" y="17122"/>
                    <wp:lineTo x="21604" y="13966"/>
                    <wp:lineTo x="113" y="12892"/>
                    <wp:lineTo x="21604" y="12892"/>
                    <wp:lineTo x="21604" y="10743"/>
                    <wp:lineTo x="113" y="9669"/>
                    <wp:lineTo x="21604" y="9601"/>
                    <wp:lineTo x="21604" y="6446"/>
                    <wp:lineTo x="113" y="5371"/>
                    <wp:lineTo x="21604" y="5371"/>
                    <wp:lineTo x="21604" y="3223"/>
                    <wp:lineTo x="113" y="2149"/>
                    <wp:lineTo x="21604" y="2081"/>
                    <wp:lineTo x="21604" y="0"/>
                    <wp:lineTo x="0" y="0"/>
                  </wp:wrapPolygon>
                </wp:wrapThrough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6128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-79.75pt;margin-top:-47.1pt;width:571.4pt;height:482.5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D53640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FA9ED80" wp14:editId="207C2417">
                <wp:simplePos x="0" y="0"/>
                <wp:positionH relativeFrom="column">
                  <wp:posOffset>-523875</wp:posOffset>
                </wp:positionH>
                <wp:positionV relativeFrom="paragraph">
                  <wp:posOffset>-512445</wp:posOffset>
                </wp:positionV>
                <wp:extent cx="3771900" cy="914400"/>
                <wp:effectExtent l="0" t="0" r="0" b="0"/>
                <wp:wrapSquare wrapText="bothSides"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E3433" w14:textId="666CEACB" w:rsidR="00764532" w:rsidRPr="00C83376" w:rsidRDefault="00764532" w:rsidP="00C83376">
                            <w:pPr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5364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5. Cavernous </w:t>
                            </w:r>
                            <w:proofErr w:type="spellStart"/>
                            <w:r w:rsidRPr="00D5364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Angioma</w:t>
                            </w:r>
                            <w:proofErr w:type="spellEnd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0" o:spid="_x0000_s1096" type="#_x0000_t202" style="position:absolute;margin-left:-41.25pt;margin-top:-40.35pt;width:297pt;height:1in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" filled="f" stroked="f">
                <v:textbox>
                  <w:txbxContent>
                    <w:p w14:paraId="494E3433" w14:textId="666CEACB" w:rsidR="00C43B8F" w:rsidRPr="00C83376" w:rsidRDefault="00C43B8F" w:rsidP="00C83376">
                      <w:pPr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5. Cavernous </w:t>
                      </w:r>
                      <w:proofErr w:type="spellStart"/>
                      <w:r w:rsidRPr="00D5364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Angioma</w:t>
                      </w:r>
                      <w:proofErr w:type="spellEnd"/>
                      <w:r w:rsidR="00C83376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68160" behindDoc="1" locked="0" layoutInCell="1" allowOverlap="1" wp14:anchorId="10AFDCFB" wp14:editId="3215B5DF">
            <wp:simplePos x="0" y="0"/>
            <wp:positionH relativeFrom="column">
              <wp:posOffset>2905760</wp:posOffset>
            </wp:positionH>
            <wp:positionV relativeFrom="paragraph">
              <wp:posOffset>2540</wp:posOffset>
            </wp:positionV>
            <wp:extent cx="2089785" cy="2167890"/>
            <wp:effectExtent l="0" t="0" r="5715" b="3810"/>
            <wp:wrapThrough wrapText="bothSides">
              <wp:wrapPolygon edited="0">
                <wp:start x="0" y="0"/>
                <wp:lineTo x="0" y="21448"/>
                <wp:lineTo x="21462" y="21448"/>
                <wp:lineTo x="21462" y="0"/>
                <wp:lineTo x="0" y="0"/>
              </wp:wrapPolygon>
            </wp:wrapThrough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disease 5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67136" behindDoc="1" locked="0" layoutInCell="1" allowOverlap="1" wp14:anchorId="11062BAE" wp14:editId="3DCDB08C">
            <wp:simplePos x="0" y="0"/>
            <wp:positionH relativeFrom="column">
              <wp:posOffset>-125095</wp:posOffset>
            </wp:positionH>
            <wp:positionV relativeFrom="paragraph">
              <wp:posOffset>1905</wp:posOffset>
            </wp:positionV>
            <wp:extent cx="2115820" cy="2167890"/>
            <wp:effectExtent l="0" t="0" r="0" b="3810"/>
            <wp:wrapThrough wrapText="bothSides">
              <wp:wrapPolygon edited="0">
                <wp:start x="0" y="0"/>
                <wp:lineTo x="0" y="21448"/>
                <wp:lineTo x="21393" y="21448"/>
                <wp:lineTo x="21393" y="0"/>
                <wp:lineTo x="0" y="0"/>
              </wp:wrapPolygon>
            </wp:wrapThrough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disease 5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B8F">
        <w:rPr>
          <w:rFonts w:ascii="Bodoni MT" w:eastAsia="Yu Gothic UI Semibold" w:hAnsi="Bodoni MT"/>
          <w:noProof/>
          <w:color w:val="00BC8B"/>
          <w:sz w:val="40"/>
          <w:szCs w:val="40"/>
          <w:lang w:val="en-US"/>
        </w:rPr>
        <w:drawing>
          <wp:anchor distT="0" distB="0" distL="114300" distR="114300" simplePos="0" relativeHeight="251866112" behindDoc="0" locked="0" layoutInCell="1" allowOverlap="1" wp14:anchorId="0AF3F064" wp14:editId="6E501AB0">
            <wp:simplePos x="0" y="0"/>
            <wp:positionH relativeFrom="column">
              <wp:posOffset>-3773628</wp:posOffset>
            </wp:positionH>
            <wp:positionV relativeFrom="paragraph">
              <wp:posOffset>-303131</wp:posOffset>
            </wp:positionV>
            <wp:extent cx="1981200" cy="2200656"/>
            <wp:effectExtent l="0" t="0" r="0" b="952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disease 5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67CF" w14:textId="77777777" w:rsidR="0001241D" w:rsidRDefault="0001241D" w:rsidP="0001241D">
      <w:pPr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</w:p>
    <w:p w14:paraId="42E23704" w14:textId="77777777" w:rsidR="00C43B8F" w:rsidRDefault="00C43B8F" w:rsidP="0001241D">
      <w:pPr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</w:p>
    <w:p w14:paraId="7B655F87" w14:textId="670ABEC5" w:rsidR="00C43B8F" w:rsidRDefault="00C43B8F" w:rsidP="007B112F">
      <w:pPr>
        <w:jc w:val="center"/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</w:p>
    <w:p w14:paraId="296DF3B4" w14:textId="22457451" w:rsidR="002923F2" w:rsidRDefault="009E4C3F">
      <w:pPr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2A54F012" wp14:editId="5D8C1EB7">
                <wp:simplePos x="0" y="0"/>
                <wp:positionH relativeFrom="column">
                  <wp:posOffset>-783590</wp:posOffset>
                </wp:positionH>
                <wp:positionV relativeFrom="paragraph">
                  <wp:posOffset>852170</wp:posOffset>
                </wp:positionV>
                <wp:extent cx="6943725" cy="1033780"/>
                <wp:effectExtent l="0" t="0" r="0" b="0"/>
                <wp:wrapThrough wrapText="bothSides">
                  <wp:wrapPolygon edited="0">
                    <wp:start x="178" y="398"/>
                    <wp:lineTo x="178" y="21096"/>
                    <wp:lineTo x="21393" y="21096"/>
                    <wp:lineTo x="21393" y="398"/>
                    <wp:lineTo x="178" y="398"/>
                  </wp:wrapPolygon>
                </wp:wrapThrough>
                <wp:docPr id="10247" name="Rectangle 10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00335" w14:textId="2A27D86E" w:rsidR="00764532" w:rsidRDefault="00764532" w:rsidP="00AD01B3">
                            <w:pPr>
                              <w:spacing w:line="240" w:lineRule="auto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How do we diagnose a patient?</w:t>
                            </w:r>
                          </w:p>
                          <w:p w14:paraId="55A6B513" w14:textId="3A5DBC0E" w:rsidR="00764532" w:rsidRDefault="00764532" w:rsidP="00AD01B3">
                            <w:pPr>
                              <w:spacing w:line="240" w:lineRule="auto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We should do CT scan to see if is there any abnormal changes, and then we do MRI to specify if these changes are acute, subacute or chronic.</w:t>
                            </w:r>
                          </w:p>
                          <w:p w14:paraId="46CCE019" w14:textId="22E19132" w:rsidR="00764532" w:rsidRPr="00300356" w:rsidRDefault="00764532" w:rsidP="00AD01B3">
                            <w:pPr>
                              <w:spacing w:line="240" w:lineRule="auto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41F2AB4" w14:textId="77777777" w:rsidR="00764532" w:rsidRDefault="00764532" w:rsidP="007B1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47" o:spid="_x0000_s1098" style="position:absolute;margin-left:-61.7pt;margin-top:67.1pt;width:546.75pt;height:81.4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" filled="f" stroked="f" strokeweight="2pt">
                <v:textbox>
                  <w:txbxContent>
                    <w:p w14:paraId="1F200335" w14:textId="2A27D86E" w:rsidR="00AD01B3" w:rsidRDefault="007B112F" w:rsidP="00AD01B3">
                      <w:pPr>
                        <w:spacing w:line="240" w:lineRule="auto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How do we diagnose a patient?</w:t>
                      </w:r>
                    </w:p>
                    <w:p w14:paraId="55A6B513" w14:textId="3A5DBC0E" w:rsidR="00AD01B3" w:rsidRDefault="00AD01B3" w:rsidP="00AD01B3">
                      <w:pPr>
                        <w:spacing w:line="240" w:lineRule="auto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We should do CT scan to see if is there any abnormal changes, and then we do MRI to specify </w:t>
                      </w:r>
                      <w:r w:rsidR="00981CF2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if these changes are acute, </w:t>
                      </w:r>
                      <w:proofErr w:type="spellStart"/>
                      <w:r w:rsidR="00981CF2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sub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acute</w:t>
                      </w:r>
                      <w:proofErr w:type="spellEnd"/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or chronic.</w:t>
                      </w:r>
                    </w:p>
                    <w:p w14:paraId="46CCE019" w14:textId="22E19132" w:rsidR="005201AF" w:rsidRPr="00300356" w:rsidRDefault="005201AF" w:rsidP="00AD01B3">
                      <w:pPr>
                        <w:spacing w:line="240" w:lineRule="auto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041F2AB4" w14:textId="77777777" w:rsidR="007B112F" w:rsidRDefault="007B112F" w:rsidP="007B112F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A2B01CD" w14:textId="35DF1670" w:rsidR="000B342A" w:rsidRPr="000B342A" w:rsidRDefault="002462AF" w:rsidP="000B342A">
      <w:pPr>
        <w:jc w:val="center"/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688F5F" wp14:editId="4A6CA4CC">
                <wp:simplePos x="0" y="0"/>
                <wp:positionH relativeFrom="column">
                  <wp:posOffset>3255010</wp:posOffset>
                </wp:positionH>
                <wp:positionV relativeFrom="paragraph">
                  <wp:posOffset>291465</wp:posOffset>
                </wp:positionV>
                <wp:extent cx="2206625" cy="740410"/>
                <wp:effectExtent l="0" t="0" r="22225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5" cy="740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969A7B1" w14:textId="77777777" w:rsidR="00764532" w:rsidRPr="00981CF2" w:rsidRDefault="00764532" w:rsidP="005F1E55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81CF2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Mohammed </w:t>
                            </w:r>
                            <w:proofErr w:type="spellStart"/>
                            <w:r w:rsidRPr="00981CF2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Alduayj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99" style="position:absolute;left:0;text-align:left;margin-left:256.3pt;margin-top:22.95pt;width:173.75pt;height:5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" filled="f" strokecolor="#dbe5f1 [660]" strokeweight="2pt">
                <v:stroke dashstyle="dash"/>
                <v:textbox>
                  <w:txbxContent>
                    <w:p w14:paraId="1969A7B1" w14:textId="77777777" w:rsidR="005F1E55" w:rsidRPr="00981CF2" w:rsidRDefault="005E12FC" w:rsidP="005F1E55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981CF2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Mohammed </w:t>
                      </w:r>
                      <w:proofErr w:type="spellStart"/>
                      <w:r w:rsidRPr="00981CF2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Alduayj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C8F3C" wp14:editId="04391A87">
                <wp:simplePos x="0" y="0"/>
                <wp:positionH relativeFrom="column">
                  <wp:posOffset>-398145</wp:posOffset>
                </wp:positionH>
                <wp:positionV relativeFrom="paragraph">
                  <wp:posOffset>285750</wp:posOffset>
                </wp:positionV>
                <wp:extent cx="2206625" cy="740410"/>
                <wp:effectExtent l="0" t="0" r="22225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5" cy="740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59308BAD" w14:textId="77777777" w:rsidR="00764532" w:rsidRPr="00981CF2" w:rsidRDefault="00764532" w:rsidP="005E12F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981CF2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Hanin</w:t>
                            </w:r>
                            <w:proofErr w:type="spellEnd"/>
                            <w:r w:rsidRPr="00981CF2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81CF2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Bashaikh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100" style="position:absolute;left:0;text-align:left;margin-left:-31.35pt;margin-top:22.5pt;width:173.75pt;height:5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" filled="f" strokecolor="#dbe5f1 [660]" strokeweight="2pt">
                <v:stroke dashstyle="dash"/>
                <v:textbox>
                  <w:txbxContent>
                    <w:p w14:paraId="59308BAD" w14:textId="77777777" w:rsidR="00926BE5" w:rsidRPr="00981CF2" w:rsidRDefault="005E12FC" w:rsidP="005E12F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981CF2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Hanin</w:t>
                      </w:r>
                      <w:proofErr w:type="spellEnd"/>
                      <w:r w:rsidRPr="00981CF2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981CF2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Bashaikh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B342A" w:rsidRPr="007C1218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Group</w:t>
      </w:r>
      <w:r w:rsidR="000B342A" w:rsidRPr="000B342A">
        <w:rPr>
          <w:rFonts w:ascii="Bodoni MT" w:eastAsia="Yu Gothic UI Semibold" w:hAnsi="Bodoni MT"/>
          <w:color w:val="00BC8B"/>
          <w:sz w:val="40"/>
          <w:szCs w:val="40"/>
          <w:lang w:val="en-US"/>
        </w:rPr>
        <w:t xml:space="preserve"> </w:t>
      </w:r>
      <w:r w:rsidR="000B342A" w:rsidRPr="007C1218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Leaders:</w:t>
      </w:r>
    </w:p>
    <w:p w14:paraId="5EF10544" w14:textId="542F4E63" w:rsidR="000B342A" w:rsidRDefault="000B342A" w:rsidP="000B342A">
      <w:pPr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5F63DBD7" w14:textId="30DFEC99" w:rsidR="005F1E55" w:rsidRDefault="005F1E55" w:rsidP="000B342A"/>
    <w:p w14:paraId="3DCBCEFB" w14:textId="77777777" w:rsidR="009E4C3F" w:rsidRDefault="009E4C3F" w:rsidP="009010AD">
      <w:pPr>
        <w:tabs>
          <w:tab w:val="left" w:pos="6867"/>
        </w:tabs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</w:p>
    <w:p w14:paraId="18041DA2" w14:textId="77777777" w:rsidR="00050ACF" w:rsidRDefault="000B342A" w:rsidP="00050ACF">
      <w:pPr>
        <w:tabs>
          <w:tab w:val="left" w:pos="6867"/>
        </w:tabs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7C1218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Group Members:</w:t>
      </w:r>
    </w:p>
    <w:p w14:paraId="3B675E20" w14:textId="70F1959B" w:rsidR="000B342A" w:rsidRPr="00050ACF" w:rsidRDefault="009E4C3F" w:rsidP="00050ACF">
      <w:pPr>
        <w:tabs>
          <w:tab w:val="left" w:pos="6867"/>
        </w:tabs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A68AA1" wp14:editId="4EC88C2B">
                <wp:simplePos x="0" y="0"/>
                <wp:positionH relativeFrom="column">
                  <wp:posOffset>1635369</wp:posOffset>
                </wp:positionH>
                <wp:positionV relativeFrom="paragraph">
                  <wp:posOffset>209013</wp:posOffset>
                </wp:positionV>
                <wp:extent cx="2033270" cy="2145323"/>
                <wp:effectExtent l="0" t="0" r="2413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214532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4667D30D" w14:textId="77777777" w:rsidR="00764532" w:rsidRPr="00300356" w:rsidRDefault="00764532" w:rsidP="00391548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Aseel</w:t>
                            </w:r>
                            <w:proofErr w:type="spellEnd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Badukhon</w:t>
                            </w:r>
                            <w:proofErr w:type="spellEnd"/>
                          </w:p>
                          <w:p w14:paraId="18186BD9" w14:textId="77777777" w:rsidR="00764532" w:rsidRPr="00300356" w:rsidRDefault="00764532" w:rsidP="00391548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Ghaida</w:t>
                            </w:r>
                            <w:proofErr w:type="spellEnd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Alsaeed</w:t>
                            </w:r>
                            <w:proofErr w:type="spellEnd"/>
                          </w:p>
                          <w:p w14:paraId="7BEE1A4D" w14:textId="77777777" w:rsidR="00764532" w:rsidRPr="00300356" w:rsidRDefault="00764532" w:rsidP="00391548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Lama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Altamimi</w:t>
                            </w:r>
                            <w:proofErr w:type="spellEnd"/>
                          </w:p>
                          <w:p w14:paraId="7873FE32" w14:textId="77777777" w:rsidR="00764532" w:rsidRPr="00300356" w:rsidRDefault="00764532" w:rsidP="00391548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Leena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Alwakeel</w:t>
                            </w:r>
                            <w:proofErr w:type="spellEnd"/>
                          </w:p>
                          <w:p w14:paraId="3218B012" w14:textId="4773C468" w:rsidR="00764532" w:rsidRPr="00300356" w:rsidRDefault="00764532" w:rsidP="00391548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Najd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Altheeb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102" style="position:absolute;left:0;text-align:left;margin-left:128.75pt;margin-top:16.45pt;width:160.1pt;height:16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" filled="f" strokecolor="#b2a1c7 [1943]" strokeweight="2pt">
                <v:stroke dashstyle="dash"/>
                <v:textbox>
                  <w:txbxContent>
                    <w:p w14:paraId="4667D30D" w14:textId="77777777" w:rsidR="00764532" w:rsidRPr="00300356" w:rsidRDefault="00764532" w:rsidP="00391548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Aseel</w:t>
                      </w:r>
                      <w:proofErr w:type="spellEnd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Badukhon</w:t>
                      </w:r>
                      <w:proofErr w:type="spellEnd"/>
                    </w:p>
                    <w:p w14:paraId="18186BD9" w14:textId="77777777" w:rsidR="00764532" w:rsidRPr="00300356" w:rsidRDefault="00764532" w:rsidP="00391548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Ghaida</w:t>
                      </w:r>
                      <w:proofErr w:type="spellEnd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Alsaeed</w:t>
                      </w:r>
                      <w:proofErr w:type="spellEnd"/>
                    </w:p>
                    <w:p w14:paraId="7BEE1A4D" w14:textId="77777777" w:rsidR="00764532" w:rsidRPr="00300356" w:rsidRDefault="00764532" w:rsidP="00391548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Lama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Altamimi</w:t>
                      </w:r>
                      <w:proofErr w:type="spellEnd"/>
                    </w:p>
                    <w:p w14:paraId="7873FE32" w14:textId="77777777" w:rsidR="00764532" w:rsidRPr="00300356" w:rsidRDefault="00764532" w:rsidP="00391548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Leena</w:t>
                      </w:r>
                      <w:proofErr w:type="spellEnd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Alwakeel</w:t>
                      </w:r>
                      <w:proofErr w:type="spellEnd"/>
                    </w:p>
                    <w:p w14:paraId="3218B012" w14:textId="4773C468" w:rsidR="00764532" w:rsidRPr="00300356" w:rsidRDefault="00764532" w:rsidP="00391548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Najd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Altheeb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792D5A8" w14:textId="77777777" w:rsidR="005F1E55" w:rsidRDefault="005F1E55" w:rsidP="000B342A">
      <w:pPr>
        <w:jc w:val="center"/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271B5451" w14:textId="77777777" w:rsidR="005F1E55" w:rsidRDefault="005F1E55" w:rsidP="000B342A">
      <w:pPr>
        <w:jc w:val="center"/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5E7E6970" w14:textId="5AB1BF9A" w:rsidR="005F1E55" w:rsidRDefault="005F1E55" w:rsidP="000B342A">
      <w:pPr>
        <w:jc w:val="center"/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329FC880" w14:textId="77777777" w:rsidR="005F1E55" w:rsidRDefault="005F1E55" w:rsidP="000B342A">
      <w:pPr>
        <w:jc w:val="center"/>
        <w:rPr>
          <w:rFonts w:cstheme="minorHAnsi"/>
          <w:sz w:val="32"/>
          <w:szCs w:val="32"/>
        </w:rPr>
      </w:pPr>
    </w:p>
    <w:p w14:paraId="36DBB609" w14:textId="2519B965" w:rsidR="000B342A" w:rsidRDefault="000B342A" w:rsidP="000B342A">
      <w:pPr>
        <w:jc w:val="center"/>
        <w:rPr>
          <w:rFonts w:cstheme="minorHAnsi"/>
          <w:sz w:val="32"/>
          <w:szCs w:val="32"/>
        </w:rPr>
      </w:pPr>
    </w:p>
    <w:p w14:paraId="579AC1A0" w14:textId="0014D4E1" w:rsidR="00391548" w:rsidRDefault="00391548" w:rsidP="00391548">
      <w:pPr>
        <w:rPr>
          <w:rFonts w:cstheme="minorHAnsi"/>
          <w:sz w:val="32"/>
          <w:szCs w:val="32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969536" behindDoc="1" locked="0" layoutInCell="1" allowOverlap="1" wp14:anchorId="11122AEE" wp14:editId="3A37621A">
            <wp:simplePos x="0" y="0"/>
            <wp:positionH relativeFrom="column">
              <wp:posOffset>-487045</wp:posOffset>
            </wp:positionH>
            <wp:positionV relativeFrom="paragraph">
              <wp:posOffset>21590</wp:posOffset>
            </wp:positionV>
            <wp:extent cx="381635" cy="553085"/>
            <wp:effectExtent l="0" t="0" r="0" b="0"/>
            <wp:wrapThrough wrapText="bothSides">
              <wp:wrapPolygon edited="0">
                <wp:start x="5391" y="0"/>
                <wp:lineTo x="0" y="2232"/>
                <wp:lineTo x="0" y="7440"/>
                <wp:lineTo x="4313" y="11904"/>
                <wp:lineTo x="5391" y="20831"/>
                <wp:lineTo x="6469" y="20831"/>
                <wp:lineTo x="12938" y="20831"/>
                <wp:lineTo x="15095" y="20831"/>
                <wp:lineTo x="16173" y="11904"/>
                <wp:lineTo x="20486" y="8928"/>
                <wp:lineTo x="20486" y="1488"/>
                <wp:lineTo x="15095" y="0"/>
                <wp:lineTo x="5391" y="0"/>
              </wp:wrapPolygon>
            </wp:wrapThrough>
            <wp:docPr id="11278" name="Picture 11278" descr="Image result for question mark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question mark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4" w:history="1">
        <w:r w:rsidRPr="00E516E1">
          <w:rPr>
            <w:rStyle w:val="Hyperlink"/>
            <w:rFonts w:cstheme="minorHAnsi"/>
            <w:sz w:val="32"/>
            <w:szCs w:val="32"/>
          </w:rPr>
          <w:t>https://www.onlineexambuilder.com/2-brainstem-cerebellum/exam-180217</w:t>
        </w:r>
      </w:hyperlink>
    </w:p>
    <w:p w14:paraId="61159733" w14:textId="3179D4A6" w:rsidR="00391548" w:rsidRDefault="00391548" w:rsidP="00391548">
      <w:pPr>
        <w:rPr>
          <w:rFonts w:cstheme="minorHAnsi"/>
          <w:sz w:val="32"/>
          <w:szCs w:val="32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970560" behindDoc="1" locked="0" layoutInCell="1" allowOverlap="1" wp14:anchorId="303E8A82" wp14:editId="29DFB980">
            <wp:simplePos x="0" y="0"/>
            <wp:positionH relativeFrom="column">
              <wp:posOffset>-561340</wp:posOffset>
            </wp:positionH>
            <wp:positionV relativeFrom="paragraph">
              <wp:posOffset>5715</wp:posOffset>
            </wp:positionV>
            <wp:extent cx="516255" cy="516255"/>
            <wp:effectExtent l="0" t="0" r="0" b="0"/>
            <wp:wrapThrough wrapText="bothSides">
              <wp:wrapPolygon edited="0">
                <wp:start x="2391" y="0"/>
                <wp:lineTo x="1594" y="1594"/>
                <wp:lineTo x="797" y="14347"/>
                <wp:lineTo x="2391" y="20723"/>
                <wp:lineTo x="18332" y="20723"/>
                <wp:lineTo x="19129" y="20723"/>
                <wp:lineTo x="19129" y="4782"/>
                <wp:lineTo x="15144" y="0"/>
                <wp:lineTo x="2391" y="0"/>
              </wp:wrapPolygon>
            </wp:wrapThrough>
            <wp:docPr id="11279" name="Picture 11279" descr="Related imag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8" w:history="1">
        <w:r w:rsidRPr="00E516E1">
          <w:rPr>
            <w:rStyle w:val="Hyperlink"/>
            <w:rFonts w:cstheme="minorHAnsi"/>
            <w:sz w:val="32"/>
            <w:szCs w:val="32"/>
          </w:rPr>
          <w:t>https://drive.google.com/open?id=1g-hyfqVPGHCGBE6BBQMU8WsS1HURtzU9FjpCP0KhI18</w:t>
        </w:r>
      </w:hyperlink>
    </w:p>
    <w:p w14:paraId="728F12FE" w14:textId="63E3A34A" w:rsidR="002462AF" w:rsidRDefault="00391548" w:rsidP="00391548">
      <w:pPr>
        <w:rPr>
          <w:rFonts w:cstheme="minorHAnsi"/>
          <w:sz w:val="32"/>
          <w:szCs w:val="32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971584" behindDoc="1" locked="0" layoutInCell="1" allowOverlap="1" wp14:anchorId="20003F57" wp14:editId="2EFC361C">
            <wp:simplePos x="0" y="0"/>
            <wp:positionH relativeFrom="column">
              <wp:posOffset>-558800</wp:posOffset>
            </wp:positionH>
            <wp:positionV relativeFrom="paragraph">
              <wp:posOffset>28575</wp:posOffset>
            </wp:positionV>
            <wp:extent cx="476885" cy="476885"/>
            <wp:effectExtent l="0" t="0" r="0" b="0"/>
            <wp:wrapThrough wrapText="bothSides">
              <wp:wrapPolygon edited="0">
                <wp:start x="4314" y="0"/>
                <wp:lineTo x="0" y="4314"/>
                <wp:lineTo x="0" y="20708"/>
                <wp:lineTo x="6903" y="20708"/>
                <wp:lineTo x="11217" y="20708"/>
                <wp:lineTo x="20708" y="15531"/>
                <wp:lineTo x="20708" y="4314"/>
                <wp:lineTo x="16394" y="0"/>
                <wp:lineTo x="4314" y="0"/>
              </wp:wrapPolygon>
            </wp:wrapThrough>
            <wp:docPr id="11280" name="Picture 11280" descr="Related imag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2" w:history="1">
        <w:r w:rsidRPr="00E516E1">
          <w:rPr>
            <w:rStyle w:val="Hyperlink"/>
            <w:rFonts w:cstheme="minorHAnsi"/>
            <w:sz w:val="32"/>
            <w:szCs w:val="32"/>
          </w:rPr>
          <w:t>https://drive.google.com/open?id=1PO3kVWNdOhC4T8eixprwDxFZPSQ_hXoiFt7229xWYDo</w:t>
        </w:r>
      </w:hyperlink>
    </w:p>
    <w:p w14:paraId="2F3FE2A1" w14:textId="75B2D0C8" w:rsidR="002462AF" w:rsidRDefault="00391548" w:rsidP="002462AF">
      <w:pPr>
        <w:rPr>
          <w:rFonts w:asciiTheme="majorHAnsi" w:hAnsiTheme="majorHAnsi" w:cstheme="minorHAnsi"/>
          <w:b/>
          <w:bCs/>
          <w:color w:val="8064A2" w:themeColor="accent4"/>
          <w:sz w:val="16"/>
          <w:szCs w:val="16"/>
          <w:lang w:val="en-US"/>
        </w:rPr>
      </w:pPr>
      <w:r w:rsidRPr="00DB1EC5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rtl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EC45723" wp14:editId="68008602">
                <wp:simplePos x="0" y="0"/>
                <wp:positionH relativeFrom="column">
                  <wp:posOffset>-943610</wp:posOffset>
                </wp:positionH>
                <wp:positionV relativeFrom="paragraph">
                  <wp:posOffset>347980</wp:posOffset>
                </wp:positionV>
                <wp:extent cx="7148195" cy="1545590"/>
                <wp:effectExtent l="0" t="0" r="0" b="0"/>
                <wp:wrapNone/>
                <wp:docPr id="11276" name="Rectangle 1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19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7AAE9" w14:textId="77777777" w:rsidR="00764532" w:rsidRPr="00DB1EC5" w:rsidRDefault="00764532" w:rsidP="00DB1EC5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Stephanie Ryan, “</w:t>
                            </w:r>
                            <w:r w:rsidRPr="00DB1EC5"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Anatomy for Diagnostic imaging</w:t>
                            </w: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”, 2</w:t>
                            </w: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 xml:space="preserve">  Edition, Pages 61-66</w:t>
                            </w:r>
                          </w:p>
                          <w:p w14:paraId="529455EE" w14:textId="77777777" w:rsidR="00764532" w:rsidRPr="00DB1EC5" w:rsidRDefault="00764532" w:rsidP="00DB1EC5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Jamie Weir, Peter Abraham, “</w:t>
                            </w:r>
                            <w:r w:rsidRPr="00DB1EC5"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Imaging Atlas of Human Anatomy”</w:t>
                            </w: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 xml:space="preserve"> 3rd Edition, Pages 34-41</w:t>
                            </w:r>
                          </w:p>
                          <w:p w14:paraId="7403B28B" w14:textId="07EA4AF0" w:rsidR="00764532" w:rsidRPr="00DB1EC5" w:rsidRDefault="00764532" w:rsidP="00DB1EC5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Peter Armstrong, “</w:t>
                            </w:r>
                            <w:r w:rsidRPr="00DB1EC5"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diagnostic imaging </w:t>
                            </w: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”, 5</w:t>
                            </w: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DB1EC5">
                              <w:rPr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 xml:space="preserve"> Edition, Pages (396-404) </w:t>
                            </w:r>
                          </w:p>
                          <w:p w14:paraId="55ABBB1B" w14:textId="77777777" w:rsidR="00764532" w:rsidRDefault="00764532" w:rsidP="00DB1E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76" o:spid="_x0000_s1103" style="position:absolute;margin-left:-74.3pt;margin-top:27.4pt;width:562.85pt;height:121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" filled="f" stroked="f" strokeweight="2pt">
                <v:textbox>
                  <w:txbxContent>
                    <w:p w14:paraId="00E7AAE9" w14:textId="77777777" w:rsidR="00764532" w:rsidRPr="00DB1EC5" w:rsidRDefault="00764532" w:rsidP="00DB1EC5">
                      <w:pPr>
                        <w:numPr>
                          <w:ilvl w:val="0"/>
                          <w:numId w:val="32"/>
                        </w:numPr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Stephanie Ryan, “</w:t>
                      </w:r>
                      <w:r w:rsidRPr="00DB1EC5"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u w:val="single"/>
                          <w:lang w:val="en-US"/>
                        </w:rPr>
                        <w:t>Anatomy for Diagnostic imaging</w:t>
                      </w: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”, 2</w:t>
                      </w: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vertAlign w:val="superscript"/>
                          <w:lang w:val="en-US"/>
                        </w:rPr>
                        <w:t>nd</w:t>
                      </w: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 xml:space="preserve">  Edition, Pages 61-66</w:t>
                      </w:r>
                    </w:p>
                    <w:p w14:paraId="529455EE" w14:textId="77777777" w:rsidR="00764532" w:rsidRPr="00DB1EC5" w:rsidRDefault="00764532" w:rsidP="00DB1EC5">
                      <w:pPr>
                        <w:numPr>
                          <w:ilvl w:val="0"/>
                          <w:numId w:val="32"/>
                        </w:numPr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Jamie Weir, Peter Abraham, “</w:t>
                      </w:r>
                      <w:r w:rsidRPr="00DB1EC5"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u w:val="single"/>
                          <w:lang w:val="en-US"/>
                        </w:rPr>
                        <w:t>Imaging Atlas of Human Anatomy”</w:t>
                      </w: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 xml:space="preserve"> 3rd Edition, Pages 34-41</w:t>
                      </w:r>
                    </w:p>
                    <w:p w14:paraId="7403B28B" w14:textId="07EA4AF0" w:rsidR="00764532" w:rsidRPr="00DB1EC5" w:rsidRDefault="00764532" w:rsidP="00DB1EC5">
                      <w:pPr>
                        <w:numPr>
                          <w:ilvl w:val="0"/>
                          <w:numId w:val="32"/>
                        </w:numPr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Peter Armstrong, “</w:t>
                      </w:r>
                      <w:r w:rsidRPr="00DB1EC5"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u w:val="single"/>
                          <w:lang w:val="en-US"/>
                        </w:rPr>
                        <w:t xml:space="preserve">diagnostic imaging </w:t>
                      </w: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”, 5</w:t>
                      </w: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 w:rsidRPr="00DB1EC5">
                        <w:rPr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 xml:space="preserve"> Edition, Pages (396-404) </w:t>
                      </w:r>
                    </w:p>
                    <w:p w14:paraId="55ABBB1B" w14:textId="77777777" w:rsidR="00764532" w:rsidRDefault="00764532" w:rsidP="00DB1EC5"/>
                  </w:txbxContent>
                </v:textbox>
              </v:rect>
            </w:pict>
          </mc:Fallback>
        </mc:AlternateContent>
      </w:r>
      <w:r w:rsidR="002462AF" w:rsidRPr="00DB1EC5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References</w:t>
      </w:r>
      <w:r w:rsidR="00DB1EC5" w:rsidRPr="00DB1EC5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:</w:t>
      </w:r>
    </w:p>
    <w:p w14:paraId="1302198F" w14:textId="485811E1" w:rsidR="002462AF" w:rsidRPr="002462AF" w:rsidRDefault="002462AF" w:rsidP="002462AF">
      <w:pPr>
        <w:rPr>
          <w:rFonts w:asciiTheme="majorHAnsi" w:hAnsiTheme="majorHAnsi" w:cstheme="minorHAnsi"/>
          <w:b/>
          <w:bCs/>
          <w:color w:val="8064A2" w:themeColor="accent4"/>
          <w:sz w:val="16"/>
          <w:szCs w:val="16"/>
          <w:lang w:val="en-US"/>
        </w:rPr>
      </w:pPr>
    </w:p>
    <w:p w14:paraId="2B090DA7" w14:textId="5EE6331E" w:rsidR="00DB1EC5" w:rsidRDefault="00DB1EC5" w:rsidP="00926BE5">
      <w:pPr>
        <w:rPr>
          <w:rFonts w:ascii="Perpetua" w:eastAsia="Yu Gothic UI Semibold" w:hAnsi="Perpetua"/>
          <w:color w:val="E36C0A" w:themeColor="accent6" w:themeShade="BF"/>
          <w:sz w:val="52"/>
          <w:szCs w:val="52"/>
          <w:rtl/>
          <w:lang w:val="en-US"/>
        </w:rPr>
      </w:pPr>
    </w:p>
    <w:p w14:paraId="05956CF2" w14:textId="6556DAF9" w:rsidR="005E06EB" w:rsidRDefault="00D164E8" w:rsidP="002462AF">
      <w:pPr>
        <w:rPr>
          <w:rFonts w:ascii="Perpetua" w:eastAsia="Yu Gothic UI Semibold" w:hAnsi="Perpetua"/>
          <w:color w:val="E36C0A" w:themeColor="accent6" w:themeShade="BF"/>
          <w:sz w:val="52"/>
          <w:szCs w:val="52"/>
          <w:lang w:val="en-US"/>
        </w:rPr>
      </w:pPr>
      <w:r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2D98909" wp14:editId="5B996BDB">
                <wp:simplePos x="0" y="0"/>
                <wp:positionH relativeFrom="column">
                  <wp:posOffset>-943610</wp:posOffset>
                </wp:positionH>
                <wp:positionV relativeFrom="paragraph">
                  <wp:posOffset>759509</wp:posOffset>
                </wp:positionV>
                <wp:extent cx="1893570" cy="402590"/>
                <wp:effectExtent l="0" t="0" r="0" b="0"/>
                <wp:wrapNone/>
                <wp:docPr id="11277" name="Rectangle 1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E100B" w14:textId="0E73B575" w:rsidR="00764532" w:rsidRDefault="00764532" w:rsidP="00DB1EC5">
                            <w:pPr>
                              <w:jc w:val="center"/>
                            </w:pPr>
                            <w:r w:rsidRPr="007C1218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8064A2" w:themeColor="accent4"/>
                                <w:sz w:val="40"/>
                                <w:szCs w:val="40"/>
                                <w:lang w:val="en-US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77" o:spid="_x0000_s1104" style="position:absolute;margin-left:-74.3pt;margin-top:59.8pt;width:149.1pt;height:31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" filled="f" stroked="f" strokeweight="2pt">
                <v:textbox>
                  <w:txbxContent>
                    <w:p w14:paraId="2E0E100B" w14:textId="0E73B575" w:rsidR="00764532" w:rsidRDefault="00764532" w:rsidP="00DB1EC5">
                      <w:pPr>
                        <w:jc w:val="center"/>
                      </w:pPr>
                      <w:r w:rsidRPr="007C1218">
                        <w:rPr>
                          <w:rFonts w:asciiTheme="majorHAnsi" w:hAnsiTheme="majorHAnsi" w:cstheme="minorHAnsi"/>
                          <w:b/>
                          <w:bCs/>
                          <w:color w:val="8064A2" w:themeColor="accent4"/>
                          <w:sz w:val="40"/>
                          <w:szCs w:val="40"/>
                          <w:lang w:val="en-US"/>
                        </w:rPr>
                        <w:t>Contact Us:</w:t>
                      </w:r>
                    </w:p>
                  </w:txbxContent>
                </v:textbox>
              </v:rect>
            </w:pict>
          </mc:Fallback>
        </mc:AlternateContent>
      </w:r>
      <w:r w:rsidR="00391548" w:rsidRPr="007C1218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676672" behindDoc="1" locked="0" layoutInCell="1" allowOverlap="1" wp14:anchorId="58B7211C" wp14:editId="4E2AEDA6">
            <wp:simplePos x="0" y="0"/>
            <wp:positionH relativeFrom="column">
              <wp:posOffset>-601345</wp:posOffset>
            </wp:positionH>
            <wp:positionV relativeFrom="paragraph">
              <wp:posOffset>1102995</wp:posOffset>
            </wp:positionV>
            <wp:extent cx="342900" cy="342900"/>
            <wp:effectExtent l="0" t="0" r="0" b="0"/>
            <wp:wrapThrough wrapText="bothSides">
              <wp:wrapPolygon edited="0">
                <wp:start x="1200" y="2400"/>
                <wp:lineTo x="2400" y="16800"/>
                <wp:lineTo x="3600" y="19200"/>
                <wp:lineTo x="12000" y="19200"/>
                <wp:lineTo x="13200" y="16800"/>
                <wp:lineTo x="20400" y="6000"/>
                <wp:lineTo x="20400" y="2400"/>
                <wp:lineTo x="1200" y="2400"/>
              </wp:wrapPolygon>
            </wp:wrapThrough>
            <wp:docPr id="23" name="Picture 23" descr="Description: Image result for Twitter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Image result for Twitter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48" w:rsidRPr="007C1218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674624" behindDoc="1" locked="0" layoutInCell="1" allowOverlap="1" wp14:anchorId="5AF28393" wp14:editId="25B9A41A">
            <wp:simplePos x="0" y="0"/>
            <wp:positionH relativeFrom="column">
              <wp:posOffset>-539115</wp:posOffset>
            </wp:positionH>
            <wp:positionV relativeFrom="paragraph">
              <wp:posOffset>1535430</wp:posOffset>
            </wp:positionV>
            <wp:extent cx="220980" cy="220980"/>
            <wp:effectExtent l="0" t="0" r="7620" b="7620"/>
            <wp:wrapThrough wrapText="bothSides">
              <wp:wrapPolygon edited="0">
                <wp:start x="0" y="0"/>
                <wp:lineTo x="0" y="20483"/>
                <wp:lineTo x="20483" y="20483"/>
                <wp:lineTo x="20483" y="0"/>
                <wp:lineTo x="0" y="0"/>
              </wp:wrapPolygon>
            </wp:wrapThrough>
            <wp:docPr id="22" name="Picture 22" descr="Description: Image result for g mail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Image result for g mail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548" w:rsidRPr="007C1218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5FC4E7" wp14:editId="501B77F2">
                <wp:simplePos x="0" y="0"/>
                <wp:positionH relativeFrom="column">
                  <wp:posOffset>-314960</wp:posOffset>
                </wp:positionH>
                <wp:positionV relativeFrom="paragraph">
                  <wp:posOffset>1080135</wp:posOffset>
                </wp:positionV>
                <wp:extent cx="3352800" cy="85979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10BB3" w14:textId="77777777" w:rsidR="00764532" w:rsidRPr="00731D00" w:rsidRDefault="00764532" w:rsidP="000B342A">
                            <w:pP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1D00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@Radiology436</w:t>
                            </w:r>
                          </w:p>
                          <w:p w14:paraId="14DA8428" w14:textId="77777777" w:rsidR="00764532" w:rsidRPr="00731D00" w:rsidRDefault="00764532" w:rsidP="000B342A">
                            <w:pP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1D00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Radiology436@gmail.com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105" style="position:absolute;margin-left:-24.8pt;margin-top:85.05pt;width:264pt;height:6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" filled="f" stroked="f" strokeweight="2pt">
                <v:textbox>
                  <w:txbxContent>
                    <w:p w14:paraId="1D710BB3" w14:textId="77777777" w:rsidR="00764532" w:rsidRPr="00731D00" w:rsidRDefault="00764532" w:rsidP="000B342A">
                      <w:pP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731D00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@Radiology436</w:t>
                      </w:r>
                    </w:p>
                    <w:p w14:paraId="14DA8428" w14:textId="77777777" w:rsidR="00764532" w:rsidRPr="00731D00" w:rsidRDefault="00764532" w:rsidP="000B342A">
                      <w:pP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731D00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Radiology436@gmail.com</w:t>
                      </w:r>
                    </w:p>
                  </w:txbxContent>
                </v:textbox>
              </v:rect>
            </w:pict>
          </mc:Fallback>
        </mc:AlternateContent>
      </w:r>
    </w:p>
    <w:sectPr w:rsidR="005E06EB" w:rsidSect="000B342A">
      <w:headerReference w:type="default" r:id="rId67"/>
      <w:footerReference w:type="default" r:id="rId68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2ED13" w14:textId="77777777" w:rsidR="00A104DC" w:rsidRDefault="00A104DC" w:rsidP="00F63C20">
      <w:pPr>
        <w:spacing w:after="0" w:line="240" w:lineRule="auto"/>
      </w:pPr>
      <w:r>
        <w:separator/>
      </w:r>
    </w:p>
  </w:endnote>
  <w:endnote w:type="continuationSeparator" w:id="0">
    <w:p w14:paraId="22FE45C3" w14:textId="77777777" w:rsidR="00A104DC" w:rsidRDefault="00A104DC" w:rsidP="00F6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Bodoni MT">
    <w:altName w:val="Superclarendon"/>
    <w:charset w:val="00"/>
    <w:family w:val="roman"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D0E60" w14:textId="1222DA90" w:rsidR="00764532" w:rsidRDefault="00764532" w:rsidP="009B29A6">
    <w:pPr>
      <w:pStyle w:val="Footer"/>
      <w:tabs>
        <w:tab w:val="clear" w:pos="8306"/>
      </w:tabs>
      <w:rPr>
        <w:color w:val="A6A6A6" w:themeColor="background1" w:themeShade="A6"/>
        <w:sz w:val="28"/>
        <w:szCs w:val="28"/>
      </w:rPr>
    </w:pPr>
    <w:r w:rsidRPr="009B29A6">
      <w:rPr>
        <w:noProof/>
        <w:color w:val="00B050"/>
        <w:sz w:val="28"/>
        <w:szCs w:val="28"/>
        <w:lang w:val="en-US"/>
      </w:rPr>
      <w:drawing>
        <wp:anchor distT="0" distB="0" distL="114300" distR="114300" simplePos="0" relativeHeight="251663360" behindDoc="1" locked="0" layoutInCell="1" allowOverlap="1" wp14:anchorId="67A131B7" wp14:editId="0A1A89DB">
          <wp:simplePos x="0" y="0"/>
          <wp:positionH relativeFrom="margin">
            <wp:posOffset>1808480</wp:posOffset>
          </wp:positionH>
          <wp:positionV relativeFrom="paragraph">
            <wp:posOffset>-431800</wp:posOffset>
          </wp:positionV>
          <wp:extent cx="1674495" cy="884555"/>
          <wp:effectExtent l="0" t="0" r="1905" b="0"/>
          <wp:wrapThrough wrapText="bothSides">
            <wp:wrapPolygon edited="0">
              <wp:start x="1720" y="0"/>
              <wp:lineTo x="0" y="4187"/>
              <wp:lineTo x="0" y="11164"/>
              <wp:lineTo x="1229" y="14886"/>
              <wp:lineTo x="1474" y="20933"/>
              <wp:lineTo x="4177" y="20933"/>
              <wp:lineTo x="4177" y="14886"/>
              <wp:lineTo x="21379" y="14886"/>
              <wp:lineTo x="21379" y="6978"/>
              <wp:lineTo x="3686" y="0"/>
              <wp:lineTo x="1720" y="0"/>
            </wp:wrapPolygon>
          </wp:wrapThrough>
          <wp:docPr id="1" name="Picture 1" descr="C:\Users\abdulrahman\Documents\Radiology team436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bdulrahman\Documents\Radiology team436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29A6">
      <w:rPr>
        <w:noProof/>
        <w:color w:val="00B050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1EC162C" wp14:editId="11E1B756">
              <wp:simplePos x="0" y="0"/>
              <wp:positionH relativeFrom="margin">
                <wp:align>center</wp:align>
              </wp:positionH>
              <wp:positionV relativeFrom="paragraph">
                <wp:posOffset>-29210</wp:posOffset>
              </wp:positionV>
              <wp:extent cx="7256780" cy="9525"/>
              <wp:effectExtent l="0" t="0" r="20320" b="28575"/>
              <wp:wrapTight wrapText="bothSides">
                <wp:wrapPolygon edited="1">
                  <wp:start x="8628" y="21600"/>
                  <wp:lineTo x="0" y="43200"/>
                  <wp:lineTo x="13744" y="21600"/>
                  <wp:lineTo x="21604" y="0"/>
                  <wp:lineTo x="8628" y="21600"/>
                </wp:wrapPolygon>
              </wp:wrapTight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56780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prstDash val="lg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3" o:spid="_x0000_s1026" style="position:absolute;flip:y;z-index:-25165926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.3pt" to="571.4pt,-1.55pt" wrapcoords="8628 21600 0 43200 13744 21600 21604 0 8628 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" strokecolor="#dbe5f1 [660]" strokeweight="1pt">
              <v:stroke dashstyle="longDash"/>
              <w10:wrap type="tight" anchorx="margin"/>
            </v:line>
          </w:pict>
        </mc:Fallback>
      </mc:AlternateContent>
    </w:r>
  </w:p>
  <w:p w14:paraId="2C8D139F" w14:textId="400DA044" w:rsidR="00764532" w:rsidRDefault="00764532" w:rsidP="009B29A6">
    <w:pPr>
      <w:pStyle w:val="Footer"/>
      <w:tabs>
        <w:tab w:val="clear" w:pos="8306"/>
      </w:tabs>
      <w:ind w:left="720"/>
      <w:rPr>
        <w:color w:val="A6A6A6" w:themeColor="background1" w:themeShade="A6"/>
        <w:sz w:val="28"/>
        <w:szCs w:val="28"/>
      </w:rPr>
    </w:pPr>
    <w:r>
      <w:rPr>
        <w:color w:val="A6A6A6" w:themeColor="background1" w:themeShade="A6"/>
        <w:sz w:val="28"/>
        <w:szCs w:val="28"/>
      </w:rPr>
      <w:tab/>
    </w:r>
  </w:p>
  <w:p w14:paraId="3B368145" w14:textId="62CD2314" w:rsidR="00764532" w:rsidRPr="009523E9" w:rsidRDefault="00764532" w:rsidP="006617E2">
    <w:pPr>
      <w:pStyle w:val="Footer"/>
      <w:rPr>
        <w:sz w:val="28"/>
        <w:szCs w:val="28"/>
      </w:rPr>
    </w:pPr>
    <w:r w:rsidRPr="00A81FDE">
      <w:rPr>
        <w:noProof/>
        <w:color w:val="000000" w:themeColor="text1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11E6F76" wp14:editId="18DAF3A0">
              <wp:simplePos x="0" y="0"/>
              <wp:positionH relativeFrom="margin">
                <wp:align>center</wp:align>
              </wp:positionH>
              <wp:positionV relativeFrom="paragraph">
                <wp:posOffset>-728980</wp:posOffset>
              </wp:positionV>
              <wp:extent cx="1725038" cy="1011677"/>
              <wp:effectExtent l="0" t="0" r="27940" b="17145"/>
              <wp:wrapThrough wrapText="bothSides">
                <wp:wrapPolygon edited="0">
                  <wp:start x="716" y="0"/>
                  <wp:lineTo x="0" y="1627"/>
                  <wp:lineTo x="0" y="19932"/>
                  <wp:lineTo x="716" y="21559"/>
                  <wp:lineTo x="20996" y="21559"/>
                  <wp:lineTo x="21711" y="20339"/>
                  <wp:lineTo x="21711" y="1220"/>
                  <wp:lineTo x="20996" y="0"/>
                  <wp:lineTo x="716" y="0"/>
                </wp:wrapPolygon>
              </wp:wrapThrough>
              <wp:docPr id="3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5038" cy="1011677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ounded Rectangle 3" o:spid="_x0000_s1026" style="position:absolute;margin-left:0;margin-top:-57.4pt;width:135.85pt;height:79.65pt;z-index:-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" fillcolor="white [3212]" strokecolor="white [3212]" strokeweight="2pt">
              <w10:wrap type="through"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87B4E" w14:textId="77777777" w:rsidR="00A104DC" w:rsidRDefault="00A104DC" w:rsidP="00F63C20">
      <w:pPr>
        <w:spacing w:after="0" w:line="240" w:lineRule="auto"/>
      </w:pPr>
      <w:r>
        <w:separator/>
      </w:r>
    </w:p>
  </w:footnote>
  <w:footnote w:type="continuationSeparator" w:id="0">
    <w:p w14:paraId="7F8C3977" w14:textId="77777777" w:rsidR="00A104DC" w:rsidRDefault="00A104DC" w:rsidP="00F6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684019442"/>
      <w:docPartObj>
        <w:docPartGallery w:val="Page Numbers (Margins)"/>
        <w:docPartUnique/>
      </w:docPartObj>
    </w:sdtPr>
    <w:sdtEndPr/>
    <w:sdtContent>
      <w:p w14:paraId="02E92D4F" w14:textId="77777777" w:rsidR="00764532" w:rsidRPr="00F63C20" w:rsidRDefault="00764532" w:rsidP="00F63C20">
        <w:pPr>
          <w:pStyle w:val="Header"/>
          <w:rPr>
            <w:sz w:val="28"/>
            <w:szCs w:val="28"/>
          </w:rPr>
        </w:pPr>
        <w:r w:rsidRPr="00A81FDE">
          <w:rPr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025B9E4C" wp14:editId="0FD4893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EB47E" w14:textId="77777777" w:rsidR="00764532" w:rsidRDefault="00764532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721674" w:rsidRPr="0072167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10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14:paraId="3A4EB47E" w14:textId="77777777" w:rsidR="00764532" w:rsidRDefault="00764532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4539AD" w:rsidRPr="004539A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9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467BEB1E" w14:textId="77777777" w:rsidR="00764532" w:rsidRDefault="00764532" w:rsidP="00F63C20">
    <w:pPr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915B4"/>
    <w:multiLevelType w:val="hybridMultilevel"/>
    <w:tmpl w:val="A8486E5A"/>
    <w:lvl w:ilvl="0" w:tplc="F692F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A4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29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40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F40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4C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41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8D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74B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137A19"/>
    <w:multiLevelType w:val="hybridMultilevel"/>
    <w:tmpl w:val="A7FE3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D5C29"/>
    <w:multiLevelType w:val="hybridMultilevel"/>
    <w:tmpl w:val="B2EC8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37F61"/>
    <w:multiLevelType w:val="hybridMultilevel"/>
    <w:tmpl w:val="FF589B4E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>
    <w:nsid w:val="0D2B6BB0"/>
    <w:multiLevelType w:val="hybridMultilevel"/>
    <w:tmpl w:val="C3DA25B0"/>
    <w:lvl w:ilvl="0" w:tplc="DC50A4AC">
      <w:start w:val="1"/>
      <w:numFmt w:val="decimal"/>
      <w:lvlText w:val="%1-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982B7A"/>
    <w:multiLevelType w:val="hybridMultilevel"/>
    <w:tmpl w:val="4E765B90"/>
    <w:lvl w:ilvl="0" w:tplc="30B2A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581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36D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B84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DC9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2F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3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567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72B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EAC075B"/>
    <w:multiLevelType w:val="hybridMultilevel"/>
    <w:tmpl w:val="C36A73F2"/>
    <w:lvl w:ilvl="0" w:tplc="9AA41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0F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04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A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92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321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1EF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47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2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462B68"/>
    <w:multiLevelType w:val="hybridMultilevel"/>
    <w:tmpl w:val="4A503CCA"/>
    <w:lvl w:ilvl="0" w:tplc="6B4E2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2670C"/>
    <w:multiLevelType w:val="hybridMultilevel"/>
    <w:tmpl w:val="D228FCBC"/>
    <w:lvl w:ilvl="0" w:tplc="14208E7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7A563B"/>
    <w:multiLevelType w:val="hybridMultilevel"/>
    <w:tmpl w:val="60B46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52E12"/>
    <w:multiLevelType w:val="hybridMultilevel"/>
    <w:tmpl w:val="07663F28"/>
    <w:lvl w:ilvl="0" w:tplc="A0FC636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0F78F4"/>
    <w:multiLevelType w:val="hybridMultilevel"/>
    <w:tmpl w:val="E3280150"/>
    <w:lvl w:ilvl="0" w:tplc="A6ACA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C2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0B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02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E0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CD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847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AE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AD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5FD073F"/>
    <w:multiLevelType w:val="hybridMultilevel"/>
    <w:tmpl w:val="08703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0B33D9"/>
    <w:multiLevelType w:val="hybridMultilevel"/>
    <w:tmpl w:val="8B9C80FC"/>
    <w:lvl w:ilvl="0" w:tplc="B10A8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DA3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40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820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74B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A2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66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328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81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2594B84"/>
    <w:multiLevelType w:val="hybridMultilevel"/>
    <w:tmpl w:val="9DA2D6D8"/>
    <w:lvl w:ilvl="0" w:tplc="052CD5E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1B6341"/>
    <w:multiLevelType w:val="hybridMultilevel"/>
    <w:tmpl w:val="08FABB32"/>
    <w:lvl w:ilvl="0" w:tplc="4DAE97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5C78FB"/>
    <w:multiLevelType w:val="hybridMultilevel"/>
    <w:tmpl w:val="EFB23F86"/>
    <w:lvl w:ilvl="0" w:tplc="63262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C2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4E6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F21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72A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B60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2C1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4E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BCA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64F43E0"/>
    <w:multiLevelType w:val="hybridMultilevel"/>
    <w:tmpl w:val="81AAEA5A"/>
    <w:lvl w:ilvl="0" w:tplc="3EDE1588">
      <w:start w:val="1"/>
      <w:numFmt w:val="decimal"/>
      <w:lvlText w:val="%1."/>
      <w:lvlJc w:val="left"/>
      <w:pPr>
        <w:ind w:left="1080" w:hanging="720"/>
      </w:pPr>
      <w:rPr>
        <w:rFonts w:hint="default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CF1C6A"/>
    <w:multiLevelType w:val="hybridMultilevel"/>
    <w:tmpl w:val="9B1C17AA"/>
    <w:lvl w:ilvl="0" w:tplc="3C8A0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AE5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D47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70B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0B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ED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D80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560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86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19A66F9"/>
    <w:multiLevelType w:val="hybridMultilevel"/>
    <w:tmpl w:val="1898C92C"/>
    <w:lvl w:ilvl="0" w:tplc="27F651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1FA4CB3"/>
    <w:multiLevelType w:val="hybridMultilevel"/>
    <w:tmpl w:val="4FF01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E773D"/>
    <w:multiLevelType w:val="hybridMultilevel"/>
    <w:tmpl w:val="44E6A8EA"/>
    <w:lvl w:ilvl="0" w:tplc="DC50A4AC">
      <w:start w:val="1"/>
      <w:numFmt w:val="decimal"/>
      <w:lvlText w:val="%1-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EE3BD8"/>
    <w:multiLevelType w:val="hybridMultilevel"/>
    <w:tmpl w:val="C306352E"/>
    <w:lvl w:ilvl="0" w:tplc="04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23">
    <w:nsid w:val="52BD5C80"/>
    <w:multiLevelType w:val="hybridMultilevel"/>
    <w:tmpl w:val="E2208FAC"/>
    <w:lvl w:ilvl="0" w:tplc="43465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2F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69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2C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226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28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47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445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04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2CA4386"/>
    <w:multiLevelType w:val="hybridMultilevel"/>
    <w:tmpl w:val="55540800"/>
    <w:lvl w:ilvl="0" w:tplc="6CA2F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83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24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F47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4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A7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6E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48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D85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3D83A0D"/>
    <w:multiLevelType w:val="hybridMultilevel"/>
    <w:tmpl w:val="F75E6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9B0CD8"/>
    <w:multiLevelType w:val="hybridMultilevel"/>
    <w:tmpl w:val="EDD8FA9C"/>
    <w:lvl w:ilvl="0" w:tplc="E6E0A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8A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01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32F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4D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D06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0A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0E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E3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DE9646E"/>
    <w:multiLevelType w:val="hybridMultilevel"/>
    <w:tmpl w:val="3F480BAE"/>
    <w:lvl w:ilvl="0" w:tplc="77C42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40B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49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584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0A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ED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EA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A7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CAA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E197991"/>
    <w:multiLevelType w:val="hybridMultilevel"/>
    <w:tmpl w:val="13062C00"/>
    <w:lvl w:ilvl="0" w:tplc="DC50A4AC">
      <w:start w:val="1"/>
      <w:numFmt w:val="decimal"/>
      <w:lvlText w:val="%1-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3B1B78"/>
    <w:multiLevelType w:val="hybridMultilevel"/>
    <w:tmpl w:val="003699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CB485A"/>
    <w:multiLevelType w:val="hybridMultilevel"/>
    <w:tmpl w:val="A4D294DC"/>
    <w:lvl w:ilvl="0" w:tplc="E9A870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2144CD6"/>
    <w:multiLevelType w:val="hybridMultilevel"/>
    <w:tmpl w:val="E4B6DF5C"/>
    <w:lvl w:ilvl="0" w:tplc="3932900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30"/>
  </w:num>
  <w:num w:numId="3">
    <w:abstractNumId w:val="14"/>
  </w:num>
  <w:num w:numId="4">
    <w:abstractNumId w:val="19"/>
  </w:num>
  <w:num w:numId="5">
    <w:abstractNumId w:val="8"/>
  </w:num>
  <w:num w:numId="6">
    <w:abstractNumId w:val="31"/>
  </w:num>
  <w:num w:numId="7">
    <w:abstractNumId w:val="17"/>
  </w:num>
  <w:num w:numId="8">
    <w:abstractNumId w:val="16"/>
  </w:num>
  <w:num w:numId="9">
    <w:abstractNumId w:val="4"/>
  </w:num>
  <w:num w:numId="10">
    <w:abstractNumId w:val="23"/>
  </w:num>
  <w:num w:numId="11">
    <w:abstractNumId w:val="28"/>
  </w:num>
  <w:num w:numId="12">
    <w:abstractNumId w:val="2"/>
  </w:num>
  <w:num w:numId="13">
    <w:abstractNumId w:val="21"/>
  </w:num>
  <w:num w:numId="14">
    <w:abstractNumId w:val="26"/>
  </w:num>
  <w:num w:numId="15">
    <w:abstractNumId w:val="6"/>
  </w:num>
  <w:num w:numId="16">
    <w:abstractNumId w:val="5"/>
  </w:num>
  <w:num w:numId="17">
    <w:abstractNumId w:val="18"/>
  </w:num>
  <w:num w:numId="18">
    <w:abstractNumId w:val="22"/>
  </w:num>
  <w:num w:numId="19">
    <w:abstractNumId w:val="12"/>
  </w:num>
  <w:num w:numId="20">
    <w:abstractNumId w:val="25"/>
  </w:num>
  <w:num w:numId="21">
    <w:abstractNumId w:val="29"/>
  </w:num>
  <w:num w:numId="22">
    <w:abstractNumId w:val="11"/>
  </w:num>
  <w:num w:numId="23">
    <w:abstractNumId w:val="27"/>
  </w:num>
  <w:num w:numId="24">
    <w:abstractNumId w:val="3"/>
  </w:num>
  <w:num w:numId="25">
    <w:abstractNumId w:val="15"/>
  </w:num>
  <w:num w:numId="26">
    <w:abstractNumId w:val="10"/>
  </w:num>
  <w:num w:numId="27">
    <w:abstractNumId w:val="1"/>
  </w:num>
  <w:num w:numId="28">
    <w:abstractNumId w:val="20"/>
  </w:num>
  <w:num w:numId="29">
    <w:abstractNumId w:val="9"/>
  </w:num>
  <w:num w:numId="30">
    <w:abstractNumId w:val="13"/>
  </w:num>
  <w:num w:numId="31">
    <w:abstractNumId w:val="2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E55"/>
    <w:rsid w:val="0000446C"/>
    <w:rsid w:val="0001241D"/>
    <w:rsid w:val="0002749F"/>
    <w:rsid w:val="000313A5"/>
    <w:rsid w:val="00036108"/>
    <w:rsid w:val="00050ACF"/>
    <w:rsid w:val="00091AE6"/>
    <w:rsid w:val="000B2A24"/>
    <w:rsid w:val="000B342A"/>
    <w:rsid w:val="001063C3"/>
    <w:rsid w:val="00127E7A"/>
    <w:rsid w:val="00140FB4"/>
    <w:rsid w:val="00141858"/>
    <w:rsid w:val="0016788A"/>
    <w:rsid w:val="001730C9"/>
    <w:rsid w:val="001939EE"/>
    <w:rsid w:val="001B4DED"/>
    <w:rsid w:val="001F0B9C"/>
    <w:rsid w:val="002149E6"/>
    <w:rsid w:val="0022056A"/>
    <w:rsid w:val="00231943"/>
    <w:rsid w:val="00234D71"/>
    <w:rsid w:val="002462AF"/>
    <w:rsid w:val="00251916"/>
    <w:rsid w:val="00261B4C"/>
    <w:rsid w:val="00267BCB"/>
    <w:rsid w:val="002923F2"/>
    <w:rsid w:val="00300356"/>
    <w:rsid w:val="003076DA"/>
    <w:rsid w:val="00335B6D"/>
    <w:rsid w:val="00391548"/>
    <w:rsid w:val="003A16BC"/>
    <w:rsid w:val="003B195F"/>
    <w:rsid w:val="003D63AE"/>
    <w:rsid w:val="003F66FF"/>
    <w:rsid w:val="004101A4"/>
    <w:rsid w:val="0045006B"/>
    <w:rsid w:val="00453978"/>
    <w:rsid w:val="004539AD"/>
    <w:rsid w:val="00463623"/>
    <w:rsid w:val="004708A6"/>
    <w:rsid w:val="00474C50"/>
    <w:rsid w:val="004A3970"/>
    <w:rsid w:val="004D2B25"/>
    <w:rsid w:val="004E25EA"/>
    <w:rsid w:val="004E5068"/>
    <w:rsid w:val="004F1B27"/>
    <w:rsid w:val="00504E74"/>
    <w:rsid w:val="005118B3"/>
    <w:rsid w:val="005201AF"/>
    <w:rsid w:val="0054617B"/>
    <w:rsid w:val="00550E6D"/>
    <w:rsid w:val="005628FC"/>
    <w:rsid w:val="005663F9"/>
    <w:rsid w:val="005A0C88"/>
    <w:rsid w:val="005A646F"/>
    <w:rsid w:val="005A6FDE"/>
    <w:rsid w:val="005C2A56"/>
    <w:rsid w:val="005C3415"/>
    <w:rsid w:val="005C7D5E"/>
    <w:rsid w:val="005D4EA5"/>
    <w:rsid w:val="005D591F"/>
    <w:rsid w:val="005E06EB"/>
    <w:rsid w:val="005E12FC"/>
    <w:rsid w:val="005F1E55"/>
    <w:rsid w:val="00617278"/>
    <w:rsid w:val="006209C9"/>
    <w:rsid w:val="0062643B"/>
    <w:rsid w:val="00644E96"/>
    <w:rsid w:val="0064600C"/>
    <w:rsid w:val="00654AFE"/>
    <w:rsid w:val="006617E2"/>
    <w:rsid w:val="00664C8D"/>
    <w:rsid w:val="006776CE"/>
    <w:rsid w:val="006C4583"/>
    <w:rsid w:val="006C58B6"/>
    <w:rsid w:val="006D2524"/>
    <w:rsid w:val="006E2EAB"/>
    <w:rsid w:val="0071208B"/>
    <w:rsid w:val="00721674"/>
    <w:rsid w:val="00731D00"/>
    <w:rsid w:val="00733C2E"/>
    <w:rsid w:val="0073714B"/>
    <w:rsid w:val="00764532"/>
    <w:rsid w:val="007668C5"/>
    <w:rsid w:val="00767F41"/>
    <w:rsid w:val="00790AA8"/>
    <w:rsid w:val="00794BF2"/>
    <w:rsid w:val="007B112F"/>
    <w:rsid w:val="007C1218"/>
    <w:rsid w:val="007C7852"/>
    <w:rsid w:val="00815DA0"/>
    <w:rsid w:val="008505CE"/>
    <w:rsid w:val="00880FA4"/>
    <w:rsid w:val="008935C2"/>
    <w:rsid w:val="00895AE7"/>
    <w:rsid w:val="008B288B"/>
    <w:rsid w:val="008C50B7"/>
    <w:rsid w:val="008C7E0E"/>
    <w:rsid w:val="008D3EF7"/>
    <w:rsid w:val="008F5CA5"/>
    <w:rsid w:val="009010AD"/>
    <w:rsid w:val="0090177B"/>
    <w:rsid w:val="00926BE5"/>
    <w:rsid w:val="009323E6"/>
    <w:rsid w:val="009523E9"/>
    <w:rsid w:val="00981CF2"/>
    <w:rsid w:val="009B29A6"/>
    <w:rsid w:val="009D055F"/>
    <w:rsid w:val="009E4C3F"/>
    <w:rsid w:val="00A104DC"/>
    <w:rsid w:val="00A17FD3"/>
    <w:rsid w:val="00A37680"/>
    <w:rsid w:val="00A5136A"/>
    <w:rsid w:val="00A554DE"/>
    <w:rsid w:val="00A72E2E"/>
    <w:rsid w:val="00A804FF"/>
    <w:rsid w:val="00A81497"/>
    <w:rsid w:val="00A81FDE"/>
    <w:rsid w:val="00A83D09"/>
    <w:rsid w:val="00A870C6"/>
    <w:rsid w:val="00AA55CE"/>
    <w:rsid w:val="00AB63D6"/>
    <w:rsid w:val="00AD01B3"/>
    <w:rsid w:val="00AD2282"/>
    <w:rsid w:val="00AD52D0"/>
    <w:rsid w:val="00AE3D2C"/>
    <w:rsid w:val="00B02EAA"/>
    <w:rsid w:val="00B1355E"/>
    <w:rsid w:val="00B20273"/>
    <w:rsid w:val="00B30E53"/>
    <w:rsid w:val="00B4347B"/>
    <w:rsid w:val="00B838A9"/>
    <w:rsid w:val="00B95531"/>
    <w:rsid w:val="00BA5515"/>
    <w:rsid w:val="00BA7769"/>
    <w:rsid w:val="00BA7962"/>
    <w:rsid w:val="00BC3805"/>
    <w:rsid w:val="00BE1A0A"/>
    <w:rsid w:val="00C43B8F"/>
    <w:rsid w:val="00C83376"/>
    <w:rsid w:val="00C838E4"/>
    <w:rsid w:val="00C97C0A"/>
    <w:rsid w:val="00CA2577"/>
    <w:rsid w:val="00CE21D0"/>
    <w:rsid w:val="00D164E8"/>
    <w:rsid w:val="00D17BB4"/>
    <w:rsid w:val="00D500AC"/>
    <w:rsid w:val="00D53640"/>
    <w:rsid w:val="00D54EFD"/>
    <w:rsid w:val="00D76923"/>
    <w:rsid w:val="00DB1EC5"/>
    <w:rsid w:val="00DB5FD2"/>
    <w:rsid w:val="00DF5BDC"/>
    <w:rsid w:val="00DF71BC"/>
    <w:rsid w:val="00E10C47"/>
    <w:rsid w:val="00E16CC6"/>
    <w:rsid w:val="00E257D5"/>
    <w:rsid w:val="00E42438"/>
    <w:rsid w:val="00E92C99"/>
    <w:rsid w:val="00EB297D"/>
    <w:rsid w:val="00ED04EE"/>
    <w:rsid w:val="00F32F3A"/>
    <w:rsid w:val="00F40316"/>
    <w:rsid w:val="00F63C20"/>
    <w:rsid w:val="00F7286C"/>
    <w:rsid w:val="00F8569F"/>
    <w:rsid w:val="00FC6369"/>
    <w:rsid w:val="00FD3528"/>
    <w:rsid w:val="00FD594A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850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4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C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C20"/>
  </w:style>
  <w:style w:type="paragraph" w:styleId="Footer">
    <w:name w:val="footer"/>
    <w:basedOn w:val="Normal"/>
    <w:link w:val="FooterChar"/>
    <w:uiPriority w:val="99"/>
    <w:unhideWhenUsed/>
    <w:rsid w:val="00F63C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C20"/>
  </w:style>
  <w:style w:type="paragraph" w:styleId="FootnoteText">
    <w:name w:val="footnote text"/>
    <w:basedOn w:val="Normal"/>
    <w:link w:val="FootnoteTextChar"/>
    <w:uiPriority w:val="99"/>
    <w:semiHidden/>
    <w:unhideWhenUsed/>
    <w:rsid w:val="0022056A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056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056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20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56A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56A"/>
    <w:rPr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2923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91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12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6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68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53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7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5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5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0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6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34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9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5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1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3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25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01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1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16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3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11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4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hyperlink" Target="https://www.google.com.sa/url?sa=i&amp;rct=j&amp;q=&amp;esrc=s&amp;source=images&amp;cd=&amp;cad=rja&amp;uact=8&amp;ved=0ahUKEwjg4r34jqrWAhWHUBQKHdNaBUQQjRwIBw&amp;url=https://twitter.com/mstreamteam&amp;psig=AFQjCNFtqNWc88raA-zHB69P_ZPY5Y29OA&amp;ust=1505665420472148" TargetMode="External"/><Relationship Id="rId64" Type="http://schemas.openxmlformats.org/officeDocument/2006/relationships/image" Target="media/image45.png"/><Relationship Id="rId65" Type="http://schemas.openxmlformats.org/officeDocument/2006/relationships/hyperlink" Target="https://www.google.com.sa/url?sa=i&amp;rct=j&amp;q=&amp;esrc=s&amp;source=images&amp;cd=&amp;cad=rja&amp;uact=8&amp;ved=0ahUKEwjr1eCVjqrWAhVHfxoKHRiwCK0QjRwIBw&amp;url=https://play.google.com/store/apps/details?id=com.google.android.gm&amp;psig=AFQjCNHP5Krbnj7G-u5TWK07hlMsgiMS_A&amp;ust=1505665206148176" TargetMode="External"/><Relationship Id="rId66" Type="http://schemas.openxmlformats.org/officeDocument/2006/relationships/image" Target="media/image46.png"/><Relationship Id="rId67" Type="http://schemas.openxmlformats.org/officeDocument/2006/relationships/header" Target="header1.xml"/><Relationship Id="rId68" Type="http://schemas.openxmlformats.org/officeDocument/2006/relationships/footer" Target="footer1.xml"/><Relationship Id="rId69" Type="http://schemas.openxmlformats.org/officeDocument/2006/relationships/fontTable" Target="fontTable.xml"/><Relationship Id="rId50" Type="http://schemas.openxmlformats.org/officeDocument/2006/relationships/image" Target="media/image41.png"/><Relationship Id="rId51" Type="http://schemas.openxmlformats.org/officeDocument/2006/relationships/hyperlink" Target="https://www.onlineexambuilder.com/2-brainstem-cerebellum/exam-180217" TargetMode="External"/><Relationship Id="rId52" Type="http://schemas.openxmlformats.org/officeDocument/2006/relationships/hyperlink" Target="http://www.google.com/url?sa=i&amp;rct=j&amp;q=&amp;esrc=s&amp;source=images&amp;cd=&amp;cad=rja&amp;uact=8&amp;ved=0ahUKEwi3xdbA3sjWAhXHuxQKHWYSAGsQjRwIBw&amp;url=http://scribblenauts.wikia.com/wiki/Question_Mark&amp;psig=AFQjCNGRH2yd5GLjU7Xjorpyg_0IAp8HHg&amp;ust=1506717562592248" TargetMode="External"/><Relationship Id="rId53" Type="http://schemas.openxmlformats.org/officeDocument/2006/relationships/image" Target="media/image42.png"/><Relationship Id="rId54" Type="http://schemas.openxmlformats.org/officeDocument/2006/relationships/hyperlink" Target="https://www.onlineexambuilder.com/2-brainstem-cerebellum/exam-180217" TargetMode="External"/><Relationship Id="rId55" Type="http://schemas.openxmlformats.org/officeDocument/2006/relationships/hyperlink" Target="https://drive.google.com/open?id=1g-hyfqVPGHCGBE6BBQMU8WsS1HURtzU9FjpCP0KhI18" TargetMode="External"/><Relationship Id="rId56" Type="http://schemas.openxmlformats.org/officeDocument/2006/relationships/hyperlink" Target="https://www.google.com/url?sa=i&amp;rct=j&amp;q=&amp;esrc=s&amp;source=images&amp;cd=&amp;cad=rja&amp;uact=8&amp;ved=&amp;url=https://www.iconfinder.com/icons/290138/document_extension_file_format_paper_icon&amp;psig=AFQjCNFzzRoP3CfeCDhnqaWp1Wh33HGxKA&amp;ust=1506717664175470" TargetMode="External"/><Relationship Id="rId57" Type="http://schemas.openxmlformats.org/officeDocument/2006/relationships/image" Target="media/image43.png"/><Relationship Id="rId58" Type="http://schemas.openxmlformats.org/officeDocument/2006/relationships/hyperlink" Target="https://drive.google.com/open?id=1g-hyfqVPGHCGBE6BBQMU8WsS1HURtzU9FjpCP0KhI18" TargetMode="External"/><Relationship Id="rId59" Type="http://schemas.openxmlformats.org/officeDocument/2006/relationships/hyperlink" Target="https://drive.google.com/open?id=1PO3kVWNdOhC4T8eixprwDxFZPSQ_hXoiFt7229xWYDo" TargetMode="Externa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70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9" Type="http://schemas.openxmlformats.org/officeDocument/2006/relationships/image" Target="media/image200.png"/><Relationship Id="rId60" Type="http://schemas.openxmlformats.org/officeDocument/2006/relationships/hyperlink" Target="http://www.google.com/url?sa=i&amp;rct=j&amp;q=&amp;esrc=s&amp;source=images&amp;cd=&amp;ved=0ahUKEwi62sOY38jWAhUBWxQKHcACCLoQjRwIBw&amp;url=http://www.iconarchive.com/show/windows-8-icons-by-icons8/Messaging-Topic-icon.html&amp;psig=AFQjCNHe7x6RL2awWUQsVopYoW6AGimCkg&amp;ust=1506717758684850" TargetMode="External"/><Relationship Id="rId61" Type="http://schemas.openxmlformats.org/officeDocument/2006/relationships/image" Target="media/image44.png"/><Relationship Id="rId62" Type="http://schemas.openxmlformats.org/officeDocument/2006/relationships/hyperlink" Target="https://drive.google.com/open?id=1PO3kVWNdOhC4T8eixprwDxFZPSQ_hXoiFt7229xWYDo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dulrahman\Documents\Fin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B50E5-35B4-C648-8E24-9F2FC0D36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C:\Users\abdulrahman\Documents\Final Template.dotx</Template>
  <TotalTime>0</TotalTime>
  <Pages>9</Pages>
  <Words>164</Words>
  <Characters>938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شوق</cp:lastModifiedBy>
  <cp:revision>2</cp:revision>
  <cp:lastPrinted>2017-10-06T07:02:00Z</cp:lastPrinted>
  <dcterms:created xsi:type="dcterms:W3CDTF">2017-10-06T09:32:00Z</dcterms:created>
  <dcterms:modified xsi:type="dcterms:W3CDTF">2017-10-06T09:32:00Z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-1109648438</vt:i4>
  </property>
</Properties>
</file>