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gif" ContentType="image/gif"/>
  <Default Extension="emf" ContentType="image/x-em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DBA7B70" w14:textId="41ABA836" w:rsidR="000B342A" w:rsidRDefault="000B342A" w:rsidP="000B342A">
      <w:bookmarkStart w:id="0" w:name="_GoBack"/>
      <w:bookmarkEnd w:id="0"/>
      <w:r>
        <w:rPr>
          <w:noProof/>
          <w:lang w:val="en-US"/>
        </w:rPr>
        <w:drawing>
          <wp:anchor distT="0" distB="0" distL="114300" distR="114300" simplePos="0" relativeHeight="251664384" behindDoc="0" locked="0" layoutInCell="1" allowOverlap="1" wp14:anchorId="3F7BDB78" wp14:editId="675EFB30">
            <wp:simplePos x="0" y="0"/>
            <wp:positionH relativeFrom="margin">
              <wp:posOffset>4536440</wp:posOffset>
            </wp:positionH>
            <wp:positionV relativeFrom="margin">
              <wp:posOffset>-1239520</wp:posOffset>
            </wp:positionV>
            <wp:extent cx="1837055" cy="1837055"/>
            <wp:effectExtent l="0" t="0" r="0" b="0"/>
            <wp:wrapSquare wrapText="bothSides"/>
            <wp:docPr id="14" name="Picture 14" descr="Description: C:\Users\abdulrahman\Pictures\107APPLE\IMG_6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escription: C:\Users\abdulrahman\Pictures\107APPLE\IMG_685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055" cy="1837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3360" behindDoc="0" locked="0" layoutInCell="1" allowOverlap="1" wp14:anchorId="3389EE47" wp14:editId="41D73C60">
            <wp:simplePos x="0" y="0"/>
            <wp:positionH relativeFrom="margin">
              <wp:posOffset>-784225</wp:posOffset>
            </wp:positionH>
            <wp:positionV relativeFrom="margin">
              <wp:posOffset>-635000</wp:posOffset>
            </wp:positionV>
            <wp:extent cx="1790065" cy="946785"/>
            <wp:effectExtent l="0" t="0" r="635" b="5715"/>
            <wp:wrapSquare wrapText="bothSides"/>
            <wp:docPr id="12" name="Picture 12" descr="Description: C:\Users\abdulrahman\Documents\Logomakr_5yxwr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escription: C:\Users\abdulrahman\Documents\Logomakr_5yxwrF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065" cy="946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43D1">
        <w:tab/>
      </w:r>
      <w:r w:rsidR="00C043D1">
        <w:tab/>
        <w:t>`</w:t>
      </w:r>
    </w:p>
    <w:p w14:paraId="061E635D" w14:textId="77777777" w:rsidR="000B342A" w:rsidRDefault="000B342A" w:rsidP="000B342A"/>
    <w:p w14:paraId="56D69AEF" w14:textId="60175A65" w:rsidR="000B342A" w:rsidRDefault="00300356" w:rsidP="000B342A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1235BB8" wp14:editId="793403D7">
                <wp:simplePos x="0" y="0"/>
                <wp:positionH relativeFrom="margin">
                  <wp:align>center</wp:align>
                </wp:positionH>
                <wp:positionV relativeFrom="paragraph">
                  <wp:posOffset>199448</wp:posOffset>
                </wp:positionV>
                <wp:extent cx="3963670" cy="684530"/>
                <wp:effectExtent l="0" t="0" r="0" b="63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3670" cy="684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78F99AB" w14:textId="77777777" w:rsidR="00CD2412" w:rsidRPr="00300356" w:rsidRDefault="00CD2412" w:rsidP="00550E6D">
                            <w:pPr>
                              <w:jc w:val="center"/>
                              <w:rPr>
                                <w:rFonts w:ascii="Lucida Console" w:hAnsi="Lucida Console"/>
                                <w:noProof/>
                                <w:sz w:val="52"/>
                                <w:szCs w:val="52"/>
                                <w:lang w:val="en-US"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300356">
                              <w:rPr>
                                <w:rFonts w:ascii="Lucida Console" w:hAnsi="Lucida Console"/>
                                <w:noProof/>
                                <w:sz w:val="52"/>
                                <w:szCs w:val="52"/>
                                <w:lang w:val="en-US"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Neurosychatry Block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6" type="#_x0000_t202" style="position:absolute;margin-left:0;margin-top:15.7pt;width:312.1pt;height:53.9pt;z-index:251687936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" filled="f" stroked="f">
                <v:textbox style="mso-fit-shape-to-text:t">
                  <w:txbxContent>
                    <w:p w14:paraId="578F99AB" w14:textId="77777777" w:rsidR="00CD2412" w:rsidRPr="00300356" w:rsidRDefault="00CD2412" w:rsidP="00550E6D">
                      <w:pPr>
                        <w:jc w:val="center"/>
                        <w:rPr>
                          <w:rFonts w:ascii="Lucida Console" w:hAnsi="Lucida Console"/>
                          <w:noProof/>
                          <w:sz w:val="52"/>
                          <w:szCs w:val="52"/>
                          <w:lang w:val="en-US"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300356">
                        <w:rPr>
                          <w:rFonts w:ascii="Lucida Console" w:hAnsi="Lucida Console"/>
                          <w:noProof/>
                          <w:sz w:val="52"/>
                          <w:szCs w:val="52"/>
                          <w:lang w:val="en-US"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Neurosychatry Block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B342A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C012DC0" wp14:editId="5B844E8F">
                <wp:simplePos x="0" y="0"/>
                <wp:positionH relativeFrom="margin">
                  <wp:align>center</wp:align>
                </wp:positionH>
                <wp:positionV relativeFrom="paragraph">
                  <wp:posOffset>25400</wp:posOffset>
                </wp:positionV>
                <wp:extent cx="4185920" cy="449580"/>
                <wp:effectExtent l="0" t="0" r="0" b="762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5920" cy="449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9150232" w14:textId="77777777" w:rsidR="00CD2412" w:rsidRDefault="00CD2412" w:rsidP="000B342A">
                            <w:pPr>
                              <w:jc w:val="center"/>
                              <w:rPr>
                                <w:rFonts w:ascii="Lucida Console" w:hAnsi="Lucida Console"/>
                                <w:b/>
                                <w:noProof/>
                                <w:color w:val="FFFEFD" w:themeColor="accent6" w:themeTint="02"/>
                                <w:spacing w:val="10"/>
                                <w:sz w:val="44"/>
                                <w:szCs w:val="44"/>
                                <w:lang w:val="en-US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12700" w14:cap="flat" w14:cmpd="sng" w14:algn="ctr">
                                  <w14:solidFill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27" type="#_x0000_t202" style="position:absolute;margin-left:0;margin-top:2pt;width:329.6pt;height:35.4pt;z-index:2516674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" filled="f" stroked="f">
                <v:textbox>
                  <w:txbxContent>
                    <w:p w14:paraId="19150232" w14:textId="77777777" w:rsidR="00CD2412" w:rsidRDefault="00CD2412" w:rsidP="000B342A">
                      <w:pPr>
                        <w:jc w:val="center"/>
                        <w:rPr>
                          <w:rFonts w:ascii="Lucida Console" w:hAnsi="Lucida Console"/>
                          <w:b/>
                          <w:noProof/>
                          <w:color w:val="FFFEFD" w:themeColor="accent6" w:themeTint="02"/>
                          <w:spacing w:val="10"/>
                          <w:sz w:val="44"/>
                          <w:szCs w:val="44"/>
                          <w:lang w:val="en-US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  <w14:textOutline w14:w="12700" w14:cap="flat" w14:cmpd="sng" w14:algn="ctr">
                            <w14:solidFill>
                              <w14:schemeClr w14:val="accent4">
                                <w14:lumMod w14:val="60000"/>
                                <w14:lumOff w14:val="4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91A3F0" w14:textId="0DCF647F" w:rsidR="00C43B8F" w:rsidRPr="005663F9" w:rsidRDefault="00C43B8F" w:rsidP="005663F9">
      <w:r>
        <w:rPr>
          <w:noProof/>
          <w:lang w:val="en-US"/>
        </w:rPr>
        <w:drawing>
          <wp:anchor distT="0" distB="0" distL="114300" distR="114300" simplePos="0" relativeHeight="251666432" behindDoc="1" locked="0" layoutInCell="1" allowOverlap="1" wp14:anchorId="5C61BA45" wp14:editId="7DC69CBC">
            <wp:simplePos x="0" y="0"/>
            <wp:positionH relativeFrom="column">
              <wp:posOffset>2466975</wp:posOffset>
            </wp:positionH>
            <wp:positionV relativeFrom="paragraph">
              <wp:posOffset>442595</wp:posOffset>
            </wp:positionV>
            <wp:extent cx="3732530" cy="3105785"/>
            <wp:effectExtent l="0" t="0" r="1270" b="0"/>
            <wp:wrapThrough wrapText="bothSides">
              <wp:wrapPolygon edited="0">
                <wp:start x="441" y="0"/>
                <wp:lineTo x="0" y="265"/>
                <wp:lineTo x="0" y="21198"/>
                <wp:lineTo x="331" y="21463"/>
                <wp:lineTo x="441" y="21463"/>
                <wp:lineTo x="21056" y="21463"/>
                <wp:lineTo x="21166" y="21463"/>
                <wp:lineTo x="21497" y="21198"/>
                <wp:lineTo x="21497" y="265"/>
                <wp:lineTo x="21056" y="0"/>
                <wp:lineTo x="441" y="0"/>
              </wp:wrapPolygon>
            </wp:wrapThrough>
            <wp:docPr id="9" name="Picture 9" descr="C:\Users\abdulrahman\Desktop\5664043_221543407125_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C:\Users\abdulrahman\Desktop\5664043_221543407125_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2530" cy="3105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1E55">
        <w:rPr>
          <w:noProof/>
          <w:lang w:val="en-US"/>
        </w:rPr>
        <w:drawing>
          <wp:anchor distT="0" distB="0" distL="114300" distR="114300" simplePos="0" relativeHeight="251665408" behindDoc="1" locked="0" layoutInCell="1" allowOverlap="1" wp14:anchorId="43E21776" wp14:editId="4777E1DD">
            <wp:simplePos x="0" y="0"/>
            <wp:positionH relativeFrom="column">
              <wp:posOffset>-875030</wp:posOffset>
            </wp:positionH>
            <wp:positionV relativeFrom="paragraph">
              <wp:posOffset>426720</wp:posOffset>
            </wp:positionV>
            <wp:extent cx="3623945" cy="3121025"/>
            <wp:effectExtent l="0" t="0" r="0" b="3175"/>
            <wp:wrapThrough wrapText="bothSides">
              <wp:wrapPolygon edited="0">
                <wp:start x="454" y="0"/>
                <wp:lineTo x="0" y="264"/>
                <wp:lineTo x="0" y="21226"/>
                <wp:lineTo x="341" y="21490"/>
                <wp:lineTo x="454" y="21490"/>
                <wp:lineTo x="21006" y="21490"/>
                <wp:lineTo x="21119" y="21490"/>
                <wp:lineTo x="21460" y="21226"/>
                <wp:lineTo x="21460" y="264"/>
                <wp:lineTo x="21006" y="0"/>
                <wp:lineTo x="454" y="0"/>
              </wp:wrapPolygon>
            </wp:wrapThrough>
            <wp:docPr id="10" name="Picture 10" descr="C:\Users\abdulrahman\Desktop\5664043_221543407125_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C:\Users\abdulrahman\Desktop\5664043_221543407125_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3945" cy="3121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ADDB7F" w14:textId="7C9169AB" w:rsidR="000B342A" w:rsidRPr="000F4303" w:rsidRDefault="00FC6369" w:rsidP="000F4303">
      <w:pPr>
        <w:jc w:val="center"/>
        <w:rPr>
          <w:rFonts w:ascii="Copperplate Gothic Bold" w:hAnsi="Copperplate Gothic Bold"/>
          <w:b/>
          <w:bCs/>
          <w:color w:val="8064A2" w:themeColor="accent4"/>
          <w:sz w:val="40"/>
          <w:szCs w:val="40"/>
        </w:rPr>
      </w:pPr>
      <w:r w:rsidRPr="000F4303">
        <w:rPr>
          <w:rFonts w:ascii="Bodoni MT" w:eastAsia="Yu Gothic UI Semibold" w:hAnsi="Bodoni MT"/>
          <w:noProof/>
          <w:color w:val="00BC8B"/>
          <w:sz w:val="36"/>
          <w:szCs w:val="36"/>
          <w:lang w:val="en-US"/>
        </w:rPr>
        <w:drawing>
          <wp:anchor distT="0" distB="0" distL="114300" distR="114300" simplePos="0" relativeHeight="251976704" behindDoc="1" locked="0" layoutInCell="1" allowOverlap="1" wp14:anchorId="626CFCE6" wp14:editId="5D20C801">
            <wp:simplePos x="0" y="0"/>
            <wp:positionH relativeFrom="column">
              <wp:posOffset>4189730</wp:posOffset>
            </wp:positionH>
            <wp:positionV relativeFrom="paragraph">
              <wp:posOffset>444500</wp:posOffset>
            </wp:positionV>
            <wp:extent cx="1388110" cy="1240790"/>
            <wp:effectExtent l="0" t="0" r="0" b="0"/>
            <wp:wrapThrough wrapText="bothSides">
              <wp:wrapPolygon edited="0">
                <wp:start x="8004" y="332"/>
                <wp:lineTo x="4446" y="2321"/>
                <wp:lineTo x="2075" y="4311"/>
                <wp:lineTo x="2075" y="6301"/>
                <wp:lineTo x="0" y="8954"/>
                <wp:lineTo x="593" y="17576"/>
                <wp:lineTo x="9782" y="20893"/>
                <wp:lineTo x="10968" y="20893"/>
                <wp:lineTo x="12747" y="20229"/>
                <wp:lineTo x="17786" y="17576"/>
                <wp:lineTo x="17786" y="16913"/>
                <wp:lineTo x="19861" y="14592"/>
                <wp:lineTo x="20157" y="9949"/>
                <wp:lineTo x="18972" y="5969"/>
                <wp:lineTo x="13932" y="332"/>
                <wp:lineTo x="8004" y="332"/>
              </wp:wrapPolygon>
            </wp:wrapThrough>
            <wp:docPr id="10251" name="Picture 10251" descr="C:\Users\abdulrahman\AppData\Local\Packages\microsoft.windowscommunicationsapps_8wekyb3d8bbwe\LocalState\Files\S0\21\نهائي ازرق تمت المراجعة[214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bdulrahman\AppData\Local\Packages\microsoft.windowscommunicationsapps_8wekyb3d8bbwe\LocalState\Files\S0\21\نهائي ازرق تمت المراجعة[214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110" cy="124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4303" w:rsidRPr="000F4303">
        <w:rPr>
          <w:rFonts w:ascii="Copperplate Gothic Bold" w:hAnsi="Copperplate Gothic Bold"/>
          <w:b/>
          <w:bCs/>
          <w:color w:val="8064A2" w:themeColor="accent4"/>
          <w:sz w:val="48"/>
          <w:szCs w:val="48"/>
        </w:rPr>
        <w:t>R</w:t>
      </w:r>
      <w:r w:rsidR="000F4303" w:rsidRPr="000F4303">
        <w:rPr>
          <w:rFonts w:ascii="Copperplate Gothic Bold" w:hAnsi="Copperplate Gothic Bold"/>
          <w:b/>
          <w:bCs/>
          <w:color w:val="8064A2" w:themeColor="accent4"/>
          <w:sz w:val="40"/>
          <w:szCs w:val="40"/>
        </w:rPr>
        <w:t>adiology of Cerebral hemisphere</w:t>
      </w:r>
    </w:p>
    <w:p w14:paraId="17CA68BD" w14:textId="78489FA5" w:rsidR="000B342A" w:rsidRPr="00300356" w:rsidRDefault="00FC6369" w:rsidP="000F4303">
      <w:pPr>
        <w:jc w:val="center"/>
        <w:rPr>
          <w:rFonts w:ascii="Gill Sans MT" w:hAnsi="Gill Sans MT" w:cstheme="minorHAnsi"/>
          <w:b/>
          <w:bCs/>
          <w:color w:val="A6A6A6" w:themeColor="background1" w:themeShade="A6"/>
          <w:sz w:val="32"/>
          <w:szCs w:val="32"/>
        </w:rPr>
      </w:pPr>
      <w:r>
        <w:rPr>
          <w:rFonts w:ascii="Gill Sans MT" w:hAnsi="Gill Sans MT" w:cstheme="minorHAnsi"/>
          <w:b/>
          <w:bCs/>
          <w:color w:val="A6A6A6" w:themeColor="background1" w:themeShade="A6"/>
          <w:sz w:val="32"/>
          <w:szCs w:val="32"/>
        </w:rPr>
        <w:t xml:space="preserve">                     </w:t>
      </w:r>
      <w:r w:rsidR="004F1B27" w:rsidRPr="00300356">
        <w:rPr>
          <w:rFonts w:ascii="Gill Sans MT" w:hAnsi="Gill Sans MT" w:cstheme="minorHAnsi"/>
          <w:b/>
          <w:bCs/>
          <w:color w:val="A6A6A6" w:themeColor="background1" w:themeShade="A6"/>
          <w:sz w:val="32"/>
          <w:szCs w:val="32"/>
        </w:rPr>
        <w:t xml:space="preserve">Lecture </w:t>
      </w:r>
      <w:r w:rsidR="000F4303">
        <w:rPr>
          <w:rFonts w:ascii="Gill Sans MT" w:hAnsi="Gill Sans MT" w:cstheme="minorHAnsi"/>
          <w:b/>
          <w:bCs/>
          <w:color w:val="A6A6A6" w:themeColor="background1" w:themeShade="A6"/>
          <w:sz w:val="32"/>
          <w:szCs w:val="32"/>
        </w:rPr>
        <w:t>three</w:t>
      </w:r>
    </w:p>
    <w:p w14:paraId="5142DD4F" w14:textId="21EE91B4" w:rsidR="00C43B8F" w:rsidRDefault="00C43B8F" w:rsidP="000B342A">
      <w:pPr>
        <w:rPr>
          <w:rFonts w:ascii="Bodoni MT" w:eastAsia="Yu Gothic UI Semibold" w:hAnsi="Bodoni MT"/>
          <w:color w:val="00BC8B"/>
          <w:sz w:val="40"/>
          <w:szCs w:val="40"/>
          <w:lang w:val="en-US"/>
        </w:rPr>
      </w:pPr>
    </w:p>
    <w:p w14:paraId="4B20DDB8" w14:textId="77777777" w:rsidR="000B342A" w:rsidRPr="008935C2" w:rsidRDefault="000B342A" w:rsidP="000B342A">
      <w:pPr>
        <w:rPr>
          <w:rFonts w:asciiTheme="majorHAnsi" w:eastAsia="Yu Gothic UI Semibold" w:hAnsiTheme="majorHAnsi"/>
          <w:b/>
          <w:bCs/>
          <w:color w:val="0070C0"/>
          <w:sz w:val="32"/>
          <w:szCs w:val="32"/>
          <w:lang w:val="en-US"/>
        </w:rPr>
      </w:pPr>
      <w:r w:rsidRPr="008935C2">
        <w:rPr>
          <w:rFonts w:asciiTheme="majorHAnsi" w:eastAsia="Yu Gothic UI Semibold" w:hAnsiTheme="majorHAnsi"/>
          <w:b/>
          <w:bCs/>
          <w:color w:val="0070C0"/>
          <w:sz w:val="32"/>
          <w:szCs w:val="32"/>
          <w:lang w:val="en-US"/>
        </w:rPr>
        <w:t>Objectives:</w:t>
      </w:r>
    </w:p>
    <w:p w14:paraId="46E6CB7D" w14:textId="16D874F1" w:rsidR="004F1B27" w:rsidRDefault="00F61D38" w:rsidP="00686768">
      <w:pPr>
        <w:pStyle w:val="ListParagraph"/>
        <w:numPr>
          <w:ilvl w:val="0"/>
          <w:numId w:val="1"/>
        </w:numPr>
        <w:spacing w:after="0"/>
        <w:ind w:right="-625"/>
        <w:rPr>
          <w:rFonts w:asciiTheme="majorHAnsi" w:eastAsia="Times New Roman" w:hAnsiTheme="majorHAnsi" w:cs="Times New Roman"/>
          <w:sz w:val="32"/>
          <w:szCs w:val="32"/>
          <w:lang w:val="en-US"/>
        </w:rPr>
      </w:pPr>
      <w:r>
        <w:rPr>
          <w:rFonts w:asciiTheme="majorHAnsi" w:eastAsia="Times New Roman" w:hAnsiTheme="majorHAnsi" w:cs="Times New Roman"/>
          <w:sz w:val="32"/>
          <w:szCs w:val="32"/>
          <w:lang w:val="en-US"/>
        </w:rPr>
        <w:t>Understand the imaging planes of the brain.</w:t>
      </w:r>
    </w:p>
    <w:p w14:paraId="48198A39" w14:textId="3F40280F" w:rsidR="00F61D38" w:rsidRDefault="00F61D38" w:rsidP="00686768">
      <w:pPr>
        <w:pStyle w:val="ListParagraph"/>
        <w:numPr>
          <w:ilvl w:val="0"/>
          <w:numId w:val="1"/>
        </w:numPr>
        <w:spacing w:after="0"/>
        <w:ind w:right="-625"/>
        <w:rPr>
          <w:rFonts w:asciiTheme="majorHAnsi" w:eastAsia="Times New Roman" w:hAnsiTheme="majorHAnsi" w:cs="Times New Roman"/>
          <w:sz w:val="32"/>
          <w:szCs w:val="32"/>
          <w:lang w:val="en-US"/>
        </w:rPr>
      </w:pPr>
      <w:r>
        <w:rPr>
          <w:rFonts w:asciiTheme="majorHAnsi" w:eastAsia="Times New Roman" w:hAnsiTheme="majorHAnsi" w:cs="Times New Roman"/>
          <w:sz w:val="32"/>
          <w:szCs w:val="32"/>
          <w:lang w:val="en-US"/>
        </w:rPr>
        <w:t>Identify the anatomical structures of the cerebral hemispheres</w:t>
      </w:r>
      <w:r w:rsidR="003127D1">
        <w:rPr>
          <w:rFonts w:asciiTheme="majorHAnsi" w:eastAsia="Times New Roman" w:hAnsiTheme="majorHAnsi" w:cs="Times New Roman"/>
          <w:sz w:val="32"/>
          <w:szCs w:val="32"/>
          <w:lang w:val="en-US"/>
        </w:rPr>
        <w:t xml:space="preserve"> on radiological images on different planes.</w:t>
      </w:r>
    </w:p>
    <w:p w14:paraId="38803B96" w14:textId="449E09C1" w:rsidR="003127D1" w:rsidRDefault="003127D1" w:rsidP="00686768">
      <w:pPr>
        <w:pStyle w:val="ListParagraph"/>
        <w:numPr>
          <w:ilvl w:val="0"/>
          <w:numId w:val="1"/>
        </w:numPr>
        <w:spacing w:after="0"/>
        <w:ind w:right="-625"/>
        <w:rPr>
          <w:rFonts w:asciiTheme="majorHAnsi" w:eastAsia="Times New Roman" w:hAnsiTheme="majorHAnsi" w:cs="Times New Roman"/>
          <w:sz w:val="32"/>
          <w:szCs w:val="32"/>
          <w:lang w:val="en-US"/>
        </w:rPr>
      </w:pPr>
      <w:r>
        <w:rPr>
          <w:rFonts w:asciiTheme="majorHAnsi" w:eastAsia="Times New Roman" w:hAnsiTheme="majorHAnsi" w:cs="Times New Roman"/>
          <w:sz w:val="32"/>
          <w:szCs w:val="32"/>
          <w:lang w:val="en-US"/>
        </w:rPr>
        <w:t>Identify the location of different cerebral functions (motor/sensory/language) on radiological images on different planes.</w:t>
      </w:r>
    </w:p>
    <w:p w14:paraId="0E80DBCA" w14:textId="2422A7BC" w:rsidR="008935C2" w:rsidRPr="003127D1" w:rsidRDefault="003127D1" w:rsidP="00686768">
      <w:pPr>
        <w:pStyle w:val="ListParagraph"/>
        <w:numPr>
          <w:ilvl w:val="0"/>
          <w:numId w:val="1"/>
        </w:numPr>
        <w:spacing w:after="0"/>
        <w:ind w:right="-625"/>
        <w:rPr>
          <w:rFonts w:asciiTheme="majorHAnsi" w:eastAsia="Times New Roman" w:hAnsiTheme="majorHAnsi" w:cs="Times New Roman"/>
          <w:sz w:val="32"/>
          <w:szCs w:val="32"/>
          <w:lang w:val="en-US"/>
        </w:rPr>
      </w:pPr>
      <w:r w:rsidRPr="00F61D38">
        <w:rPr>
          <w:noProof/>
          <w:rtl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5D74DA27" wp14:editId="18EB109A">
                <wp:simplePos x="0" y="0"/>
                <wp:positionH relativeFrom="column">
                  <wp:posOffset>4191000</wp:posOffset>
                </wp:positionH>
                <wp:positionV relativeFrom="paragraph">
                  <wp:posOffset>367030</wp:posOffset>
                </wp:positionV>
                <wp:extent cx="1697990" cy="991870"/>
                <wp:effectExtent l="0" t="0" r="0" b="0"/>
                <wp:wrapThrough wrapText="bothSides">
                  <wp:wrapPolygon edited="0">
                    <wp:start x="0" y="0"/>
                    <wp:lineTo x="0" y="21157"/>
                    <wp:lineTo x="21325" y="21157"/>
                    <wp:lineTo x="21325" y="0"/>
                    <wp:lineTo x="0" y="0"/>
                  </wp:wrapPolygon>
                </wp:wrapThrough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7990" cy="9918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  <a:prstDash val="lgDashDotDot"/>
                        </a:ln>
                        <a:effectLst/>
                      </wps:spPr>
                      <wps:txbx>
                        <w:txbxContent>
                          <w:p w14:paraId="23AF01A7" w14:textId="5A867F9B" w:rsidR="00CD2412" w:rsidRPr="000D5EA7" w:rsidRDefault="00CD2412" w:rsidP="005F1E55">
                            <w:pPr>
                              <w:spacing w:line="240" w:lineRule="auto"/>
                              <w:rPr>
                                <w:rFonts w:asciiTheme="majorHAnsi" w:hAnsiTheme="majorHAnsi"/>
                                <w:color w:val="C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C00000"/>
                                <w:sz w:val="24"/>
                                <w:szCs w:val="24"/>
                              </w:rPr>
                              <w:t>Red: important</w:t>
                            </w:r>
                          </w:p>
                          <w:p w14:paraId="0BDF36B1" w14:textId="71706557" w:rsidR="00CD2412" w:rsidRPr="000D5EA7" w:rsidRDefault="00CD2412" w:rsidP="005F1E55">
                            <w:pPr>
                              <w:spacing w:line="240" w:lineRule="auto"/>
                              <w:rPr>
                                <w:rFonts w:asciiTheme="majorHAnsi" w:hAnsiTheme="majorHAnsi"/>
                                <w:color w:val="4F6228" w:themeColor="accent3" w:themeShade="80"/>
                                <w:sz w:val="24"/>
                                <w:szCs w:val="24"/>
                              </w:rPr>
                            </w:pPr>
                            <w:r w:rsidRPr="00FD3528">
                              <w:rPr>
                                <w:rFonts w:asciiTheme="majorHAnsi" w:hAnsiTheme="majorHAnsi"/>
                                <w:color w:val="00B050"/>
                                <w:sz w:val="24"/>
                                <w:szCs w:val="24"/>
                              </w:rPr>
                              <w:t>Green: Doctor’s notes</w:t>
                            </w:r>
                          </w:p>
                          <w:p w14:paraId="0D41E1AC" w14:textId="746568BF" w:rsidR="00CD2412" w:rsidRPr="000D5EA7" w:rsidRDefault="00CD2412" w:rsidP="005F1E55">
                            <w:pPr>
                              <w:spacing w:line="240" w:lineRule="auto"/>
                              <w:rPr>
                                <w:rFonts w:asciiTheme="majorHAnsi" w:hAnsiTheme="majorHAnsi"/>
                                <w:color w:val="7F7F7F" w:themeColor="text1" w:themeTint="8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7F7F7F" w:themeColor="text1" w:themeTint="80"/>
                                <w:sz w:val="24"/>
                                <w:szCs w:val="24"/>
                              </w:rPr>
                              <w:t>Grey: Extra</w:t>
                            </w:r>
                          </w:p>
                          <w:p w14:paraId="179C7CB1" w14:textId="0BAA55E5" w:rsidR="00CD2412" w:rsidRPr="0065456C" w:rsidRDefault="00CD2412" w:rsidP="005F1E55">
                            <w:pPr>
                              <w:spacing w:line="240" w:lineRule="auto"/>
                              <w:rPr>
                                <w:rFonts w:asciiTheme="majorHAnsi" w:hAnsiTheme="majorHAnsi"/>
                                <w:color w:val="0070C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" o:spid="_x0000_s1028" type="#_x0000_t202" style="position:absolute;left:0;text-align:left;margin-left:330pt;margin-top:28.9pt;width:133.7pt;height:78.1pt;z-index:-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" fillcolor="window" stroked="f" strokeweight=".5pt">
                <v:stroke dashstyle="longDashDotDot"/>
                <v:textbox>
                  <w:txbxContent>
                    <w:p w14:paraId="23AF01A7" w14:textId="5A867F9B" w:rsidR="00CD2412" w:rsidRPr="000D5EA7" w:rsidRDefault="00CD2412" w:rsidP="005F1E55">
                      <w:pPr>
                        <w:spacing w:line="240" w:lineRule="auto"/>
                        <w:rPr>
                          <w:rFonts w:asciiTheme="majorHAnsi" w:hAnsiTheme="majorHAnsi"/>
                          <w:color w:val="C00000"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color w:val="C00000"/>
                          <w:sz w:val="24"/>
                          <w:szCs w:val="24"/>
                        </w:rPr>
                        <w:t>Red: important</w:t>
                      </w:r>
                    </w:p>
                    <w:p w14:paraId="0BDF36B1" w14:textId="71706557" w:rsidR="00CD2412" w:rsidRPr="000D5EA7" w:rsidRDefault="00CD2412" w:rsidP="005F1E55">
                      <w:pPr>
                        <w:spacing w:line="240" w:lineRule="auto"/>
                        <w:rPr>
                          <w:rFonts w:asciiTheme="majorHAnsi" w:hAnsiTheme="majorHAnsi"/>
                          <w:color w:val="4F6228" w:themeColor="accent3" w:themeShade="80"/>
                          <w:sz w:val="24"/>
                          <w:szCs w:val="24"/>
                        </w:rPr>
                      </w:pPr>
                      <w:r w:rsidRPr="00FD3528">
                        <w:rPr>
                          <w:rFonts w:asciiTheme="majorHAnsi" w:hAnsiTheme="majorHAnsi"/>
                          <w:color w:val="00B050"/>
                          <w:sz w:val="24"/>
                          <w:szCs w:val="24"/>
                        </w:rPr>
                        <w:t>Green: Doctor’s notes</w:t>
                      </w:r>
                    </w:p>
                    <w:p w14:paraId="0D41E1AC" w14:textId="746568BF" w:rsidR="00CD2412" w:rsidRPr="000D5EA7" w:rsidRDefault="00CD2412" w:rsidP="005F1E55">
                      <w:pPr>
                        <w:spacing w:line="240" w:lineRule="auto"/>
                        <w:rPr>
                          <w:rFonts w:asciiTheme="majorHAnsi" w:hAnsiTheme="majorHAnsi"/>
                          <w:color w:val="7F7F7F" w:themeColor="text1" w:themeTint="80"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color w:val="7F7F7F" w:themeColor="text1" w:themeTint="80"/>
                          <w:sz w:val="24"/>
                          <w:szCs w:val="24"/>
                        </w:rPr>
                        <w:t>Grey: Extra</w:t>
                      </w:r>
                    </w:p>
                    <w:p w14:paraId="179C7CB1" w14:textId="0BAA55E5" w:rsidR="00CD2412" w:rsidRPr="0065456C" w:rsidRDefault="00CD2412" w:rsidP="005F1E55">
                      <w:pPr>
                        <w:spacing w:line="240" w:lineRule="auto"/>
                        <w:rPr>
                          <w:rFonts w:asciiTheme="majorHAnsi" w:hAnsiTheme="majorHAnsi"/>
                          <w:color w:val="0070C0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rFonts w:asciiTheme="majorHAnsi" w:eastAsia="Times New Roman" w:hAnsiTheme="majorHAnsi" w:cs="Times New Roman"/>
          <w:sz w:val="32"/>
          <w:szCs w:val="32"/>
          <w:lang w:val="en-US"/>
        </w:rPr>
        <w:t>Select the best plane for a particular cerebral anatomical structure.</w:t>
      </w:r>
    </w:p>
    <w:p w14:paraId="0E3FA663" w14:textId="1BB51053" w:rsidR="00F63C20" w:rsidRPr="00D53640" w:rsidRDefault="000F4303" w:rsidP="000F4303">
      <w:pPr>
        <w:rPr>
          <w:rFonts w:asciiTheme="majorHAnsi" w:hAnsiTheme="majorHAnsi" w:cstheme="minorHAnsi"/>
          <w:b/>
          <w:bCs/>
          <w:color w:val="8064A2" w:themeColor="accent4"/>
          <w:sz w:val="40"/>
          <w:szCs w:val="40"/>
          <w:lang w:val="en-US"/>
        </w:rPr>
      </w:pPr>
      <w:r>
        <w:rPr>
          <w:rFonts w:asciiTheme="majorHAnsi" w:hAnsiTheme="majorHAnsi" w:cstheme="minorHAnsi"/>
          <w:b/>
          <w:bCs/>
          <w:color w:val="8064A2" w:themeColor="accent4"/>
          <w:sz w:val="40"/>
          <w:szCs w:val="40"/>
          <w:lang w:val="en-US"/>
        </w:rPr>
        <w:lastRenderedPageBreak/>
        <w:t>Radiology of cerebral hemisphere</w:t>
      </w:r>
      <w:r w:rsidR="004F1B27" w:rsidRPr="00D53640">
        <w:rPr>
          <w:rFonts w:asciiTheme="majorHAnsi" w:hAnsiTheme="majorHAnsi" w:cstheme="minorHAnsi"/>
          <w:b/>
          <w:bCs/>
          <w:color w:val="8064A2" w:themeColor="accent4"/>
          <w:sz w:val="40"/>
          <w:szCs w:val="40"/>
          <w:lang w:val="en-US"/>
        </w:rPr>
        <w:t>:</w:t>
      </w:r>
      <w:r w:rsidR="00967DA6" w:rsidRPr="00967DA6">
        <w:t xml:space="preserve"> </w:t>
      </w:r>
    </w:p>
    <w:p w14:paraId="5A26BA52" w14:textId="107D4005" w:rsidR="000F4303" w:rsidRDefault="000F4303" w:rsidP="000F4303">
      <w:pPr>
        <w:jc w:val="center"/>
        <w:rPr>
          <w:rFonts w:asciiTheme="majorHAnsi" w:hAnsiTheme="majorHAnsi" w:cstheme="minorHAnsi"/>
          <w:b/>
          <w:bCs/>
          <w:color w:val="8064A2" w:themeColor="accent4"/>
          <w:sz w:val="40"/>
          <w:szCs w:val="40"/>
        </w:rPr>
      </w:pPr>
      <w:r w:rsidRPr="000F4303">
        <w:rPr>
          <w:rFonts w:asciiTheme="majorHAnsi" w:hAnsiTheme="majorHAnsi" w:cstheme="minorHAnsi"/>
          <w:b/>
          <w:bCs/>
          <w:noProof/>
          <w:color w:val="8064A2" w:themeColor="accent4"/>
          <w:sz w:val="40"/>
          <w:szCs w:val="40"/>
          <w:lang w:val="en-US"/>
        </w:rPr>
        <w:drawing>
          <wp:anchor distT="0" distB="0" distL="114300" distR="114300" simplePos="0" relativeHeight="251978752" behindDoc="1" locked="0" layoutInCell="1" allowOverlap="1" wp14:anchorId="05B224CB" wp14:editId="6A6B9F72">
            <wp:simplePos x="0" y="0"/>
            <wp:positionH relativeFrom="column">
              <wp:posOffset>61595</wp:posOffset>
            </wp:positionH>
            <wp:positionV relativeFrom="paragraph">
              <wp:posOffset>310515</wp:posOffset>
            </wp:positionV>
            <wp:extent cx="2053590" cy="2395855"/>
            <wp:effectExtent l="0" t="0" r="3810" b="4445"/>
            <wp:wrapThrough wrapText="bothSides">
              <wp:wrapPolygon edited="0">
                <wp:start x="0" y="0"/>
                <wp:lineTo x="0" y="21468"/>
                <wp:lineTo x="21440" y="21468"/>
                <wp:lineTo x="21440" y="0"/>
                <wp:lineTo x="0" y="0"/>
              </wp:wrapPolygon>
            </wp:wrapThrough>
            <wp:docPr id="410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590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4303">
        <w:rPr>
          <w:rFonts w:asciiTheme="majorHAnsi" w:hAnsiTheme="majorHAnsi" w:cstheme="minorHAnsi"/>
          <w:b/>
          <w:bCs/>
          <w:noProof/>
          <w:color w:val="8064A2" w:themeColor="accent4"/>
          <w:sz w:val="40"/>
          <w:szCs w:val="40"/>
          <w:lang w:val="en-US"/>
        </w:rPr>
        <w:drawing>
          <wp:anchor distT="0" distB="0" distL="114300" distR="114300" simplePos="0" relativeHeight="251979776" behindDoc="1" locked="0" layoutInCell="1" allowOverlap="1" wp14:anchorId="3B27CABB" wp14:editId="3DD0B853">
            <wp:simplePos x="0" y="0"/>
            <wp:positionH relativeFrom="column">
              <wp:posOffset>3230245</wp:posOffset>
            </wp:positionH>
            <wp:positionV relativeFrom="paragraph">
              <wp:posOffset>311150</wp:posOffset>
            </wp:positionV>
            <wp:extent cx="2053590" cy="2391410"/>
            <wp:effectExtent l="0" t="0" r="3810" b="8890"/>
            <wp:wrapThrough wrapText="bothSides">
              <wp:wrapPolygon edited="0">
                <wp:start x="0" y="0"/>
                <wp:lineTo x="0" y="21508"/>
                <wp:lineTo x="21440" y="21508"/>
                <wp:lineTo x="21440" y="0"/>
                <wp:lineTo x="0" y="0"/>
              </wp:wrapPolygon>
            </wp:wrapThrough>
            <wp:docPr id="10256" name="Picture 38" descr="http://jonathanstray.com/wp-content/uploads/2008/07/fm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1" name="Picture 38" descr="http://jonathanstray.com/wp-content/uploads/2008/07/fmr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68" r="10724"/>
                    <a:stretch/>
                  </pic:blipFill>
                  <pic:spPr bwMode="auto">
                    <a:xfrm>
                      <a:off x="0" y="0"/>
                      <a:ext cx="2053590" cy="239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eastAsia="Yu Gothic UI Semibold" w:hAnsiTheme="majorHAnsi"/>
          <w:b/>
          <w:bCs/>
          <w:color w:val="0070C0"/>
          <w:sz w:val="32"/>
          <w:szCs w:val="32"/>
          <w:lang w:val="en-US"/>
        </w:rPr>
        <w:t>Morphology                                               Function</w:t>
      </w:r>
    </w:p>
    <w:p w14:paraId="3ADEE6A7" w14:textId="1B5EFA82" w:rsidR="004F1B27" w:rsidRPr="00FD3528" w:rsidRDefault="004F1B27" w:rsidP="00F63C20">
      <w:pPr>
        <w:rPr>
          <w:rFonts w:asciiTheme="majorHAnsi" w:eastAsia="Yu Gothic UI Semibold" w:hAnsiTheme="majorHAnsi"/>
          <w:color w:val="E36C0A" w:themeColor="accent6" w:themeShade="BF"/>
          <w:sz w:val="40"/>
          <w:szCs w:val="40"/>
          <w:lang w:val="en-US"/>
        </w:rPr>
      </w:pPr>
    </w:p>
    <w:p w14:paraId="14436179" w14:textId="77777777" w:rsidR="00FD3528" w:rsidRDefault="00FD3528" w:rsidP="00FD3528">
      <w:pPr>
        <w:rPr>
          <w:rFonts w:ascii="Bodoni MT" w:eastAsia="Yu Gothic UI Semibold" w:hAnsi="Bodoni MT"/>
          <w:color w:val="00BC8B"/>
          <w:sz w:val="36"/>
          <w:szCs w:val="36"/>
          <w:lang w:val="en-US"/>
        </w:rPr>
      </w:pPr>
    </w:p>
    <w:p w14:paraId="77FF1966" w14:textId="77777777" w:rsidR="004F1B27" w:rsidRDefault="004F1B27" w:rsidP="00FD3528">
      <w:pPr>
        <w:rPr>
          <w:rFonts w:ascii="Bodoni MT" w:eastAsia="Yu Gothic UI Semibold" w:hAnsi="Bodoni MT"/>
          <w:color w:val="00BC8B"/>
          <w:sz w:val="36"/>
          <w:szCs w:val="36"/>
          <w:lang w:val="en-US"/>
        </w:rPr>
      </w:pPr>
    </w:p>
    <w:p w14:paraId="107E51F9" w14:textId="77777777" w:rsidR="004F1B27" w:rsidRDefault="004F1B27" w:rsidP="00FD3528">
      <w:pPr>
        <w:rPr>
          <w:rFonts w:ascii="Bodoni MT" w:eastAsia="Yu Gothic UI Semibold" w:hAnsi="Bodoni MT"/>
          <w:color w:val="00BC8B"/>
          <w:sz w:val="36"/>
          <w:szCs w:val="36"/>
          <w:lang w:val="en-US"/>
        </w:rPr>
      </w:pPr>
    </w:p>
    <w:p w14:paraId="591B70EE" w14:textId="77777777" w:rsidR="005E12FC" w:rsidRDefault="005E12FC" w:rsidP="005E12FC">
      <w:pPr>
        <w:spacing w:after="0" w:line="264" w:lineRule="auto"/>
        <w:rPr>
          <w:rFonts w:ascii="Bodoni MT" w:eastAsia="Yu Gothic UI Semibold" w:hAnsi="Bodoni MT"/>
          <w:color w:val="00BC8B"/>
          <w:sz w:val="36"/>
          <w:szCs w:val="36"/>
          <w:lang w:val="en-US"/>
        </w:rPr>
      </w:pPr>
    </w:p>
    <w:p w14:paraId="0CC85280" w14:textId="77777777" w:rsidR="004F1B27" w:rsidRDefault="004F1B27" w:rsidP="005E12FC">
      <w:pPr>
        <w:spacing w:after="0" w:line="264" w:lineRule="auto"/>
        <w:rPr>
          <w:rFonts w:asciiTheme="majorHAnsi" w:eastAsiaTheme="majorEastAsia" w:hAnsiTheme="majorHAnsi" w:cstheme="majorBidi"/>
          <w:color w:val="0D0D0D" w:themeColor="text1" w:themeTint="F2"/>
          <w:spacing w:val="10"/>
          <w:sz w:val="28"/>
          <w:szCs w:val="28"/>
          <w:lang w:val="en-US" w:eastAsia="ja-JP"/>
        </w:rPr>
      </w:pPr>
    </w:p>
    <w:p w14:paraId="4CEE2845" w14:textId="23CBC66F" w:rsidR="005E12FC" w:rsidRDefault="000F4303" w:rsidP="005E12FC">
      <w:pPr>
        <w:spacing w:after="0" w:line="264" w:lineRule="auto"/>
        <w:rPr>
          <w:rFonts w:asciiTheme="majorHAnsi" w:eastAsia="Times New Roman" w:hAnsiTheme="majorHAnsi" w:cs="Times New Roman"/>
          <w:color w:val="808080" w:themeColor="background1" w:themeShade="80"/>
          <w:sz w:val="32"/>
          <w:szCs w:val="32"/>
          <w:lang w:val="en-US"/>
        </w:rPr>
      </w:pPr>
      <w:r w:rsidRPr="000F4303">
        <w:rPr>
          <w:rFonts w:asciiTheme="majorHAnsi" w:eastAsia="Times New Roman" w:hAnsiTheme="majorHAnsi" w:cs="Times New Roman"/>
          <w:color w:val="808080" w:themeColor="background1" w:themeShade="80"/>
          <w:sz w:val="32"/>
          <w:szCs w:val="32"/>
          <w:lang w:val="en-US"/>
        </w:rPr>
        <w:t>Using: MRI, CT scan, X ray.                     Using: Nuclear Imaging.</w:t>
      </w:r>
    </w:p>
    <w:p w14:paraId="6013D5ED" w14:textId="77777777" w:rsidR="00724BBC" w:rsidRDefault="00724BBC" w:rsidP="005E12FC">
      <w:pPr>
        <w:spacing w:after="0" w:line="264" w:lineRule="auto"/>
        <w:rPr>
          <w:rFonts w:asciiTheme="majorHAnsi" w:eastAsia="Times New Roman" w:hAnsiTheme="majorHAnsi" w:cs="Times New Roman"/>
          <w:color w:val="808080" w:themeColor="background1" w:themeShade="80"/>
          <w:sz w:val="32"/>
          <w:szCs w:val="32"/>
          <w:lang w:val="en-US"/>
        </w:rPr>
      </w:pPr>
    </w:p>
    <w:p w14:paraId="68091B48" w14:textId="77777777" w:rsidR="00724BBC" w:rsidRDefault="00724BBC" w:rsidP="00724BBC">
      <w:pPr>
        <w:rPr>
          <w:rFonts w:asciiTheme="majorHAnsi" w:hAnsiTheme="majorHAnsi" w:cstheme="minorHAnsi"/>
          <w:b/>
          <w:bCs/>
          <w:color w:val="8064A2" w:themeColor="accent4"/>
          <w:sz w:val="40"/>
          <w:szCs w:val="40"/>
          <w:lang w:val="en-US"/>
        </w:rPr>
      </w:pPr>
    </w:p>
    <w:p w14:paraId="2B61E7B4" w14:textId="60BA5985" w:rsidR="00724BBC" w:rsidRPr="00724BBC" w:rsidRDefault="00724BBC" w:rsidP="00724BBC">
      <w:pPr>
        <w:rPr>
          <w:rFonts w:asciiTheme="majorHAnsi" w:hAnsiTheme="majorHAnsi" w:cstheme="minorHAnsi"/>
          <w:b/>
          <w:bCs/>
          <w:color w:val="8064A2" w:themeColor="accent4"/>
          <w:sz w:val="40"/>
          <w:szCs w:val="40"/>
          <w:lang w:val="en-US"/>
        </w:rPr>
      </w:pPr>
      <w:r>
        <w:rPr>
          <w:rFonts w:asciiTheme="majorHAnsi" w:hAnsiTheme="majorHAnsi" w:cstheme="minorHAnsi"/>
          <w:b/>
          <w:bCs/>
          <w:color w:val="8064A2" w:themeColor="accent4"/>
          <w:sz w:val="40"/>
          <w:szCs w:val="40"/>
          <w:lang w:val="en-US"/>
        </w:rPr>
        <w:t>Comparison between imaging technique</w:t>
      </w:r>
      <w:r w:rsidRPr="00D53640">
        <w:rPr>
          <w:rFonts w:asciiTheme="majorHAnsi" w:hAnsiTheme="majorHAnsi" w:cstheme="minorHAnsi"/>
          <w:b/>
          <w:bCs/>
          <w:color w:val="8064A2" w:themeColor="accent4"/>
          <w:sz w:val="40"/>
          <w:szCs w:val="40"/>
          <w:lang w:val="en-US"/>
        </w:rPr>
        <w:t>:</w:t>
      </w:r>
    </w:p>
    <w:tbl>
      <w:tblPr>
        <w:tblStyle w:val="LightGrid-Accent4"/>
        <w:tblW w:w="0" w:type="auto"/>
        <w:tblLook w:val="04A0" w:firstRow="1" w:lastRow="0" w:firstColumn="1" w:lastColumn="0" w:noHBand="0" w:noVBand="1"/>
      </w:tblPr>
      <w:tblGrid>
        <w:gridCol w:w="4261"/>
        <w:gridCol w:w="4261"/>
      </w:tblGrid>
      <w:tr w:rsidR="000F4303" w14:paraId="764CB720" w14:textId="77777777" w:rsidTr="00724BB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61" w:type="dxa"/>
          </w:tcPr>
          <w:p w14:paraId="55E7DDEA" w14:textId="77777777" w:rsidR="00724BBC" w:rsidRPr="00724BBC" w:rsidRDefault="00724BBC" w:rsidP="00724BBC">
            <w:pPr>
              <w:jc w:val="center"/>
              <w:rPr>
                <w:rFonts w:eastAsia="Times New Roman" w:cs="Times New Roman"/>
                <w:sz w:val="32"/>
                <w:szCs w:val="32"/>
                <w:lang w:val="en-US"/>
              </w:rPr>
            </w:pPr>
            <w:r w:rsidRPr="00724BBC">
              <w:rPr>
                <w:rFonts w:eastAsia="Times New Roman" w:cs="Times New Roman"/>
                <w:sz w:val="32"/>
                <w:szCs w:val="32"/>
                <w:lang w:val="en-US"/>
              </w:rPr>
              <w:t xml:space="preserve">Computed Tomography </w:t>
            </w:r>
          </w:p>
          <w:p w14:paraId="3575F09D" w14:textId="547C3B90" w:rsidR="000F4303" w:rsidRPr="00724BBC" w:rsidRDefault="00724BBC" w:rsidP="00724BBC">
            <w:pPr>
              <w:jc w:val="center"/>
              <w:rPr>
                <w:rFonts w:eastAsia="Times New Roman" w:cs="Times New Roman"/>
                <w:sz w:val="32"/>
                <w:szCs w:val="32"/>
                <w:lang w:val="en-US"/>
              </w:rPr>
            </w:pPr>
            <w:r w:rsidRPr="00724BBC">
              <w:rPr>
                <w:rFonts w:eastAsia="Times New Roman" w:cs="Times New Roman"/>
                <w:sz w:val="32"/>
                <w:szCs w:val="32"/>
                <w:lang w:val="en-US"/>
              </w:rPr>
              <w:t>(CT)</w:t>
            </w:r>
          </w:p>
        </w:tc>
        <w:tc>
          <w:tcPr>
            <w:tcW w:w="4261" w:type="dxa"/>
          </w:tcPr>
          <w:p w14:paraId="089C7BF9" w14:textId="3D05E120" w:rsidR="000F4303" w:rsidRPr="00724BBC" w:rsidRDefault="00724BBC" w:rsidP="00724BB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sz w:val="32"/>
                <w:szCs w:val="32"/>
                <w:lang w:val="en-US"/>
              </w:rPr>
            </w:pPr>
            <w:r w:rsidRPr="00724BBC">
              <w:rPr>
                <w:rFonts w:eastAsia="Times New Roman" w:cs="Times New Roman"/>
                <w:sz w:val="32"/>
                <w:szCs w:val="32"/>
                <w:lang w:val="en-US"/>
              </w:rPr>
              <w:t>Magnetic Resonance Imaging (MRI)</w:t>
            </w:r>
          </w:p>
        </w:tc>
      </w:tr>
      <w:tr w:rsidR="000F4303" w14:paraId="7925FDB2" w14:textId="77777777" w:rsidTr="000F430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61" w:type="dxa"/>
          </w:tcPr>
          <w:p w14:paraId="5DC115D0" w14:textId="77777777" w:rsidR="00724BBC" w:rsidRPr="00724BBC" w:rsidRDefault="00724BBC" w:rsidP="00724BBC">
            <w:pPr>
              <w:jc w:val="center"/>
              <w:rPr>
                <w:rFonts w:eastAsia="Times New Roman" w:cs="Times New Roman"/>
                <w:b w:val="0"/>
                <w:bCs w:val="0"/>
                <w:sz w:val="32"/>
                <w:szCs w:val="32"/>
                <w:lang w:val="en-US"/>
              </w:rPr>
            </w:pPr>
            <w:r w:rsidRPr="00724BBC">
              <w:rPr>
                <w:rFonts w:eastAsia="Times New Roman" w:cs="Times New Roman"/>
                <w:b w:val="0"/>
                <w:bCs w:val="0"/>
                <w:sz w:val="32"/>
                <w:szCs w:val="32"/>
                <w:lang w:val="en-US"/>
              </w:rPr>
              <w:t>Ionizing Radiation</w:t>
            </w:r>
          </w:p>
          <w:p w14:paraId="781A4540" w14:textId="77777777" w:rsidR="000F4303" w:rsidRPr="00724BBC" w:rsidRDefault="000F4303" w:rsidP="00724BBC">
            <w:pPr>
              <w:jc w:val="center"/>
              <w:rPr>
                <w:rFonts w:eastAsia="Times New Roman" w:cs="Times New Roman"/>
                <w:b w:val="0"/>
                <w:bCs w:val="0"/>
                <w:sz w:val="32"/>
                <w:szCs w:val="32"/>
                <w:lang w:val="en-US"/>
              </w:rPr>
            </w:pPr>
          </w:p>
        </w:tc>
        <w:tc>
          <w:tcPr>
            <w:tcW w:w="4261" w:type="dxa"/>
          </w:tcPr>
          <w:p w14:paraId="48E39804" w14:textId="6B9DF353" w:rsidR="00724BBC" w:rsidRPr="00724BBC" w:rsidRDefault="00724BBC" w:rsidP="00724BBC">
            <w:pPr>
              <w:tabs>
                <w:tab w:val="left" w:pos="1152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Times New Roman"/>
                <w:sz w:val="32"/>
                <w:szCs w:val="32"/>
                <w:lang w:val="en-US"/>
              </w:rPr>
            </w:pPr>
            <w:r w:rsidRPr="00724BBC">
              <w:rPr>
                <w:rFonts w:asciiTheme="majorHAnsi" w:eastAsia="Times New Roman" w:hAnsiTheme="majorHAnsi" w:cs="Times New Roman"/>
                <w:sz w:val="32"/>
                <w:szCs w:val="32"/>
                <w:lang w:val="en-US"/>
              </w:rPr>
              <w:t>No ionizing radiation</w:t>
            </w:r>
          </w:p>
          <w:p w14:paraId="22DFA768" w14:textId="5B2B5E76" w:rsidR="000F4303" w:rsidRPr="00724BBC" w:rsidRDefault="000F4303" w:rsidP="00724BBC">
            <w:pPr>
              <w:tabs>
                <w:tab w:val="left" w:pos="1152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Times New Roman"/>
                <w:sz w:val="32"/>
                <w:szCs w:val="32"/>
                <w:lang w:val="en-US"/>
              </w:rPr>
            </w:pPr>
          </w:p>
        </w:tc>
      </w:tr>
      <w:tr w:rsidR="000F4303" w14:paraId="64B40A70" w14:textId="77777777" w:rsidTr="000F430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61" w:type="dxa"/>
          </w:tcPr>
          <w:p w14:paraId="1A148AD2" w14:textId="77777777" w:rsidR="00724BBC" w:rsidRPr="00724BBC" w:rsidRDefault="00724BBC" w:rsidP="00724BBC">
            <w:pPr>
              <w:jc w:val="center"/>
              <w:rPr>
                <w:rFonts w:eastAsia="Times New Roman" w:cs="Times New Roman"/>
                <w:b w:val="0"/>
                <w:bCs w:val="0"/>
                <w:sz w:val="32"/>
                <w:szCs w:val="32"/>
                <w:lang w:val="en-US"/>
              </w:rPr>
            </w:pPr>
            <w:r w:rsidRPr="00724BBC">
              <w:rPr>
                <w:rFonts w:eastAsia="Times New Roman" w:cs="Times New Roman"/>
                <w:b w:val="0"/>
                <w:bCs w:val="0"/>
                <w:sz w:val="32"/>
                <w:szCs w:val="32"/>
                <w:lang w:val="en-US"/>
              </w:rPr>
              <w:t>Quick (2-3min)</w:t>
            </w:r>
          </w:p>
          <w:p w14:paraId="4182895B" w14:textId="77777777" w:rsidR="000F4303" w:rsidRPr="00724BBC" w:rsidRDefault="000F4303" w:rsidP="00724BBC">
            <w:pPr>
              <w:jc w:val="center"/>
              <w:rPr>
                <w:rFonts w:eastAsia="Times New Roman" w:cs="Times New Roman"/>
                <w:b w:val="0"/>
                <w:bCs w:val="0"/>
                <w:sz w:val="32"/>
                <w:szCs w:val="32"/>
                <w:lang w:val="en-US"/>
              </w:rPr>
            </w:pPr>
          </w:p>
        </w:tc>
        <w:tc>
          <w:tcPr>
            <w:tcW w:w="4261" w:type="dxa"/>
          </w:tcPr>
          <w:p w14:paraId="3D079FB7" w14:textId="77777777" w:rsidR="00724BBC" w:rsidRPr="00724BBC" w:rsidRDefault="00724BBC" w:rsidP="00724BBC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eastAsia="Times New Roman" w:hAnsiTheme="majorHAnsi" w:cs="Times New Roman"/>
                <w:sz w:val="32"/>
                <w:szCs w:val="32"/>
                <w:lang w:val="en-US"/>
              </w:rPr>
            </w:pPr>
            <w:r w:rsidRPr="00724BBC">
              <w:rPr>
                <w:rFonts w:asciiTheme="majorHAnsi" w:eastAsia="Times New Roman" w:hAnsiTheme="majorHAnsi" w:cs="Times New Roman"/>
                <w:sz w:val="32"/>
                <w:szCs w:val="32"/>
                <w:lang w:val="en-US"/>
              </w:rPr>
              <w:t>Lengthy (15-20min)</w:t>
            </w:r>
          </w:p>
          <w:p w14:paraId="47DC2CEB" w14:textId="77777777" w:rsidR="000F4303" w:rsidRPr="00724BBC" w:rsidRDefault="000F4303" w:rsidP="00724BBC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eastAsia="Times New Roman" w:hAnsiTheme="majorHAnsi" w:cs="Times New Roman"/>
                <w:sz w:val="32"/>
                <w:szCs w:val="32"/>
                <w:lang w:val="en-US"/>
              </w:rPr>
            </w:pPr>
          </w:p>
        </w:tc>
      </w:tr>
      <w:tr w:rsidR="000F4303" w14:paraId="697E1626" w14:textId="77777777" w:rsidTr="000F430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61" w:type="dxa"/>
          </w:tcPr>
          <w:p w14:paraId="07142D70" w14:textId="317459C4" w:rsidR="00724BBC" w:rsidRPr="00724BBC" w:rsidRDefault="00724BBC" w:rsidP="00724BBC">
            <w:pPr>
              <w:jc w:val="center"/>
              <w:rPr>
                <w:rFonts w:eastAsia="Times New Roman" w:cs="Times New Roman"/>
                <w:b w:val="0"/>
                <w:bCs w:val="0"/>
                <w:sz w:val="32"/>
                <w:szCs w:val="32"/>
                <w:lang w:val="en-US"/>
              </w:rPr>
            </w:pPr>
            <w:r w:rsidRPr="00724BBC">
              <w:rPr>
                <w:rFonts w:eastAsia="Times New Roman" w:cs="Times New Roman"/>
                <w:b w:val="0"/>
                <w:bCs w:val="0"/>
                <w:sz w:val="32"/>
                <w:szCs w:val="32"/>
                <w:lang w:val="en-US"/>
              </w:rPr>
              <w:t>Low resolution</w:t>
            </w:r>
            <w:r w:rsidR="000619AE" w:rsidRPr="000619AE">
              <w:rPr>
                <w:rFonts w:eastAsia="Times New Roman" w:cs="Times New Roman"/>
                <w:b w:val="0"/>
                <w:bCs w:val="0"/>
                <w:color w:val="00B050"/>
                <w:sz w:val="32"/>
                <w:szCs w:val="32"/>
                <w:lang w:val="en-US"/>
              </w:rPr>
              <w:t>*</w:t>
            </w:r>
          </w:p>
          <w:p w14:paraId="6A014712" w14:textId="77777777" w:rsidR="000F4303" w:rsidRPr="00724BBC" w:rsidRDefault="000F4303" w:rsidP="00724BBC">
            <w:pPr>
              <w:jc w:val="center"/>
              <w:rPr>
                <w:rFonts w:eastAsia="Times New Roman" w:cs="Times New Roman"/>
                <w:b w:val="0"/>
                <w:bCs w:val="0"/>
                <w:sz w:val="32"/>
                <w:szCs w:val="32"/>
                <w:lang w:val="en-US"/>
              </w:rPr>
            </w:pPr>
          </w:p>
        </w:tc>
        <w:tc>
          <w:tcPr>
            <w:tcW w:w="4261" w:type="dxa"/>
          </w:tcPr>
          <w:p w14:paraId="73CFB7C4" w14:textId="77777777" w:rsidR="00724BBC" w:rsidRPr="00724BBC" w:rsidRDefault="00724BBC" w:rsidP="00724B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Times New Roman"/>
                <w:sz w:val="32"/>
                <w:szCs w:val="32"/>
                <w:lang w:val="en-US"/>
              </w:rPr>
            </w:pPr>
            <w:r w:rsidRPr="00724BBC">
              <w:rPr>
                <w:rFonts w:asciiTheme="majorHAnsi" w:eastAsia="Times New Roman" w:hAnsiTheme="majorHAnsi" w:cs="Times New Roman"/>
                <w:sz w:val="32"/>
                <w:szCs w:val="32"/>
                <w:lang w:val="en-US"/>
              </w:rPr>
              <w:t>High resolution</w:t>
            </w:r>
          </w:p>
          <w:p w14:paraId="4E107C51" w14:textId="77777777" w:rsidR="000F4303" w:rsidRPr="00724BBC" w:rsidRDefault="000F4303" w:rsidP="00724B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Times New Roman"/>
                <w:sz w:val="32"/>
                <w:szCs w:val="32"/>
                <w:lang w:val="en-US"/>
              </w:rPr>
            </w:pPr>
          </w:p>
        </w:tc>
      </w:tr>
      <w:tr w:rsidR="000F4303" w14:paraId="67326CCD" w14:textId="77777777" w:rsidTr="000F430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61" w:type="dxa"/>
          </w:tcPr>
          <w:p w14:paraId="0E84E949" w14:textId="57A49349" w:rsidR="00724BBC" w:rsidRPr="00724BBC" w:rsidRDefault="00724BBC" w:rsidP="00724BBC">
            <w:pPr>
              <w:jc w:val="center"/>
              <w:rPr>
                <w:rFonts w:eastAsia="Times New Roman" w:cs="Times New Roman"/>
                <w:b w:val="0"/>
                <w:bCs w:val="0"/>
                <w:sz w:val="32"/>
                <w:szCs w:val="32"/>
                <w:lang w:val="en-US"/>
              </w:rPr>
            </w:pPr>
            <w:r w:rsidRPr="00724BBC">
              <w:rPr>
                <w:rFonts w:eastAsia="Times New Roman" w:cs="Times New Roman"/>
                <w:b w:val="0"/>
                <w:bCs w:val="0"/>
                <w:sz w:val="32"/>
                <w:szCs w:val="32"/>
                <w:lang w:val="en-US"/>
              </w:rPr>
              <w:t>Single plane</w:t>
            </w:r>
            <w:r w:rsidR="000619AE" w:rsidRPr="000619AE">
              <w:rPr>
                <w:rFonts w:eastAsia="Times New Roman" w:cs="Times New Roman"/>
                <w:b w:val="0"/>
                <w:bCs w:val="0"/>
                <w:color w:val="00B050"/>
                <w:sz w:val="32"/>
                <w:szCs w:val="32"/>
                <w:lang w:val="en-US"/>
              </w:rPr>
              <w:t>**</w:t>
            </w:r>
          </w:p>
          <w:p w14:paraId="2524B122" w14:textId="77777777" w:rsidR="000F4303" w:rsidRPr="00724BBC" w:rsidRDefault="000F4303" w:rsidP="00724BBC">
            <w:pPr>
              <w:jc w:val="center"/>
              <w:rPr>
                <w:rFonts w:eastAsia="Times New Roman" w:cs="Times New Roman"/>
                <w:b w:val="0"/>
                <w:bCs w:val="0"/>
                <w:sz w:val="32"/>
                <w:szCs w:val="32"/>
                <w:lang w:val="en-US"/>
              </w:rPr>
            </w:pPr>
          </w:p>
        </w:tc>
        <w:tc>
          <w:tcPr>
            <w:tcW w:w="4261" w:type="dxa"/>
          </w:tcPr>
          <w:p w14:paraId="34A9B226" w14:textId="77777777" w:rsidR="00724BBC" w:rsidRPr="00724BBC" w:rsidRDefault="00724BBC" w:rsidP="00724BBC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eastAsia="Times New Roman" w:hAnsiTheme="majorHAnsi" w:cs="Times New Roman"/>
                <w:sz w:val="32"/>
                <w:szCs w:val="32"/>
                <w:lang w:val="en-US"/>
              </w:rPr>
            </w:pPr>
            <w:r w:rsidRPr="00724BBC">
              <w:rPr>
                <w:rFonts w:asciiTheme="majorHAnsi" w:eastAsia="Times New Roman" w:hAnsiTheme="majorHAnsi" w:cs="Times New Roman"/>
                <w:sz w:val="32"/>
                <w:szCs w:val="32"/>
                <w:lang w:val="en-US"/>
              </w:rPr>
              <w:t>Multiple planes</w:t>
            </w:r>
          </w:p>
          <w:p w14:paraId="0BAC2C76" w14:textId="77777777" w:rsidR="000F4303" w:rsidRPr="00724BBC" w:rsidRDefault="000F4303" w:rsidP="00724BBC">
            <w:pPr>
              <w:ind w:firstLine="72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eastAsia="Times New Roman" w:hAnsiTheme="majorHAnsi" w:cs="Times New Roman"/>
                <w:sz w:val="32"/>
                <w:szCs w:val="32"/>
                <w:lang w:val="en-US"/>
              </w:rPr>
            </w:pPr>
          </w:p>
        </w:tc>
      </w:tr>
    </w:tbl>
    <w:p w14:paraId="3340D05A" w14:textId="77777777" w:rsidR="00F7286C" w:rsidRDefault="00F7286C" w:rsidP="009523E9">
      <w:pPr>
        <w:rPr>
          <w:rFonts w:ascii="Gill Sans MT" w:hAnsi="Gill Sans MT"/>
          <w:sz w:val="32"/>
          <w:szCs w:val="32"/>
          <w:lang w:val="en-US"/>
        </w:rPr>
      </w:pPr>
    </w:p>
    <w:p w14:paraId="40687C70" w14:textId="2471BDE5" w:rsidR="00724BBC" w:rsidRDefault="00A539FF" w:rsidP="009523E9">
      <w:pPr>
        <w:rPr>
          <w:rFonts w:ascii="Gill Sans MT" w:hAnsi="Gill Sans MT"/>
          <w:sz w:val="32"/>
          <w:szCs w:val="32"/>
          <w:lang w:val="en-US"/>
        </w:rPr>
      </w:pPr>
      <w:r>
        <w:rPr>
          <w:rFonts w:ascii="Bodoni MT" w:eastAsia="Yu Gothic UI Semibold" w:hAnsi="Bodoni MT"/>
          <w:noProof/>
          <w:color w:val="00BC8B"/>
          <w:sz w:val="40"/>
          <w:szCs w:val="40"/>
          <w:lang w:val="en-US"/>
        </w:rPr>
        <mc:AlternateContent>
          <mc:Choice Requires="wps">
            <w:drawing>
              <wp:anchor distT="0" distB="0" distL="114300" distR="114300" simplePos="0" relativeHeight="252176384" behindDoc="1" locked="0" layoutInCell="1" allowOverlap="1" wp14:anchorId="3A8EAF78" wp14:editId="63957D35">
                <wp:simplePos x="0" y="0"/>
                <wp:positionH relativeFrom="margin">
                  <wp:align>center</wp:align>
                </wp:positionH>
                <wp:positionV relativeFrom="paragraph">
                  <wp:posOffset>1064260</wp:posOffset>
                </wp:positionV>
                <wp:extent cx="6943725" cy="1099185"/>
                <wp:effectExtent l="0" t="0" r="0" b="0"/>
                <wp:wrapThrough wrapText="bothSides">
                  <wp:wrapPolygon edited="0">
                    <wp:start x="178" y="374"/>
                    <wp:lineTo x="178" y="20964"/>
                    <wp:lineTo x="21393" y="20964"/>
                    <wp:lineTo x="21393" y="374"/>
                    <wp:lineTo x="178" y="374"/>
                  </wp:wrapPolygon>
                </wp:wrapThrough>
                <wp:docPr id="43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3725" cy="1099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54F37C" w14:textId="3A994631" w:rsidR="00CD2412" w:rsidRPr="00C26069" w:rsidRDefault="00CD2412" w:rsidP="002E65EB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rtl/>
                                <w:lang w:val="en-US"/>
                              </w:rPr>
                            </w:pPr>
                            <w:r w:rsidRPr="00C26069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*Resolution=</w:t>
                            </w:r>
                            <w:r w:rsidRPr="00C26069">
                              <w:rPr>
                                <w:rFonts w:asciiTheme="majorHAnsi" w:eastAsia="Times New Roman" w:hAnsiTheme="majorHAnsi" w:cs="Times New Roman" w:hint="cs"/>
                                <w:color w:val="00B050"/>
                                <w:sz w:val="28"/>
                                <w:szCs w:val="28"/>
                                <w:rtl/>
                                <w:lang w:val="en-US"/>
                              </w:rPr>
                              <w:t xml:space="preserve">التباين </w:t>
                            </w:r>
                            <w:r w:rsidR="00C26069" w:rsidRPr="00C26069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, the clarity of black, grey and white </w:t>
                            </w:r>
                            <w:r w:rsidR="005D62CD" w:rsidRPr="00C26069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structures</w:t>
                            </w:r>
                            <w:r w:rsidR="00C26069" w:rsidRPr="00C26069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.</w:t>
                            </w:r>
                          </w:p>
                          <w:p w14:paraId="6D0D84BB" w14:textId="79BF883D" w:rsidR="00CD2412" w:rsidRPr="00C26069" w:rsidRDefault="00CD2412" w:rsidP="002E65EB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rtl/>
                                <w:lang w:val="en-US"/>
                              </w:rPr>
                            </w:pPr>
                            <w:r w:rsidRPr="00C26069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**Multiple planes= sequences</w:t>
                            </w:r>
                            <w:r w:rsidR="00C26069" w:rsidRPr="00C26069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 w:rsidR="00C26069" w:rsidRPr="00C26069">
                              <w:rPr>
                                <w:rFonts w:asciiTheme="majorHAnsi" w:eastAsia="Times New Roman" w:hAnsiTheme="majorHAnsi" w:cs="Times New Roman" w:hint="cs"/>
                                <w:color w:val="00B050"/>
                                <w:sz w:val="28"/>
                                <w:szCs w:val="28"/>
                                <w:rtl/>
                                <w:lang w:val="en-US"/>
                              </w:rPr>
                              <w:t>من كل الاتجاهات</w:t>
                            </w:r>
                          </w:p>
                          <w:p w14:paraId="6F5F48FB" w14:textId="77777777" w:rsidR="00CD2412" w:rsidRPr="00C26069" w:rsidRDefault="00CD2412" w:rsidP="00A539FF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14:paraId="357FC490" w14:textId="77777777" w:rsidR="00CD2412" w:rsidRPr="00C26069" w:rsidRDefault="00CD2412" w:rsidP="00A539FF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3" o:spid="_x0000_s1029" style="position:absolute;margin-left:0;margin-top:83.8pt;width:546.75pt;height:86.55pt;z-index:-2511400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" filled="f" stroked="f" strokeweight="2pt">
                <v:textbox>
                  <w:txbxContent>
                    <w:p w14:paraId="0354F37C" w14:textId="3A994631" w:rsidR="00CD2412" w:rsidRPr="00C26069" w:rsidRDefault="00CD2412" w:rsidP="002E65EB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rtl/>
                          <w:lang w:val="en-US"/>
                        </w:rPr>
                      </w:pPr>
                      <w:r w:rsidRPr="00C26069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*Resolution=</w:t>
                      </w:r>
                      <w:proofErr w:type="gramStart"/>
                      <w:r w:rsidRPr="00C26069">
                        <w:rPr>
                          <w:rFonts w:asciiTheme="majorHAnsi" w:eastAsia="Times New Roman" w:hAnsiTheme="majorHAnsi" w:cs="Times New Roman" w:hint="cs"/>
                          <w:color w:val="00B050"/>
                          <w:sz w:val="28"/>
                          <w:szCs w:val="28"/>
                          <w:rtl/>
                          <w:lang w:val="en-US"/>
                        </w:rPr>
                        <w:t xml:space="preserve">التباين </w:t>
                      </w:r>
                      <w:r w:rsidR="00C26069" w:rsidRPr="00C26069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,</w:t>
                      </w:r>
                      <w:proofErr w:type="gramEnd"/>
                      <w:r w:rsidR="00C26069" w:rsidRPr="00C26069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the clarity of black, grey and white </w:t>
                      </w:r>
                      <w:r w:rsidR="005D62CD" w:rsidRPr="00C26069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structures</w:t>
                      </w:r>
                      <w:r w:rsidR="00C26069" w:rsidRPr="00C26069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.</w:t>
                      </w:r>
                    </w:p>
                    <w:p w14:paraId="6D0D84BB" w14:textId="79BF883D" w:rsidR="00CD2412" w:rsidRPr="00C26069" w:rsidRDefault="00CD2412" w:rsidP="002E65EB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rtl/>
                          <w:lang w:val="en-US"/>
                        </w:rPr>
                      </w:pPr>
                      <w:r w:rsidRPr="00C26069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**Multiple planes= sequences</w:t>
                      </w:r>
                      <w:r w:rsidR="00C26069" w:rsidRPr="00C26069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 w:rsidR="00C26069" w:rsidRPr="00C26069">
                        <w:rPr>
                          <w:rFonts w:asciiTheme="majorHAnsi" w:eastAsia="Times New Roman" w:hAnsiTheme="majorHAnsi" w:cs="Times New Roman" w:hint="cs"/>
                          <w:color w:val="00B050"/>
                          <w:sz w:val="28"/>
                          <w:szCs w:val="28"/>
                          <w:rtl/>
                          <w:lang w:val="en-US"/>
                        </w:rPr>
                        <w:t>من كل الاتجاهات</w:t>
                      </w:r>
                    </w:p>
                    <w:p w14:paraId="6F5F48FB" w14:textId="77777777" w:rsidR="00CD2412" w:rsidRPr="00C26069" w:rsidRDefault="00CD2412" w:rsidP="00A539FF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</w:pPr>
                    </w:p>
                    <w:p w14:paraId="357FC490" w14:textId="77777777" w:rsidR="00CD2412" w:rsidRPr="00C26069" w:rsidRDefault="00CD2412" w:rsidP="00A539FF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 anchorx="margin"/>
              </v:rect>
            </w:pict>
          </mc:Fallback>
        </mc:AlternateContent>
      </w:r>
    </w:p>
    <w:p w14:paraId="5F8A3216" w14:textId="7C8B160A" w:rsidR="004F1B27" w:rsidRPr="00BE1A0A" w:rsidRDefault="004F1B27" w:rsidP="009523E9">
      <w:pPr>
        <w:rPr>
          <w:rFonts w:asciiTheme="majorHAnsi" w:eastAsia="Yu Gothic UI Semibold" w:hAnsiTheme="majorHAnsi"/>
          <w:color w:val="E36C0A" w:themeColor="accent6" w:themeShade="BF"/>
          <w:sz w:val="40"/>
          <w:szCs w:val="40"/>
          <w:lang w:val="en-US"/>
        </w:rPr>
      </w:pPr>
    </w:p>
    <w:p w14:paraId="05956CF2" w14:textId="01CBEBBF" w:rsidR="005E06EB" w:rsidRDefault="0065053F" w:rsidP="00742D24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 w:rsidRPr="004E593B"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984896" behindDoc="1" locked="0" layoutInCell="1" allowOverlap="1" wp14:anchorId="1041E569" wp14:editId="75BF13B9">
                <wp:simplePos x="0" y="0"/>
                <wp:positionH relativeFrom="column">
                  <wp:posOffset>-973455</wp:posOffset>
                </wp:positionH>
                <wp:positionV relativeFrom="paragraph">
                  <wp:posOffset>2497455</wp:posOffset>
                </wp:positionV>
                <wp:extent cx="7209790" cy="6029325"/>
                <wp:effectExtent l="0" t="0" r="10160" b="28575"/>
                <wp:wrapThrough wrapText="bothSides">
                  <wp:wrapPolygon edited="0">
                    <wp:start x="0" y="0"/>
                    <wp:lineTo x="0" y="2116"/>
                    <wp:lineTo x="10787" y="2184"/>
                    <wp:lineTo x="0" y="3276"/>
                    <wp:lineTo x="0" y="5460"/>
                    <wp:lineTo x="21459" y="5460"/>
                    <wp:lineTo x="0" y="6552"/>
                    <wp:lineTo x="0" y="9759"/>
                    <wp:lineTo x="10787" y="9827"/>
                    <wp:lineTo x="0" y="10919"/>
                    <wp:lineTo x="0" y="13103"/>
                    <wp:lineTo x="21459" y="13103"/>
                    <wp:lineTo x="0" y="14195"/>
                    <wp:lineTo x="0" y="17403"/>
                    <wp:lineTo x="10787" y="17471"/>
                    <wp:lineTo x="0" y="18563"/>
                    <wp:lineTo x="0" y="20747"/>
                    <wp:lineTo x="21459" y="20747"/>
                    <wp:lineTo x="0" y="21566"/>
                    <wp:lineTo x="0" y="21634"/>
                    <wp:lineTo x="21573" y="21634"/>
                    <wp:lineTo x="21573" y="18563"/>
                    <wp:lineTo x="10787" y="17471"/>
                    <wp:lineTo x="21573" y="17471"/>
                    <wp:lineTo x="21573" y="15287"/>
                    <wp:lineTo x="114" y="14195"/>
                    <wp:lineTo x="21573" y="14127"/>
                    <wp:lineTo x="21573" y="10919"/>
                    <wp:lineTo x="10787" y="9827"/>
                    <wp:lineTo x="21573" y="9827"/>
                    <wp:lineTo x="21573" y="7644"/>
                    <wp:lineTo x="114" y="6552"/>
                    <wp:lineTo x="21573" y="6483"/>
                    <wp:lineTo x="21573" y="3276"/>
                    <wp:lineTo x="10787" y="2184"/>
                    <wp:lineTo x="21573" y="2184"/>
                    <wp:lineTo x="21573" y="0"/>
                    <wp:lineTo x="0" y="0"/>
                  </wp:wrapPolygon>
                </wp:wrapThrough>
                <wp:docPr id="10260" name="Rectangle 10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9790" cy="60293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260" o:spid="_x0000_s1026" style="position:absolute;margin-left:-76.65pt;margin-top:196.65pt;width:567.7pt;height:474.75pt;z-index:-25133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" filled="f" strokecolor="#dbe5f1 [660]" strokeweight="2pt">
                <v:stroke dashstyle="dash"/>
                <w10:wrap type="through"/>
              </v:rect>
            </w:pict>
          </mc:Fallback>
        </mc:AlternateContent>
      </w:r>
      <w:r w:rsidR="005D62CD">
        <w:rPr>
          <w:rFonts w:ascii="Bodoni MT" w:eastAsia="Yu Gothic UI Semibold" w:hAnsi="Bodoni MT"/>
          <w:noProof/>
          <w:color w:val="00BC8B"/>
          <w:sz w:val="40"/>
          <w:szCs w:val="40"/>
          <w:lang w:val="en-US"/>
        </w:rPr>
        <mc:AlternateContent>
          <mc:Choice Requires="wps">
            <w:drawing>
              <wp:anchor distT="0" distB="0" distL="114300" distR="114300" simplePos="0" relativeHeight="252303360" behindDoc="0" locked="0" layoutInCell="1" allowOverlap="1" wp14:anchorId="1610F4FE" wp14:editId="071FA282">
                <wp:simplePos x="0" y="0"/>
                <wp:positionH relativeFrom="column">
                  <wp:posOffset>3371215</wp:posOffset>
                </wp:positionH>
                <wp:positionV relativeFrom="paragraph">
                  <wp:posOffset>123825</wp:posOffset>
                </wp:positionV>
                <wp:extent cx="2741930" cy="842645"/>
                <wp:effectExtent l="0" t="0" r="0" b="0"/>
                <wp:wrapNone/>
                <wp:docPr id="35865" name="Text Box 358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1930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55A590" w14:textId="482C603D" w:rsidR="00C26069" w:rsidRPr="00EE4278" w:rsidRDefault="00EE4278" w:rsidP="00EE4278">
                            <w:pPr>
                              <w:ind w:left="720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EE4278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*</w:t>
                            </w: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 w:rsidR="00C26069" w:rsidRPr="00EE4278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This pictures only to show </w:t>
                            </w: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what</w:t>
                            </w:r>
                            <w:r w:rsidR="00C26069" w:rsidRPr="00EE4278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 we mean by multiple</w:t>
                            </w:r>
                            <w:r w:rsidR="00C26069" w:rsidRPr="00EE4278">
                              <w:rPr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 w:rsidR="00C26069" w:rsidRPr="00EE4278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planes</w:t>
                            </w:r>
                            <w:r w:rsidRPr="00EE4278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.</w:t>
                            </w:r>
                            <w:r w:rsidR="00C26069" w:rsidRPr="00EE4278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865" o:spid="_x0000_s1030" type="#_x0000_t202" style="position:absolute;margin-left:265.45pt;margin-top:9.75pt;width:215.9pt;height:66.35pt;z-index:25230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" filled="f" stroked="f" strokeweight=".5pt">
                <v:textbox>
                  <w:txbxContent>
                    <w:p w14:paraId="0155A590" w14:textId="482C603D" w:rsidR="00C26069" w:rsidRPr="00EE4278" w:rsidRDefault="00EE4278" w:rsidP="00EE4278">
                      <w:pPr>
                        <w:ind w:left="720"/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</w:pPr>
                      <w:r w:rsidRPr="00EE4278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*</w:t>
                      </w: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 w:rsidR="00C26069" w:rsidRPr="00EE4278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This pictures only to show </w:t>
                      </w: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what</w:t>
                      </w:r>
                      <w:r w:rsidR="00C26069" w:rsidRPr="00EE4278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we mean by multiple</w:t>
                      </w:r>
                      <w:r w:rsidR="00C26069" w:rsidRPr="00EE4278">
                        <w:rPr>
                          <w:color w:val="00B050"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r w:rsidR="00C26069" w:rsidRPr="00EE4278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planes</w:t>
                      </w:r>
                      <w:r w:rsidRPr="00EE4278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.</w:t>
                      </w:r>
                      <w:r w:rsidR="00C26069" w:rsidRPr="00EE4278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EE4278">
        <w:rPr>
          <w:rFonts w:ascii="Bodoni MT" w:eastAsia="Yu Gothic UI Semibold" w:hAnsi="Bodoni MT"/>
          <w:noProof/>
          <w:color w:val="00BC8B"/>
          <w:sz w:val="40"/>
          <w:szCs w:val="40"/>
          <w:lang w:val="en-US"/>
        </w:rPr>
        <mc:AlternateContent>
          <mc:Choice Requires="wps">
            <w:drawing>
              <wp:anchor distT="0" distB="0" distL="114300" distR="114300" simplePos="0" relativeHeight="252305408" behindDoc="0" locked="0" layoutInCell="1" allowOverlap="1" wp14:anchorId="7825B0D2" wp14:editId="7CA6506F">
                <wp:simplePos x="0" y="0"/>
                <wp:positionH relativeFrom="column">
                  <wp:posOffset>4884420</wp:posOffset>
                </wp:positionH>
                <wp:positionV relativeFrom="paragraph">
                  <wp:posOffset>-1798154</wp:posOffset>
                </wp:positionV>
                <wp:extent cx="349250" cy="260350"/>
                <wp:effectExtent l="0" t="0" r="0" b="6350"/>
                <wp:wrapNone/>
                <wp:docPr id="35866" name="Text Box 358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250" cy="260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256075" w14:textId="15F770FE" w:rsidR="00EE4278" w:rsidRPr="00EE4278" w:rsidRDefault="00EE4278" w:rsidP="00EE4278">
                            <w:pPr>
                              <w:rPr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EE4278">
                              <w:rPr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*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866" o:spid="_x0000_s1031" type="#_x0000_t202" style="position:absolute;margin-left:384.6pt;margin-top:-141.6pt;width:27.5pt;height:20.5pt;z-index:25230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" filled="f" stroked="f" strokeweight=".5pt">
                <v:textbox>
                  <w:txbxContent>
                    <w:p w14:paraId="5B256075" w14:textId="15F770FE" w:rsidR="00EE4278" w:rsidRPr="00EE4278" w:rsidRDefault="00EE4278" w:rsidP="00EE4278">
                      <w:pPr>
                        <w:rPr>
                          <w:color w:val="00B050"/>
                          <w:sz w:val="28"/>
                          <w:szCs w:val="28"/>
                          <w:lang w:val="en-US"/>
                        </w:rPr>
                      </w:pPr>
                      <w:r w:rsidRPr="00EE4278">
                        <w:rPr>
                          <w:color w:val="00B050"/>
                          <w:sz w:val="28"/>
                          <w:szCs w:val="28"/>
                          <w:lang w:val="en-US"/>
                        </w:rPr>
                        <w:t>*</w:t>
                      </w:r>
                    </w:p>
                  </w:txbxContent>
                </v:textbox>
              </v:shape>
            </w:pict>
          </mc:Fallback>
        </mc:AlternateContent>
      </w:r>
      <w:r w:rsidR="00EE4278">
        <w:rPr>
          <w:rFonts w:ascii="Bodoni MT" w:eastAsia="Yu Gothic UI Semibold" w:hAnsi="Bodoni MT"/>
          <w:noProof/>
          <w:color w:val="00BC8B"/>
          <w:sz w:val="40"/>
          <w:szCs w:val="40"/>
          <w:lang w:val="en-US"/>
        </w:rPr>
        <mc:AlternateContent>
          <mc:Choice Requires="wps">
            <w:drawing>
              <wp:anchor distT="0" distB="0" distL="114300" distR="114300" simplePos="0" relativeHeight="251663872" behindDoc="1" locked="0" layoutInCell="1" allowOverlap="1" wp14:anchorId="4B58BAAD" wp14:editId="469E662C">
                <wp:simplePos x="0" y="0"/>
                <wp:positionH relativeFrom="margin">
                  <wp:posOffset>-841375</wp:posOffset>
                </wp:positionH>
                <wp:positionV relativeFrom="paragraph">
                  <wp:posOffset>8604885</wp:posOffset>
                </wp:positionV>
                <wp:extent cx="6943725" cy="1113155"/>
                <wp:effectExtent l="0" t="0" r="0" b="0"/>
                <wp:wrapThrough wrapText="bothSides">
                  <wp:wrapPolygon edited="0">
                    <wp:start x="178" y="370"/>
                    <wp:lineTo x="178" y="21070"/>
                    <wp:lineTo x="21393" y="21070"/>
                    <wp:lineTo x="21393" y="370"/>
                    <wp:lineTo x="178" y="370"/>
                  </wp:wrapPolygon>
                </wp:wrapThrough>
                <wp:docPr id="44033" name="Rectangle 440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3725" cy="1113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CF2BF4" w14:textId="09D5FD45" w:rsidR="00EE4278" w:rsidRPr="00EE4278" w:rsidRDefault="00EE4278" w:rsidP="00EE4278">
                            <w:pPr>
                              <w:pStyle w:val="Footer"/>
                              <w:spacing w:line="276" w:lineRule="auto"/>
                              <w:rPr>
                                <w:rFonts w:asciiTheme="majorHAnsi" w:eastAsia="Times New Roman" w:hAnsiTheme="majorHAnsi" w:cs="Times New Roman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EE4278">
                              <w:rPr>
                                <w:rFonts w:asciiTheme="majorHAnsi" w:eastAsia="Times New Roman" w:hAnsiTheme="majorHAnsi" w:cs="Times New Roman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For your information:</w:t>
                            </w:r>
                          </w:p>
                          <w:p w14:paraId="30AF0CF3" w14:textId="480DAF7D" w:rsidR="00CD2412" w:rsidRPr="002E65EB" w:rsidRDefault="00CD2412" w:rsidP="00EE4278">
                            <w:pPr>
                              <w:pStyle w:val="Footer"/>
                              <w:spacing w:line="276" w:lineRule="auto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2E65EB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T1=</w:t>
                            </w: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 w:rsidRPr="002E65EB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true (gray is gray and white is white)</w:t>
                            </w: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.</w:t>
                            </w:r>
                          </w:p>
                          <w:p w14:paraId="46908B23" w14:textId="06DAFECC" w:rsidR="00CD2412" w:rsidRPr="002E65EB" w:rsidRDefault="00CD2412" w:rsidP="00EE4278">
                            <w:pPr>
                              <w:pStyle w:val="Footer"/>
                              <w:spacing w:line="276" w:lineRule="auto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2E65EB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T2= white is gray and gray is white</w:t>
                            </w: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, (CSF is white)</w:t>
                            </w:r>
                            <w:r w:rsidRPr="002E65EB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.</w:t>
                            </w:r>
                          </w:p>
                          <w:p w14:paraId="323694C8" w14:textId="76FCAC56" w:rsidR="00CD2412" w:rsidRPr="002E65EB" w:rsidRDefault="00CD2412" w:rsidP="00EE4278">
                            <w:pPr>
                              <w:pStyle w:val="Footer"/>
                              <w:spacing w:line="276" w:lineRule="auto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rtl/>
                                <w:lang w:val="en-US"/>
                              </w:rPr>
                            </w:pP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 T2 F</w:t>
                            </w:r>
                            <w:r w:rsidRPr="002E65EB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lare =</w:t>
                            </w: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 w:rsidRPr="002E65EB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the same as </w:t>
                            </w: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T</w:t>
                            </w:r>
                            <w:r w:rsidRPr="002E65EB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2 but </w:t>
                            </w: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CSF</w:t>
                            </w:r>
                            <w:r w:rsidRPr="002E65EB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 is </w:t>
                            </w: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black</w:t>
                            </w:r>
                            <w:r w:rsidRPr="002E65EB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.</w:t>
                            </w:r>
                          </w:p>
                          <w:p w14:paraId="020B97C5" w14:textId="77777777" w:rsidR="00CD2412" w:rsidRPr="00036108" w:rsidRDefault="00CD2412" w:rsidP="00A539FF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  <w:p w14:paraId="11CA1DDC" w14:textId="77777777" w:rsidR="00CD2412" w:rsidRDefault="00CD2412" w:rsidP="00A539F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4033" o:spid="_x0000_s1032" style="position:absolute;margin-left:-66.25pt;margin-top:677.55pt;width:546.75pt;height:87.65pt;z-index:-251652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" filled="f" stroked="f" strokeweight="2pt">
                <v:textbox>
                  <w:txbxContent>
                    <w:p w14:paraId="3FCF2BF4" w14:textId="09D5FD45" w:rsidR="00EE4278" w:rsidRPr="00EE4278" w:rsidRDefault="00EE4278" w:rsidP="00EE4278">
                      <w:pPr>
                        <w:pStyle w:val="Footer"/>
                        <w:spacing w:line="276" w:lineRule="auto"/>
                        <w:rPr>
                          <w:rFonts w:asciiTheme="majorHAnsi" w:eastAsia="Times New Roman" w:hAnsiTheme="majorHAnsi" w:cs="Times New Roman"/>
                          <w:b/>
                          <w:bCs/>
                          <w:color w:val="00B050"/>
                          <w:sz w:val="28"/>
                          <w:szCs w:val="28"/>
                          <w:lang w:val="en-US"/>
                        </w:rPr>
                      </w:pPr>
                      <w:r w:rsidRPr="00EE4278">
                        <w:rPr>
                          <w:rFonts w:asciiTheme="majorHAnsi" w:eastAsia="Times New Roman" w:hAnsiTheme="majorHAnsi" w:cs="Times New Roman"/>
                          <w:b/>
                          <w:bCs/>
                          <w:color w:val="00B050"/>
                          <w:sz w:val="28"/>
                          <w:szCs w:val="28"/>
                          <w:lang w:val="en-US"/>
                        </w:rPr>
                        <w:t>For your information:</w:t>
                      </w:r>
                    </w:p>
                    <w:p w14:paraId="30AF0CF3" w14:textId="480DAF7D" w:rsidR="00CD2412" w:rsidRPr="002E65EB" w:rsidRDefault="00CD2412" w:rsidP="00EE4278">
                      <w:pPr>
                        <w:pStyle w:val="Footer"/>
                        <w:spacing w:line="276" w:lineRule="auto"/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</w:pPr>
                      <w:r w:rsidRPr="002E65EB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T1=</w:t>
                      </w: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 w:rsidRPr="002E65EB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true (gray is gray and white is white)</w:t>
                      </w: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.</w:t>
                      </w:r>
                    </w:p>
                    <w:p w14:paraId="46908B23" w14:textId="06DAFECC" w:rsidR="00CD2412" w:rsidRPr="002E65EB" w:rsidRDefault="00CD2412" w:rsidP="00EE4278">
                      <w:pPr>
                        <w:pStyle w:val="Footer"/>
                        <w:spacing w:line="276" w:lineRule="auto"/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</w:pPr>
                      <w:r w:rsidRPr="002E65EB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T2= white is gray and gray is white</w:t>
                      </w: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, (CSF is white)</w:t>
                      </w:r>
                      <w:r w:rsidRPr="002E65EB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.</w:t>
                      </w:r>
                    </w:p>
                    <w:p w14:paraId="323694C8" w14:textId="76FCAC56" w:rsidR="00CD2412" w:rsidRPr="002E65EB" w:rsidRDefault="00CD2412" w:rsidP="00EE4278">
                      <w:pPr>
                        <w:pStyle w:val="Footer"/>
                        <w:spacing w:line="276" w:lineRule="auto"/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rtl/>
                          <w:lang w:val="en-US"/>
                        </w:rPr>
                      </w:pP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T2 F</w:t>
                      </w:r>
                      <w:r w:rsidRPr="002E65EB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lare =</w:t>
                      </w: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 w:rsidRPr="002E65EB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the same as </w:t>
                      </w: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T</w:t>
                      </w:r>
                      <w:r w:rsidRPr="002E65EB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2 but </w:t>
                      </w: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CSF</w:t>
                      </w:r>
                      <w:r w:rsidRPr="002E65EB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is </w:t>
                      </w: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black</w:t>
                      </w:r>
                      <w:r w:rsidRPr="002E65EB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.</w:t>
                      </w:r>
                    </w:p>
                    <w:p w14:paraId="020B97C5" w14:textId="77777777" w:rsidR="00CD2412" w:rsidRPr="00036108" w:rsidRDefault="00CD2412" w:rsidP="00A539FF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00B050"/>
                          <w:sz w:val="32"/>
                          <w:szCs w:val="32"/>
                          <w:lang w:val="en-US"/>
                        </w:rPr>
                      </w:pPr>
                    </w:p>
                    <w:p w14:paraId="11CA1DDC" w14:textId="77777777" w:rsidR="00CD2412" w:rsidRDefault="00CD2412" w:rsidP="00A539FF">
                      <w:pPr>
                        <w:jc w:val="center"/>
                      </w:pPr>
                    </w:p>
                  </w:txbxContent>
                </v:textbox>
                <w10:wrap type="through" anchorx="margin"/>
              </v:rect>
            </w:pict>
          </mc:Fallback>
        </mc:AlternateContent>
      </w:r>
      <w:r w:rsidR="00700175">
        <w:rPr>
          <w:rFonts w:ascii="Bodoni MT" w:eastAsia="Yu Gothic UI Semibold" w:hAnsi="Bodoni MT"/>
          <w:noProof/>
          <w:color w:val="00BC8B"/>
          <w:sz w:val="40"/>
          <w:szCs w:val="40"/>
          <w:lang w:val="en-US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5BF08114" wp14:editId="631B8D77">
                <wp:simplePos x="0" y="0"/>
                <wp:positionH relativeFrom="column">
                  <wp:posOffset>4076700</wp:posOffset>
                </wp:positionH>
                <wp:positionV relativeFrom="paragraph">
                  <wp:posOffset>-2142490</wp:posOffset>
                </wp:positionV>
                <wp:extent cx="508000" cy="260350"/>
                <wp:effectExtent l="0" t="0" r="0" b="635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000" cy="260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ADDDA5" w14:textId="70F97E61" w:rsidR="00CD2412" w:rsidRPr="00700175" w:rsidRDefault="00CD2412" w:rsidP="00700175">
                            <w:pPr>
                              <w:rPr>
                                <w:color w:val="00B050"/>
                                <w:lang w:val="en-US"/>
                              </w:rPr>
                            </w:pPr>
                            <w:r>
                              <w:rPr>
                                <w:color w:val="00B050"/>
                                <w:lang w:val="en-US"/>
                              </w:rPr>
                              <w:t xml:space="preserve">Flare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" o:spid="_x0000_s1033" type="#_x0000_t202" style="position:absolute;margin-left:321pt;margin-top:-168.7pt;width:40pt;height:20.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" filled="f" stroked="f" strokeweight=".5pt">
                <v:textbox>
                  <w:txbxContent>
                    <w:p w14:paraId="55ADDDA5" w14:textId="70F97E61" w:rsidR="00CD2412" w:rsidRPr="00700175" w:rsidRDefault="00CD2412" w:rsidP="00700175">
                      <w:pPr>
                        <w:rPr>
                          <w:color w:val="00B050"/>
                          <w:lang w:val="en-US"/>
                        </w:rPr>
                      </w:pPr>
                      <w:r>
                        <w:rPr>
                          <w:color w:val="00B050"/>
                          <w:lang w:val="en-US"/>
                        </w:rPr>
                        <w:t xml:space="preserve">Flare </w:t>
                      </w:r>
                    </w:p>
                  </w:txbxContent>
                </v:textbox>
              </v:shape>
            </w:pict>
          </mc:Fallback>
        </mc:AlternateContent>
      </w:r>
      <w:r w:rsidR="00700175">
        <w:rPr>
          <w:rFonts w:ascii="Bodoni MT" w:eastAsia="Yu Gothic UI Semibold" w:hAnsi="Bodoni MT"/>
          <w:noProof/>
          <w:color w:val="00BC8B"/>
          <w:sz w:val="40"/>
          <w:szCs w:val="40"/>
          <w:lang w:val="en-US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0BE70198" wp14:editId="3F97B1CF">
                <wp:simplePos x="0" y="0"/>
                <wp:positionH relativeFrom="column">
                  <wp:posOffset>3022600</wp:posOffset>
                </wp:positionH>
                <wp:positionV relativeFrom="paragraph">
                  <wp:posOffset>-2123440</wp:posOffset>
                </wp:positionV>
                <wp:extent cx="349250" cy="260350"/>
                <wp:effectExtent l="0" t="0" r="0" b="635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250" cy="260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C4A2A7" w14:textId="77777777" w:rsidR="00CD2412" w:rsidRPr="00700175" w:rsidRDefault="00CD2412" w:rsidP="00700175">
                            <w:pPr>
                              <w:rPr>
                                <w:color w:val="00B050"/>
                                <w:lang w:val="en-US"/>
                              </w:rPr>
                            </w:pPr>
                            <w:r w:rsidRPr="00700175">
                              <w:rPr>
                                <w:color w:val="00B050"/>
                                <w:lang w:val="en-US"/>
                              </w:rPr>
                              <w:t>T2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7" o:spid="_x0000_s1034" type="#_x0000_t202" style="position:absolute;margin-left:238pt;margin-top:-167.2pt;width:27.5pt;height:20.5pt;z-index:251668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" filled="f" stroked="f" strokeweight=".5pt">
                <v:textbox>
                  <w:txbxContent>
                    <w:p w14:paraId="0AC4A2A7" w14:textId="77777777" w:rsidR="00CD2412" w:rsidRPr="00700175" w:rsidRDefault="00CD2412" w:rsidP="00700175">
                      <w:pPr>
                        <w:rPr>
                          <w:color w:val="00B050"/>
                          <w:lang w:val="en-US"/>
                        </w:rPr>
                      </w:pPr>
                      <w:r w:rsidRPr="00700175">
                        <w:rPr>
                          <w:color w:val="00B050"/>
                          <w:lang w:val="en-US"/>
                        </w:rPr>
                        <w:t>T2</w:t>
                      </w:r>
                    </w:p>
                  </w:txbxContent>
                </v:textbox>
              </v:shape>
            </w:pict>
          </mc:Fallback>
        </mc:AlternateContent>
      </w:r>
      <w:r w:rsidR="00700175">
        <w:rPr>
          <w:rFonts w:ascii="Bodoni MT" w:eastAsia="Yu Gothic UI Semibold" w:hAnsi="Bodoni MT"/>
          <w:noProof/>
          <w:color w:val="00BC8B"/>
          <w:sz w:val="40"/>
          <w:szCs w:val="40"/>
          <w:lang w:val="en-US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E588422" wp14:editId="6248C8AD">
                <wp:simplePos x="0" y="0"/>
                <wp:positionH relativeFrom="column">
                  <wp:posOffset>1257300</wp:posOffset>
                </wp:positionH>
                <wp:positionV relativeFrom="paragraph">
                  <wp:posOffset>-2148840</wp:posOffset>
                </wp:positionV>
                <wp:extent cx="349250" cy="260350"/>
                <wp:effectExtent l="0" t="0" r="0" b="635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250" cy="260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2CEDDA" w14:textId="3E140727" w:rsidR="00CD2412" w:rsidRPr="00700175" w:rsidRDefault="00CD2412">
                            <w:pPr>
                              <w:rPr>
                                <w:color w:val="00B050"/>
                                <w:lang w:val="en-US"/>
                              </w:rPr>
                            </w:pPr>
                            <w:r w:rsidRPr="00700175">
                              <w:rPr>
                                <w:color w:val="00B050"/>
                                <w:lang w:val="en-US"/>
                              </w:rPr>
                              <w:t>T2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4" o:spid="_x0000_s1035" type="#_x0000_t202" style="position:absolute;margin-left:99pt;margin-top:-169.2pt;width:27.5pt;height:20.5pt;z-index:2516648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" filled="f" stroked="f" strokeweight=".5pt">
                <v:textbox>
                  <w:txbxContent>
                    <w:p w14:paraId="152CEDDA" w14:textId="3E140727" w:rsidR="00CD2412" w:rsidRPr="00700175" w:rsidRDefault="00CD2412">
                      <w:pPr>
                        <w:rPr>
                          <w:color w:val="00B050"/>
                          <w:lang w:val="en-US"/>
                        </w:rPr>
                      </w:pPr>
                      <w:r w:rsidRPr="00700175">
                        <w:rPr>
                          <w:color w:val="00B050"/>
                          <w:lang w:val="en-US"/>
                        </w:rPr>
                        <w:t>T2</w:t>
                      </w:r>
                    </w:p>
                  </w:txbxContent>
                </v:textbox>
              </v:shape>
            </w:pict>
          </mc:Fallback>
        </mc:AlternateContent>
      </w:r>
      <w:r w:rsidR="000B491C" w:rsidRPr="00DB290B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drawing>
          <wp:anchor distT="0" distB="0" distL="114300" distR="114300" simplePos="0" relativeHeight="251988992" behindDoc="1" locked="0" layoutInCell="1" allowOverlap="1" wp14:anchorId="6511F1D3" wp14:editId="193BDF4C">
            <wp:simplePos x="0" y="0"/>
            <wp:positionH relativeFrom="column">
              <wp:posOffset>-156845</wp:posOffset>
            </wp:positionH>
            <wp:positionV relativeFrom="paragraph">
              <wp:posOffset>6722110</wp:posOffset>
            </wp:positionV>
            <wp:extent cx="1960880" cy="1744345"/>
            <wp:effectExtent l="0" t="0" r="1270" b="8255"/>
            <wp:wrapThrough wrapText="bothSides">
              <wp:wrapPolygon edited="0">
                <wp:start x="0" y="0"/>
                <wp:lineTo x="0" y="21466"/>
                <wp:lineTo x="21404" y="21466"/>
                <wp:lineTo x="21404" y="0"/>
                <wp:lineTo x="0" y="0"/>
              </wp:wrapPolygon>
            </wp:wrapThrough>
            <wp:docPr id="8196" name="Picture 4" descr="sliced%20oran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" name="Picture 4" descr="sliced%20orange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880" cy="174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290B" w:rsidRPr="00DB290B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drawing>
          <wp:anchor distT="0" distB="0" distL="114300" distR="114300" simplePos="0" relativeHeight="251990016" behindDoc="1" locked="0" layoutInCell="1" allowOverlap="1" wp14:anchorId="18B3AC94" wp14:editId="28F221A8">
            <wp:simplePos x="0" y="0"/>
            <wp:positionH relativeFrom="column">
              <wp:posOffset>2477770</wp:posOffset>
            </wp:positionH>
            <wp:positionV relativeFrom="paragraph">
              <wp:posOffset>6722110</wp:posOffset>
            </wp:positionV>
            <wp:extent cx="2995295" cy="1744345"/>
            <wp:effectExtent l="0" t="0" r="0" b="8255"/>
            <wp:wrapThrough wrapText="bothSides">
              <wp:wrapPolygon edited="0">
                <wp:start x="0" y="0"/>
                <wp:lineTo x="0" y="21466"/>
                <wp:lineTo x="21431" y="21466"/>
                <wp:lineTo x="21431" y="0"/>
                <wp:lineTo x="0" y="0"/>
              </wp:wrapPolygon>
            </wp:wrapThrough>
            <wp:docPr id="11283" name="Picture 15" descr="sliced_bre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5" descr="sliced_bread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174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290B" w:rsidRPr="00B247A8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drawing>
          <wp:anchor distT="0" distB="0" distL="114300" distR="114300" simplePos="0" relativeHeight="251987968" behindDoc="1" locked="0" layoutInCell="1" allowOverlap="1" wp14:anchorId="18347DE2" wp14:editId="6C01E29A">
            <wp:simplePos x="0" y="0"/>
            <wp:positionH relativeFrom="margin">
              <wp:align>center</wp:align>
            </wp:positionH>
            <wp:positionV relativeFrom="paragraph">
              <wp:posOffset>2571115</wp:posOffset>
            </wp:positionV>
            <wp:extent cx="3176270" cy="2021205"/>
            <wp:effectExtent l="0" t="0" r="5080" b="0"/>
            <wp:wrapThrough wrapText="bothSides">
              <wp:wrapPolygon edited="0">
                <wp:start x="0" y="0"/>
                <wp:lineTo x="0" y="21376"/>
                <wp:lineTo x="21505" y="21376"/>
                <wp:lineTo x="21505" y="0"/>
                <wp:lineTo x="0" y="0"/>
              </wp:wrapPolygon>
            </wp:wrapThrough>
            <wp:docPr id="6147" name="Picture 24" descr="PICS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24" descr="PICS0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270" cy="202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290B" w:rsidRPr="00B247A8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drawing>
          <wp:anchor distT="0" distB="0" distL="114300" distR="114300" simplePos="0" relativeHeight="251986944" behindDoc="1" locked="0" layoutInCell="1" allowOverlap="1" wp14:anchorId="605C2367" wp14:editId="6EBB6239">
            <wp:simplePos x="0" y="0"/>
            <wp:positionH relativeFrom="margin">
              <wp:align>center</wp:align>
            </wp:positionH>
            <wp:positionV relativeFrom="paragraph">
              <wp:posOffset>4676775</wp:posOffset>
            </wp:positionV>
            <wp:extent cx="5181600" cy="2000250"/>
            <wp:effectExtent l="0" t="0" r="0" b="0"/>
            <wp:wrapThrough wrapText="bothSides">
              <wp:wrapPolygon edited="0">
                <wp:start x="0" y="0"/>
                <wp:lineTo x="0" y="21394"/>
                <wp:lineTo x="21521" y="21394"/>
                <wp:lineTo x="21521" y="0"/>
                <wp:lineTo x="0" y="0"/>
              </wp:wrapPolygon>
            </wp:wrapThrough>
            <wp:docPr id="6150" name="Picture 30" descr="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" name="Picture 30" descr="F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290B" w:rsidRPr="004E593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85920" behindDoc="1" locked="0" layoutInCell="1" allowOverlap="1" wp14:anchorId="7217018D" wp14:editId="71B52CAA">
                <wp:simplePos x="0" y="0"/>
                <wp:positionH relativeFrom="column">
                  <wp:posOffset>-374650</wp:posOffset>
                </wp:positionH>
                <wp:positionV relativeFrom="paragraph">
                  <wp:posOffset>2570480</wp:posOffset>
                </wp:positionV>
                <wp:extent cx="1106805" cy="427355"/>
                <wp:effectExtent l="0" t="0" r="0" b="0"/>
                <wp:wrapThrough wrapText="bothSides">
                  <wp:wrapPolygon edited="0">
                    <wp:start x="744" y="0"/>
                    <wp:lineTo x="744" y="20220"/>
                    <wp:lineTo x="20448" y="20220"/>
                    <wp:lineTo x="20448" y="0"/>
                    <wp:lineTo x="744" y="0"/>
                  </wp:wrapPolygon>
                </wp:wrapThrough>
                <wp:docPr id="11275" name="Text Box 11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6805" cy="427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124340" w14:textId="55DCDBB5" w:rsidR="00CD2412" w:rsidRPr="00724BBC" w:rsidRDefault="00CD2412" w:rsidP="004E593B">
                            <w:pPr>
                              <w:rPr>
                                <w:rFonts w:asciiTheme="majorHAnsi" w:eastAsia="Yu Gothic UI Semibold" w:hAnsiTheme="majorHAnsi"/>
                                <w:b/>
                                <w:bCs/>
                                <w:color w:val="0070C0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rFonts w:asciiTheme="majorHAnsi" w:eastAsia="Yu Gothic UI Semibold" w:hAnsiTheme="majorHAnsi"/>
                                <w:b/>
                                <w:bCs/>
                                <w:color w:val="0070C0"/>
                                <w:sz w:val="32"/>
                                <w:szCs w:val="32"/>
                                <w:lang w:val="en-US"/>
                              </w:rPr>
                              <w:t>MRI: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275" o:spid="_x0000_s1036" type="#_x0000_t202" style="position:absolute;margin-left:-29.5pt;margin-top:202.4pt;width:87.15pt;height:33.65pt;z-index:-25133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" filled="f" stroked="f">
                <v:textbox>
                  <w:txbxContent>
                    <w:p w14:paraId="32124340" w14:textId="55DCDBB5" w:rsidR="00CD2412" w:rsidRPr="00724BBC" w:rsidRDefault="00CD2412" w:rsidP="004E593B">
                      <w:pPr>
                        <w:rPr>
                          <w:rFonts w:asciiTheme="majorHAnsi" w:eastAsia="Yu Gothic UI Semibold" w:hAnsiTheme="majorHAnsi"/>
                          <w:b/>
                          <w:bCs/>
                          <w:color w:val="0070C0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rFonts w:asciiTheme="majorHAnsi" w:eastAsia="Yu Gothic UI Semibold" w:hAnsiTheme="majorHAnsi"/>
                          <w:b/>
                          <w:bCs/>
                          <w:color w:val="0070C0"/>
                          <w:sz w:val="32"/>
                          <w:szCs w:val="32"/>
                          <w:lang w:val="en-US"/>
                        </w:rPr>
                        <w:t>MRI: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DB290B" w:rsidRPr="00733C2E">
        <w:rPr>
          <w:rFonts w:asciiTheme="majorHAnsi" w:hAnsiTheme="majorHAnsi" w:cstheme="minorHAnsi"/>
          <w:b/>
          <w:bCs/>
          <w:noProof/>
          <w:color w:val="8064A2" w:themeColor="accent4"/>
          <w:sz w:val="40"/>
          <w:szCs w:val="40"/>
          <w:lang w:val="en-US"/>
        </w:rPr>
        <mc:AlternateContent>
          <mc:Choice Requires="wps">
            <w:drawing>
              <wp:anchor distT="0" distB="0" distL="114300" distR="114300" simplePos="0" relativeHeight="251691008" behindDoc="1" locked="0" layoutInCell="1" allowOverlap="1" wp14:anchorId="59856ADC" wp14:editId="4E7F7CB4">
                <wp:simplePos x="0" y="0"/>
                <wp:positionH relativeFrom="column">
                  <wp:posOffset>-998855</wp:posOffset>
                </wp:positionH>
                <wp:positionV relativeFrom="paragraph">
                  <wp:posOffset>-605155</wp:posOffset>
                </wp:positionV>
                <wp:extent cx="7231380" cy="2971800"/>
                <wp:effectExtent l="0" t="0" r="26670" b="19050"/>
                <wp:wrapThrough wrapText="bothSides">
                  <wp:wrapPolygon edited="0">
                    <wp:start x="0" y="0"/>
                    <wp:lineTo x="0" y="4292"/>
                    <wp:lineTo x="21509" y="4431"/>
                    <wp:lineTo x="0" y="6646"/>
                    <wp:lineTo x="0" y="11077"/>
                    <wp:lineTo x="10811" y="11077"/>
                    <wp:lineTo x="0" y="13292"/>
                    <wp:lineTo x="0" y="19800"/>
                    <wp:lineTo x="21509" y="19938"/>
                    <wp:lineTo x="0" y="21462"/>
                    <wp:lineTo x="0" y="21600"/>
                    <wp:lineTo x="21623" y="21600"/>
                    <wp:lineTo x="21623" y="19938"/>
                    <wp:lineTo x="114" y="17723"/>
                    <wp:lineTo x="21623" y="17723"/>
                    <wp:lineTo x="21623" y="13292"/>
                    <wp:lineTo x="10811" y="11077"/>
                    <wp:lineTo x="21623" y="10938"/>
                    <wp:lineTo x="21623" y="4431"/>
                    <wp:lineTo x="114" y="2215"/>
                    <wp:lineTo x="21623" y="2215"/>
                    <wp:lineTo x="21623" y="0"/>
                    <wp:lineTo x="0" y="0"/>
                  </wp:wrapPolygon>
                </wp:wrapThrough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1380" cy="2971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rect w14:anchorId="172E8C22" id="Rectangle 25" o:spid="_x0000_s1026" style="position:absolute;margin-left:-78.65pt;margin-top:-47.65pt;width:569.4pt;height:234pt;z-index:-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" filled="f" strokecolor="#dbe5f1 [660]" strokeweight="2pt">
                <v:stroke dashstyle="dash"/>
                <w10:wrap type="through"/>
              </v:rect>
            </w:pict>
          </mc:Fallback>
        </mc:AlternateContent>
      </w:r>
      <w:r w:rsidR="00DB290B" w:rsidRPr="00724BBC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drawing>
          <wp:anchor distT="0" distB="0" distL="114300" distR="114300" simplePos="0" relativeHeight="251982848" behindDoc="1" locked="0" layoutInCell="1" allowOverlap="1" wp14:anchorId="05DD1906" wp14:editId="0BDFE47A">
            <wp:simplePos x="0" y="0"/>
            <wp:positionH relativeFrom="column">
              <wp:posOffset>3549015</wp:posOffset>
            </wp:positionH>
            <wp:positionV relativeFrom="paragraph">
              <wp:posOffset>-220345</wp:posOffset>
            </wp:positionV>
            <wp:extent cx="2369820" cy="2430145"/>
            <wp:effectExtent l="0" t="0" r="0" b="8255"/>
            <wp:wrapThrough wrapText="bothSides">
              <wp:wrapPolygon edited="0">
                <wp:start x="0" y="0"/>
                <wp:lineTo x="0" y="21504"/>
                <wp:lineTo x="21357" y="21504"/>
                <wp:lineTo x="21357" y="0"/>
                <wp:lineTo x="0" y="0"/>
              </wp:wrapPolygon>
            </wp:wrapThrough>
            <wp:docPr id="6149" name="Picture 28" descr="ct_bra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9" name="Picture 28" descr="ct_brain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82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290B" w:rsidRPr="00724BBC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drawing>
          <wp:anchor distT="0" distB="0" distL="114300" distR="114300" simplePos="0" relativeHeight="251981824" behindDoc="1" locked="0" layoutInCell="1" allowOverlap="1" wp14:anchorId="3F3707D1" wp14:editId="274CE30E">
            <wp:simplePos x="0" y="0"/>
            <wp:positionH relativeFrom="column">
              <wp:posOffset>-685800</wp:posOffset>
            </wp:positionH>
            <wp:positionV relativeFrom="paragraph">
              <wp:posOffset>-220345</wp:posOffset>
            </wp:positionV>
            <wp:extent cx="4006215" cy="2430145"/>
            <wp:effectExtent l="0" t="0" r="0" b="8255"/>
            <wp:wrapThrough wrapText="bothSides">
              <wp:wrapPolygon edited="0">
                <wp:start x="0" y="0"/>
                <wp:lineTo x="0" y="21504"/>
                <wp:lineTo x="21466" y="21504"/>
                <wp:lineTo x="21466" y="0"/>
                <wp:lineTo x="0" y="0"/>
              </wp:wrapPolygon>
            </wp:wrapThrough>
            <wp:docPr id="6148" name="Picture 26" descr="CT-Sc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Picture 26" descr="CT-Scan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215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290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3056" behindDoc="1" locked="0" layoutInCell="1" allowOverlap="1" wp14:anchorId="4DD8D287" wp14:editId="4BAF558B">
                <wp:simplePos x="0" y="0"/>
                <wp:positionH relativeFrom="column">
                  <wp:posOffset>-380365</wp:posOffset>
                </wp:positionH>
                <wp:positionV relativeFrom="paragraph">
                  <wp:posOffset>-583565</wp:posOffset>
                </wp:positionV>
                <wp:extent cx="1106805" cy="427355"/>
                <wp:effectExtent l="0" t="0" r="0" b="0"/>
                <wp:wrapThrough wrapText="bothSides">
                  <wp:wrapPolygon edited="0">
                    <wp:start x="744" y="0"/>
                    <wp:lineTo x="744" y="20220"/>
                    <wp:lineTo x="20448" y="20220"/>
                    <wp:lineTo x="20448" y="0"/>
                    <wp:lineTo x="744" y="0"/>
                  </wp:wrapPolygon>
                </wp:wrapThrough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6805" cy="427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048956" w14:textId="128862B3" w:rsidR="00CD2412" w:rsidRPr="00724BBC" w:rsidRDefault="00CD2412" w:rsidP="005663F9">
                            <w:pPr>
                              <w:rPr>
                                <w:rFonts w:asciiTheme="majorHAnsi" w:eastAsia="Yu Gothic UI Semibold" w:hAnsiTheme="majorHAnsi"/>
                                <w:b/>
                                <w:bCs/>
                                <w:color w:val="0070C0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724BBC">
                              <w:rPr>
                                <w:rFonts w:asciiTheme="majorHAnsi" w:eastAsia="Yu Gothic UI Semibold" w:hAnsiTheme="majorHAnsi"/>
                                <w:b/>
                                <w:bCs/>
                                <w:color w:val="0070C0"/>
                                <w:sz w:val="32"/>
                                <w:szCs w:val="32"/>
                                <w:lang w:val="en-US"/>
                              </w:rPr>
                              <w:t>CT scan: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" o:spid="_x0000_s1037" type="#_x0000_t202" style="position:absolute;margin-left:-29.95pt;margin-top:-45.95pt;width:87.15pt;height:33.65pt;z-index:-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" filled="f" stroked="f">
                <v:textbox>
                  <w:txbxContent>
                    <w:p w14:paraId="79048956" w14:textId="128862B3" w:rsidR="00CD2412" w:rsidRPr="00724BBC" w:rsidRDefault="00CD2412" w:rsidP="005663F9">
                      <w:pPr>
                        <w:rPr>
                          <w:rFonts w:asciiTheme="majorHAnsi" w:eastAsia="Yu Gothic UI Semibold" w:hAnsiTheme="majorHAnsi"/>
                          <w:b/>
                          <w:bCs/>
                          <w:color w:val="0070C0"/>
                          <w:sz w:val="32"/>
                          <w:szCs w:val="32"/>
                          <w:lang w:val="en-US"/>
                        </w:rPr>
                      </w:pPr>
                      <w:r w:rsidRPr="00724BBC">
                        <w:rPr>
                          <w:rFonts w:asciiTheme="majorHAnsi" w:eastAsia="Yu Gothic UI Semibold" w:hAnsiTheme="majorHAnsi"/>
                          <w:b/>
                          <w:bCs/>
                          <w:color w:val="0070C0"/>
                          <w:sz w:val="32"/>
                          <w:szCs w:val="32"/>
                          <w:lang w:val="en-US"/>
                        </w:rPr>
                        <w:t>CT scan: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742D24">
        <w:rPr>
          <w:rFonts w:ascii="Bodoni MT" w:eastAsia="Yu Gothic UI Semibold" w:hAnsi="Bodoni MT"/>
          <w:color w:val="00BC8B"/>
          <w:sz w:val="32"/>
          <w:szCs w:val="32"/>
          <w:lang w:val="en-US"/>
        </w:rPr>
        <w:tab/>
      </w:r>
    </w:p>
    <w:p w14:paraId="61146180" w14:textId="5C674174" w:rsidR="00230726" w:rsidRPr="000619AE" w:rsidRDefault="006C585A" w:rsidP="00742D24">
      <w:pPr>
        <w:tabs>
          <w:tab w:val="right" w:pos="8306"/>
        </w:tabs>
        <w:rPr>
          <w:rFonts w:asciiTheme="majorHAnsi" w:hAnsiTheme="majorHAnsi" w:cstheme="minorHAnsi"/>
          <w:b/>
          <w:bCs/>
          <w:color w:val="8064A2" w:themeColor="accent4"/>
          <w:sz w:val="40"/>
          <w:szCs w:val="40"/>
          <w:lang w:val="en-US"/>
        </w:rPr>
      </w:pPr>
      <w:r>
        <w:rPr>
          <w:rFonts w:asciiTheme="majorHAnsi" w:hAnsiTheme="majorHAnsi" w:cstheme="minorHAnsi"/>
          <w:b/>
          <w:bCs/>
          <w:noProof/>
          <w:color w:val="8064A2" w:themeColor="accent4"/>
          <w:sz w:val="40"/>
          <w:szCs w:val="40"/>
          <w:lang w:val="en-US"/>
        </w:rPr>
        <w:lastRenderedPageBreak/>
        <w:drawing>
          <wp:anchor distT="0" distB="0" distL="114300" distR="114300" simplePos="0" relativeHeight="252332032" behindDoc="1" locked="0" layoutInCell="1" allowOverlap="1" wp14:anchorId="76967927" wp14:editId="0F43B8B4">
            <wp:simplePos x="0" y="0"/>
            <wp:positionH relativeFrom="column">
              <wp:posOffset>2597208</wp:posOffset>
            </wp:positionH>
            <wp:positionV relativeFrom="paragraph">
              <wp:posOffset>-137564</wp:posOffset>
            </wp:positionV>
            <wp:extent cx="818484" cy="613912"/>
            <wp:effectExtent l="0" t="0" r="0" b="0"/>
            <wp:wrapNone/>
            <wp:docPr id="31" name="Picture 31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Youtube-logo-2017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8484" cy="6139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19AE" w:rsidRPr="000619AE">
        <w:rPr>
          <w:rFonts w:asciiTheme="majorHAnsi" w:hAnsiTheme="majorHAnsi" w:cstheme="minorHAnsi"/>
          <w:b/>
          <w:bCs/>
          <w:color w:val="8064A2" w:themeColor="accent4"/>
          <w:sz w:val="40"/>
          <w:szCs w:val="40"/>
          <w:lang w:val="en-US"/>
        </w:rPr>
        <w:t>Different body planes:</w:t>
      </w:r>
    </w:p>
    <w:p w14:paraId="1EC1CF04" w14:textId="134E1DAD" w:rsidR="00230726" w:rsidRDefault="002E1D32" w:rsidP="00742D24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 w:rsidRPr="00742D24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drawing>
          <wp:anchor distT="0" distB="0" distL="114300" distR="114300" simplePos="0" relativeHeight="251993088" behindDoc="1" locked="0" layoutInCell="1" allowOverlap="1" wp14:anchorId="4CF59524" wp14:editId="692C75AA">
            <wp:simplePos x="0" y="0"/>
            <wp:positionH relativeFrom="column">
              <wp:posOffset>3018155</wp:posOffset>
            </wp:positionH>
            <wp:positionV relativeFrom="paragraph">
              <wp:posOffset>12065</wp:posOffset>
            </wp:positionV>
            <wp:extent cx="2667000" cy="2107565"/>
            <wp:effectExtent l="0" t="0" r="0" b="6985"/>
            <wp:wrapThrough wrapText="bothSides">
              <wp:wrapPolygon edited="0">
                <wp:start x="0" y="0"/>
                <wp:lineTo x="0" y="21476"/>
                <wp:lineTo x="21446" y="21476"/>
                <wp:lineTo x="21446" y="0"/>
                <wp:lineTo x="0" y="0"/>
              </wp:wrapPolygon>
            </wp:wrapThrough>
            <wp:docPr id="38919" name="Picture 7" descr="brain-mri-157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19" name="Picture 7" descr="brain-mri-15738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10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19AE" w:rsidRPr="00742D24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drawing>
          <wp:anchor distT="0" distB="0" distL="114300" distR="114300" simplePos="0" relativeHeight="251992064" behindDoc="1" locked="0" layoutInCell="1" allowOverlap="1" wp14:anchorId="68DC840F" wp14:editId="68E7687F">
            <wp:simplePos x="0" y="0"/>
            <wp:positionH relativeFrom="column">
              <wp:posOffset>-783590</wp:posOffset>
            </wp:positionH>
            <wp:positionV relativeFrom="paragraph">
              <wp:posOffset>110490</wp:posOffset>
            </wp:positionV>
            <wp:extent cx="3147060" cy="2527300"/>
            <wp:effectExtent l="0" t="0" r="0" b="6350"/>
            <wp:wrapThrough wrapText="bothSides">
              <wp:wrapPolygon edited="0">
                <wp:start x="0" y="0"/>
                <wp:lineTo x="0" y="21491"/>
                <wp:lineTo x="21443" y="21491"/>
                <wp:lineTo x="21443" y="0"/>
                <wp:lineTo x="0" y="0"/>
              </wp:wrapPolygon>
            </wp:wrapThrough>
            <wp:docPr id="9220" name="Picture 5" descr="co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0" name="Picture 5" descr="cor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60" cy="252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2F85A0" w14:textId="4A96B943" w:rsidR="00230726" w:rsidRDefault="00230726" w:rsidP="00742D24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</w:p>
    <w:p w14:paraId="1626154F" w14:textId="16B7C9EB" w:rsidR="00230726" w:rsidRDefault="00230726" w:rsidP="00742D24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</w:p>
    <w:p w14:paraId="4E0C246E" w14:textId="25DC20CB" w:rsidR="00230726" w:rsidRDefault="00230726" w:rsidP="00742D24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</w:p>
    <w:p w14:paraId="42DE7AA9" w14:textId="18ABE702" w:rsidR="00230726" w:rsidRDefault="002E1D32" w:rsidP="00742D24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 w:rsidRPr="000619AE">
        <w:rPr>
          <w:rFonts w:asciiTheme="majorHAnsi" w:hAnsiTheme="majorHAnsi" w:cstheme="minorHAnsi"/>
          <w:b/>
          <w:bCs/>
          <w:noProof/>
          <w:color w:val="8064A2" w:themeColor="accent4"/>
          <w:sz w:val="40"/>
          <w:szCs w:val="40"/>
          <w:lang w:val="en-US"/>
        </w:rPr>
        <w:drawing>
          <wp:anchor distT="0" distB="0" distL="114300" distR="114300" simplePos="0" relativeHeight="251994112" behindDoc="1" locked="0" layoutInCell="1" allowOverlap="1" wp14:anchorId="6196A510" wp14:editId="002B463A">
            <wp:simplePos x="0" y="0"/>
            <wp:positionH relativeFrom="margin">
              <wp:align>center</wp:align>
            </wp:positionH>
            <wp:positionV relativeFrom="paragraph">
              <wp:posOffset>998220</wp:posOffset>
            </wp:positionV>
            <wp:extent cx="6497320" cy="1838325"/>
            <wp:effectExtent l="0" t="0" r="0" b="9525"/>
            <wp:wrapThrough wrapText="bothSides">
              <wp:wrapPolygon edited="0">
                <wp:start x="0" y="0"/>
                <wp:lineTo x="0" y="21488"/>
                <wp:lineTo x="21532" y="21488"/>
                <wp:lineTo x="21532" y="0"/>
                <wp:lineTo x="0" y="0"/>
              </wp:wrapPolygon>
            </wp:wrapThrough>
            <wp:docPr id="10244" name="Picture 5" descr="fnhum-01-015-g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4" name="Picture 5" descr="fnhum-01-015-g00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32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14720B" w14:textId="11BB919A" w:rsidR="00230726" w:rsidRDefault="002E1D32" w:rsidP="00742D24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>
        <w:rPr>
          <w:rFonts w:ascii="Bodoni MT" w:eastAsia="Yu Gothic UI Semibold" w:hAnsi="Bodoni MT"/>
          <w:noProof/>
          <w:color w:val="00BC8B"/>
          <w:sz w:val="40"/>
          <w:szCs w:val="40"/>
          <w:lang w:val="en-US"/>
        </w:rPr>
        <mc:AlternateContent>
          <mc:Choice Requires="wps">
            <w:drawing>
              <wp:anchor distT="0" distB="0" distL="114300" distR="114300" simplePos="0" relativeHeight="251566080" behindDoc="1" locked="0" layoutInCell="1" allowOverlap="1" wp14:anchorId="03C21417" wp14:editId="5FA5FADB">
                <wp:simplePos x="0" y="0"/>
                <wp:positionH relativeFrom="column">
                  <wp:posOffset>297180</wp:posOffset>
                </wp:positionH>
                <wp:positionV relativeFrom="paragraph">
                  <wp:posOffset>6019800</wp:posOffset>
                </wp:positionV>
                <wp:extent cx="3350895" cy="1177290"/>
                <wp:effectExtent l="0" t="0" r="0" b="0"/>
                <wp:wrapThrough wrapText="bothSides">
                  <wp:wrapPolygon edited="0">
                    <wp:start x="368" y="350"/>
                    <wp:lineTo x="368" y="20971"/>
                    <wp:lineTo x="21121" y="20971"/>
                    <wp:lineTo x="21121" y="350"/>
                    <wp:lineTo x="368" y="350"/>
                  </wp:wrapPolygon>
                </wp:wrapThrough>
                <wp:docPr id="44037" name="Rectangle 440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0895" cy="1177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41A1A5" w14:textId="259AA72A" w:rsidR="00CD2412" w:rsidRPr="002E65EB" w:rsidRDefault="00CD2412" w:rsidP="000619AE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F</w:t>
                            </w:r>
                            <w:r w:rsidRPr="002E65EB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unctions of the brain parts: the more medial into the </w:t>
                            </w: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hemisphere</w:t>
                            </w:r>
                            <w:r w:rsidRPr="002E65EB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 t</w:t>
                            </w: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he more it is for the lower limbs (</w:t>
                            </w:r>
                            <w:r w:rsidRPr="002E65EB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the most medial is the for the legs and t</w:t>
                            </w: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he most lateral is for the face</w:t>
                            </w:r>
                            <w:r w:rsidRPr="002E65EB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)</w:t>
                            </w: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.</w:t>
                            </w:r>
                          </w:p>
                          <w:p w14:paraId="350F87D6" w14:textId="77777777" w:rsidR="00CD2412" w:rsidRPr="00036108" w:rsidRDefault="00CD2412" w:rsidP="00A539FF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  <w:p w14:paraId="2FDAF083" w14:textId="77777777" w:rsidR="00CD2412" w:rsidRDefault="00CD2412" w:rsidP="00A539F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4037" o:spid="_x0000_s1038" style="position:absolute;margin-left:23.4pt;margin-top:474pt;width:263.85pt;height:92.7pt;z-index:-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" filled="f" stroked="f" strokeweight="2pt">
                <v:textbox>
                  <w:txbxContent>
                    <w:p w14:paraId="6A41A1A5" w14:textId="259AA72A" w:rsidR="00CD2412" w:rsidRPr="002E65EB" w:rsidRDefault="00CD2412" w:rsidP="000619AE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F</w:t>
                      </w:r>
                      <w:r w:rsidRPr="002E65EB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unctions of the brain parts: the more medial into the </w:t>
                      </w: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hemisphere</w:t>
                      </w:r>
                      <w:r w:rsidRPr="002E65EB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t</w:t>
                      </w: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he more it is for the lower limbs (</w:t>
                      </w:r>
                      <w:r w:rsidRPr="002E65EB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the most medial is </w:t>
                      </w:r>
                      <w:proofErr w:type="gramStart"/>
                      <w:r w:rsidRPr="002E65EB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the for</w:t>
                      </w:r>
                      <w:proofErr w:type="gramEnd"/>
                      <w:r w:rsidRPr="002E65EB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the legs and t</w:t>
                      </w: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he most lateral is for the face</w:t>
                      </w:r>
                      <w:r w:rsidRPr="002E65EB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)</w:t>
                      </w: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.</w:t>
                      </w:r>
                    </w:p>
                    <w:p w14:paraId="350F87D6" w14:textId="77777777" w:rsidR="00CD2412" w:rsidRPr="00036108" w:rsidRDefault="00CD2412" w:rsidP="00A539FF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00B050"/>
                          <w:sz w:val="32"/>
                          <w:szCs w:val="32"/>
                          <w:lang w:val="en-US"/>
                        </w:rPr>
                      </w:pPr>
                    </w:p>
                    <w:p w14:paraId="2FDAF083" w14:textId="77777777" w:rsidR="00CD2412" w:rsidRDefault="00CD2412" w:rsidP="00A539FF">
                      <w:pPr>
                        <w:jc w:val="center"/>
                      </w:pPr>
                    </w:p>
                  </w:txbxContent>
                </v:textbox>
                <w10:wrap type="through"/>
              </v:rect>
            </w:pict>
          </mc:Fallback>
        </mc:AlternateContent>
      </w:r>
      <w:r w:rsidRPr="00742D24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drawing>
          <wp:anchor distT="0" distB="0" distL="114300" distR="114300" simplePos="0" relativeHeight="251489280" behindDoc="1" locked="0" layoutInCell="1" allowOverlap="1" wp14:anchorId="40323EE4" wp14:editId="336909B4">
            <wp:simplePos x="0" y="0"/>
            <wp:positionH relativeFrom="column">
              <wp:posOffset>535940</wp:posOffset>
            </wp:positionH>
            <wp:positionV relativeFrom="paragraph">
              <wp:posOffset>2595245</wp:posOffset>
            </wp:positionV>
            <wp:extent cx="2806700" cy="3509010"/>
            <wp:effectExtent l="0" t="0" r="0" b="0"/>
            <wp:wrapThrough wrapText="bothSides">
              <wp:wrapPolygon edited="0">
                <wp:start x="0" y="0"/>
                <wp:lineTo x="0" y="21459"/>
                <wp:lineTo x="21405" y="21459"/>
                <wp:lineTo x="21405" y="0"/>
                <wp:lineTo x="0" y="0"/>
              </wp:wrapPolygon>
            </wp:wrapThrough>
            <wp:docPr id="15364" name="Picture 4" descr="senory H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4" name="Picture 4" descr="senory Hum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350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2D24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drawing>
          <wp:anchor distT="0" distB="0" distL="114300" distR="114300" simplePos="0" relativeHeight="251488256" behindDoc="1" locked="0" layoutInCell="1" allowOverlap="1" wp14:anchorId="235E3010" wp14:editId="10AEF906">
            <wp:simplePos x="0" y="0"/>
            <wp:positionH relativeFrom="column">
              <wp:posOffset>-2982595</wp:posOffset>
            </wp:positionH>
            <wp:positionV relativeFrom="paragraph">
              <wp:posOffset>2802890</wp:posOffset>
            </wp:positionV>
            <wp:extent cx="3274695" cy="3274695"/>
            <wp:effectExtent l="0" t="0" r="1905" b="1905"/>
            <wp:wrapThrough wrapText="bothSides">
              <wp:wrapPolygon edited="0">
                <wp:start x="0" y="0"/>
                <wp:lineTo x="0" y="21487"/>
                <wp:lineTo x="21487" y="21487"/>
                <wp:lineTo x="21487" y="0"/>
                <wp:lineTo x="0" y="0"/>
              </wp:wrapPolygon>
            </wp:wrapThrough>
            <wp:docPr id="11268" name="Picture 4" descr="brain_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8" name="Picture 4" descr="brain_3d"/>
                    <pic:cNvPicPr>
                      <a:picLocks noChangeAspect="1" noChangeArrowheads="1" noCrop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695" cy="327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19AE">
        <w:rPr>
          <w:rFonts w:asciiTheme="majorHAnsi" w:hAnsiTheme="majorHAnsi" w:cstheme="minorHAnsi"/>
          <w:b/>
          <w:bCs/>
          <w:noProof/>
          <w:color w:val="8064A2" w:themeColor="accent4"/>
          <w:sz w:val="40"/>
          <w:szCs w:val="40"/>
          <w:lang w:val="en-US"/>
        </w:rPr>
        <mc:AlternateContent>
          <mc:Choice Requires="wps">
            <w:drawing>
              <wp:anchor distT="0" distB="0" distL="114300" distR="114300" simplePos="0" relativeHeight="252231680" behindDoc="1" locked="0" layoutInCell="1" allowOverlap="1" wp14:anchorId="5BBD7739" wp14:editId="5FC3B931">
                <wp:simplePos x="0" y="0"/>
                <wp:positionH relativeFrom="column">
                  <wp:posOffset>246380</wp:posOffset>
                </wp:positionH>
                <wp:positionV relativeFrom="paragraph">
                  <wp:posOffset>90805</wp:posOffset>
                </wp:positionV>
                <wp:extent cx="3092450" cy="368300"/>
                <wp:effectExtent l="0" t="0" r="0" b="0"/>
                <wp:wrapThrough wrapText="bothSides">
                  <wp:wrapPolygon edited="0">
                    <wp:start x="399" y="1117"/>
                    <wp:lineTo x="399" y="20110"/>
                    <wp:lineTo x="21023" y="20110"/>
                    <wp:lineTo x="21023" y="1117"/>
                    <wp:lineTo x="399" y="1117"/>
                  </wp:wrapPolygon>
                </wp:wrapThrough>
                <wp:docPr id="44043" name="Rectangle 440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2450" cy="368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A8BF5F" w14:textId="3FDA07E8" w:rsidR="00CD2412" w:rsidRPr="000619AE" w:rsidRDefault="00CD2412" w:rsidP="000619AE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808080" w:themeColor="background1" w:themeShade="80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0619AE">
                              <w:rPr>
                                <w:rFonts w:asciiTheme="majorHAnsi" w:eastAsia="Times New Roman" w:hAnsiTheme="majorHAnsi" w:cs="Times New Roman"/>
                                <w:color w:val="808080" w:themeColor="background1" w:themeShade="80"/>
                                <w:lang w:val="en-US"/>
                              </w:rPr>
                              <w:t>This picture is animated in the original slides.</w:t>
                            </w:r>
                          </w:p>
                          <w:p w14:paraId="06C25AA2" w14:textId="77777777" w:rsidR="00CD2412" w:rsidRPr="000619AE" w:rsidRDefault="00CD2412" w:rsidP="000619AE">
                            <w:pPr>
                              <w:jc w:val="center"/>
                              <w:rPr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4043" o:spid="_x0000_s1039" style="position:absolute;margin-left:19.4pt;margin-top:7.15pt;width:243.5pt;height:29pt;z-index:-25108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" filled="f" stroked="f" strokeweight="2pt">
                <v:textbox>
                  <w:txbxContent>
                    <w:p w14:paraId="0AA8BF5F" w14:textId="3FDA07E8" w:rsidR="00CD2412" w:rsidRPr="000619AE" w:rsidRDefault="00CD2412" w:rsidP="000619AE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808080" w:themeColor="background1" w:themeShade="80"/>
                          <w:sz w:val="24"/>
                          <w:szCs w:val="24"/>
                          <w:lang w:val="en-US"/>
                        </w:rPr>
                      </w:pPr>
                      <w:r w:rsidRPr="000619AE">
                        <w:rPr>
                          <w:rFonts w:asciiTheme="majorHAnsi" w:eastAsia="Times New Roman" w:hAnsiTheme="majorHAnsi" w:cs="Times New Roman"/>
                          <w:color w:val="808080" w:themeColor="background1" w:themeShade="80"/>
                          <w:lang w:val="en-US"/>
                        </w:rPr>
                        <w:t>This picture is animated in the original slides.</w:t>
                      </w:r>
                    </w:p>
                    <w:p w14:paraId="06C25AA2" w14:textId="77777777" w:rsidR="00CD2412" w:rsidRPr="000619AE" w:rsidRDefault="00CD2412" w:rsidP="000619AE">
                      <w:pPr>
                        <w:jc w:val="center"/>
                        <w:rPr>
                          <w:color w:val="808080" w:themeColor="background1" w:themeShade="80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/>
              </v:rect>
            </w:pict>
          </mc:Fallback>
        </mc:AlternateContent>
      </w:r>
    </w:p>
    <w:p w14:paraId="6768093A" w14:textId="296D3821" w:rsidR="00230726" w:rsidRDefault="00740E1A" w:rsidP="00742D24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lastRenderedPageBreak/>
        <w:drawing>
          <wp:anchor distT="0" distB="0" distL="114300" distR="114300" simplePos="0" relativeHeight="252333056" behindDoc="1" locked="0" layoutInCell="1" allowOverlap="1" wp14:anchorId="07A816FE" wp14:editId="5E0F0E19">
            <wp:simplePos x="0" y="0"/>
            <wp:positionH relativeFrom="column">
              <wp:posOffset>-680085</wp:posOffset>
            </wp:positionH>
            <wp:positionV relativeFrom="paragraph">
              <wp:posOffset>-461645</wp:posOffset>
            </wp:positionV>
            <wp:extent cx="1026795" cy="770255"/>
            <wp:effectExtent l="0" t="0" r="0" b="0"/>
            <wp:wrapNone/>
            <wp:docPr id="38" name="Picture 38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Youtube-logo-2017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6795" cy="770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D32" w:rsidRPr="00230726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drawing>
          <wp:anchor distT="0" distB="0" distL="114300" distR="114300" simplePos="0" relativeHeight="251490304" behindDoc="1" locked="0" layoutInCell="1" allowOverlap="1" wp14:anchorId="013AF6F7" wp14:editId="2B87F640">
            <wp:simplePos x="0" y="0"/>
            <wp:positionH relativeFrom="margin">
              <wp:align>center</wp:align>
            </wp:positionH>
            <wp:positionV relativeFrom="paragraph">
              <wp:posOffset>-328930</wp:posOffset>
            </wp:positionV>
            <wp:extent cx="3888105" cy="2785745"/>
            <wp:effectExtent l="0" t="0" r="0" b="0"/>
            <wp:wrapThrough wrapText="bothSides">
              <wp:wrapPolygon edited="0">
                <wp:start x="0" y="0"/>
                <wp:lineTo x="0" y="21418"/>
                <wp:lineTo x="21484" y="21418"/>
                <wp:lineTo x="21484" y="0"/>
                <wp:lineTo x="0" y="0"/>
              </wp:wrapPolygon>
            </wp:wrapThrough>
            <wp:docPr id="12292" name="Picture 4" descr="hemis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2" name="Picture 4" descr="hemisp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10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36F23B" w14:textId="0BB73288" w:rsidR="00230726" w:rsidRDefault="00230726" w:rsidP="00742D24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</w:p>
    <w:p w14:paraId="5FF77415" w14:textId="79F14F62" w:rsidR="00230726" w:rsidRDefault="00230726" w:rsidP="00742D24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</w:p>
    <w:p w14:paraId="332D41BD" w14:textId="1A18954F" w:rsidR="00230726" w:rsidRDefault="00230726" w:rsidP="00742D24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</w:p>
    <w:p w14:paraId="2EBE3DDA" w14:textId="04303CEE" w:rsidR="00230726" w:rsidRDefault="00230726" w:rsidP="00742D24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</w:p>
    <w:p w14:paraId="5357AB30" w14:textId="5129868B" w:rsidR="00230726" w:rsidRDefault="00230726" w:rsidP="00742D24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</w:p>
    <w:p w14:paraId="654F25DB" w14:textId="00D06A6E" w:rsidR="00230726" w:rsidRDefault="00740E1A" w:rsidP="00742D24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 w:rsidRPr="00230726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drawing>
          <wp:anchor distT="0" distB="0" distL="114300" distR="114300" simplePos="0" relativeHeight="251492352" behindDoc="1" locked="0" layoutInCell="1" allowOverlap="1" wp14:anchorId="060EA155" wp14:editId="08DD4C64">
            <wp:simplePos x="0" y="0"/>
            <wp:positionH relativeFrom="margin">
              <wp:align>center</wp:align>
            </wp:positionH>
            <wp:positionV relativeFrom="paragraph">
              <wp:posOffset>553085</wp:posOffset>
            </wp:positionV>
            <wp:extent cx="3893820" cy="2790190"/>
            <wp:effectExtent l="0" t="0" r="0" b="0"/>
            <wp:wrapThrough wrapText="bothSides">
              <wp:wrapPolygon edited="0">
                <wp:start x="0" y="0"/>
                <wp:lineTo x="0" y="21384"/>
                <wp:lineTo x="21452" y="21384"/>
                <wp:lineTo x="21452" y="0"/>
                <wp:lineTo x="0" y="0"/>
              </wp:wrapPolygon>
            </wp:wrapThrough>
            <wp:docPr id="14340" name="Picture 4" descr="L l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0" name="Picture 4" descr="L lat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820" cy="279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19AE">
        <w:rPr>
          <w:rFonts w:asciiTheme="majorHAnsi" w:hAnsiTheme="majorHAnsi" w:cstheme="minorHAnsi"/>
          <w:b/>
          <w:bCs/>
          <w:noProof/>
          <w:color w:val="8064A2" w:themeColor="accent4"/>
          <w:sz w:val="40"/>
          <w:szCs w:val="40"/>
          <w:lang w:val="en-US"/>
        </w:rPr>
        <mc:AlternateContent>
          <mc:Choice Requires="wps">
            <w:drawing>
              <wp:anchor distT="0" distB="0" distL="114300" distR="114300" simplePos="0" relativeHeight="252335104" behindDoc="1" locked="0" layoutInCell="1" allowOverlap="1" wp14:anchorId="1BAF9666" wp14:editId="6385511D">
                <wp:simplePos x="0" y="0"/>
                <wp:positionH relativeFrom="margin">
                  <wp:posOffset>1800225</wp:posOffset>
                </wp:positionH>
                <wp:positionV relativeFrom="paragraph">
                  <wp:posOffset>22860</wp:posOffset>
                </wp:positionV>
                <wp:extent cx="1703705" cy="368300"/>
                <wp:effectExtent l="0" t="0" r="0" b="0"/>
                <wp:wrapThrough wrapText="bothSides">
                  <wp:wrapPolygon edited="0">
                    <wp:start x="725" y="1117"/>
                    <wp:lineTo x="725" y="20110"/>
                    <wp:lineTo x="20529" y="20110"/>
                    <wp:lineTo x="20529" y="1117"/>
                    <wp:lineTo x="725" y="1117"/>
                  </wp:wrapPolygon>
                </wp:wrapThrough>
                <wp:docPr id="10258" name="Rectangle 10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3705" cy="368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5D08F8" w14:textId="1C68461A" w:rsidR="00740E1A" w:rsidRPr="000619AE" w:rsidRDefault="00740E1A" w:rsidP="00740E1A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808080" w:themeColor="background1" w:themeShade="80"/>
                                <w:sz w:val="24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asciiTheme="majorHAnsi" w:eastAsia="Times New Roman" w:hAnsiTheme="majorHAnsi" w:cs="Times New Roman"/>
                                <w:color w:val="808080" w:themeColor="background1" w:themeShade="80"/>
                                <w:lang w:val="en-US"/>
                              </w:rPr>
                              <w:t>Lateral view of the brain</w:t>
                            </w:r>
                          </w:p>
                          <w:p w14:paraId="482E0290" w14:textId="77777777" w:rsidR="00740E1A" w:rsidRPr="000619AE" w:rsidRDefault="00740E1A" w:rsidP="00740E1A">
                            <w:pPr>
                              <w:jc w:val="center"/>
                              <w:rPr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258" o:spid="_x0000_s1040" style="position:absolute;margin-left:141.75pt;margin-top:1.8pt;width:134.15pt;height:29pt;z-index:-250981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" filled="f" stroked="f" strokeweight="2pt">
                <v:textbox>
                  <w:txbxContent>
                    <w:p w14:paraId="6C5D08F8" w14:textId="1C68461A" w:rsidR="00740E1A" w:rsidRPr="000619AE" w:rsidRDefault="00740E1A" w:rsidP="00740E1A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808080" w:themeColor="background1" w:themeShade="80"/>
                          <w:sz w:val="24"/>
                          <w:szCs w:val="24"/>
                          <w:lang w:val="en-US"/>
                        </w:rPr>
                      </w:pPr>
                      <w:r>
                        <w:rPr>
                          <w:rFonts w:asciiTheme="majorHAnsi" w:eastAsia="Times New Roman" w:hAnsiTheme="majorHAnsi" w:cs="Times New Roman"/>
                          <w:color w:val="808080" w:themeColor="background1" w:themeShade="80"/>
                          <w:lang w:val="en-US"/>
                        </w:rPr>
                        <w:t>Lateral view of the brain</w:t>
                      </w:r>
                    </w:p>
                    <w:p w14:paraId="482E0290" w14:textId="77777777" w:rsidR="00740E1A" w:rsidRPr="000619AE" w:rsidRDefault="00740E1A" w:rsidP="00740E1A">
                      <w:pPr>
                        <w:jc w:val="center"/>
                        <w:rPr>
                          <w:color w:val="808080" w:themeColor="background1" w:themeShade="80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x="margin"/>
              </v:rect>
            </w:pict>
          </mc:Fallback>
        </mc:AlternateContent>
      </w:r>
    </w:p>
    <w:p w14:paraId="286C1F19" w14:textId="48AF4976" w:rsidR="00230726" w:rsidRDefault="00230726" w:rsidP="00742D24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</w:p>
    <w:p w14:paraId="56F1C212" w14:textId="52798BC4" w:rsidR="00230726" w:rsidRDefault="00230726" w:rsidP="00742D24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</w:p>
    <w:p w14:paraId="13AF0B07" w14:textId="47ADF9CC" w:rsidR="00230726" w:rsidRDefault="00230726" w:rsidP="00230726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</w:p>
    <w:p w14:paraId="3D46C0E4" w14:textId="306027DC" w:rsidR="00230726" w:rsidRDefault="00230726" w:rsidP="00742D24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</w:p>
    <w:p w14:paraId="5E62D141" w14:textId="791E0F0F" w:rsidR="00230726" w:rsidRDefault="00230726" w:rsidP="00742D24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</w:p>
    <w:p w14:paraId="10029012" w14:textId="7678A172" w:rsidR="00230726" w:rsidRDefault="0065053F" w:rsidP="00742D24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2381184" behindDoc="0" locked="0" layoutInCell="1" allowOverlap="1" wp14:anchorId="0CD6922C" wp14:editId="24A784D0">
                <wp:simplePos x="0" y="0"/>
                <wp:positionH relativeFrom="column">
                  <wp:posOffset>4364355</wp:posOffset>
                </wp:positionH>
                <wp:positionV relativeFrom="paragraph">
                  <wp:posOffset>408940</wp:posOffset>
                </wp:positionV>
                <wp:extent cx="711835" cy="584200"/>
                <wp:effectExtent l="0" t="0" r="12065" b="25400"/>
                <wp:wrapThrough wrapText="bothSides">
                  <wp:wrapPolygon edited="0">
                    <wp:start x="0" y="0"/>
                    <wp:lineTo x="0" y="21835"/>
                    <wp:lineTo x="21388" y="21835"/>
                    <wp:lineTo x="21388" y="0"/>
                    <wp:lineTo x="0" y="0"/>
                  </wp:wrapPolygon>
                </wp:wrapThrough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835" cy="584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39" o:spid="_x0000_s1026" style="position:absolute;margin-left:343.65pt;margin-top:32.2pt;width:56.05pt;height:46pt;z-index:25238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" fillcolor="white [3212]" strokecolor="white [3212]" strokeweight="2pt">
                <w10:wrap type="through"/>
              </v:rect>
            </w:pict>
          </mc:Fallback>
        </mc:AlternateContent>
      </w:r>
    </w:p>
    <w:p w14:paraId="4D5DB3C4" w14:textId="141D4DF8" w:rsidR="00230726" w:rsidRDefault="00740E1A" w:rsidP="00230726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 w:rsidRPr="00230726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drawing>
          <wp:anchor distT="0" distB="0" distL="114300" distR="114300" simplePos="0" relativeHeight="251491328" behindDoc="1" locked="0" layoutInCell="1" allowOverlap="1" wp14:anchorId="027ABEC4" wp14:editId="37B93C9D">
            <wp:simplePos x="0" y="0"/>
            <wp:positionH relativeFrom="margin">
              <wp:align>center</wp:align>
            </wp:positionH>
            <wp:positionV relativeFrom="paragraph">
              <wp:posOffset>181610</wp:posOffset>
            </wp:positionV>
            <wp:extent cx="4145915" cy="2868930"/>
            <wp:effectExtent l="0" t="0" r="6985" b="7620"/>
            <wp:wrapThrough wrapText="bothSides">
              <wp:wrapPolygon edited="0">
                <wp:start x="0" y="0"/>
                <wp:lineTo x="0" y="21514"/>
                <wp:lineTo x="21537" y="21514"/>
                <wp:lineTo x="21537" y="0"/>
                <wp:lineTo x="0" y="0"/>
              </wp:wrapPolygon>
            </wp:wrapThrough>
            <wp:docPr id="1331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6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915" cy="286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C64D02" w14:textId="77777777" w:rsidR="00230726" w:rsidRDefault="00230726" w:rsidP="00742D24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</w:p>
    <w:p w14:paraId="3885014C" w14:textId="2DAE2A2B" w:rsidR="00230726" w:rsidRDefault="00230726" w:rsidP="00742D24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</w:p>
    <w:p w14:paraId="618F8398" w14:textId="4C461D26" w:rsidR="00230726" w:rsidRDefault="00230726" w:rsidP="00742D24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</w:p>
    <w:p w14:paraId="59B846E4" w14:textId="5A30B529" w:rsidR="00230726" w:rsidRDefault="00230726" w:rsidP="00742D24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</w:p>
    <w:p w14:paraId="5F22CD2E" w14:textId="3974605C" w:rsidR="00230726" w:rsidRDefault="00740E1A" w:rsidP="00740E1A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 w:rsidRPr="000619AE">
        <w:rPr>
          <w:rFonts w:asciiTheme="majorHAnsi" w:hAnsiTheme="majorHAnsi" w:cstheme="minorHAnsi"/>
          <w:b/>
          <w:bCs/>
          <w:noProof/>
          <w:color w:val="8064A2" w:themeColor="accent4"/>
          <w:sz w:val="40"/>
          <w:szCs w:val="40"/>
          <w:lang w:val="en-US"/>
        </w:rPr>
        <mc:AlternateContent>
          <mc:Choice Requires="wps">
            <w:drawing>
              <wp:anchor distT="0" distB="0" distL="114300" distR="114300" simplePos="0" relativeHeight="252339200" behindDoc="1" locked="0" layoutInCell="1" allowOverlap="1" wp14:anchorId="20C419E4" wp14:editId="24E72BCB">
                <wp:simplePos x="0" y="0"/>
                <wp:positionH relativeFrom="margin">
                  <wp:align>center</wp:align>
                </wp:positionH>
                <wp:positionV relativeFrom="paragraph">
                  <wp:posOffset>811530</wp:posOffset>
                </wp:positionV>
                <wp:extent cx="1703705" cy="368300"/>
                <wp:effectExtent l="0" t="0" r="0" b="0"/>
                <wp:wrapThrough wrapText="bothSides">
                  <wp:wrapPolygon edited="0">
                    <wp:start x="725" y="1117"/>
                    <wp:lineTo x="725" y="20110"/>
                    <wp:lineTo x="20529" y="20110"/>
                    <wp:lineTo x="20529" y="1117"/>
                    <wp:lineTo x="725" y="1117"/>
                  </wp:wrapPolygon>
                </wp:wrapThrough>
                <wp:docPr id="15365" name="Rectangle 15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3705" cy="368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5D9801" w14:textId="54C0A950" w:rsidR="00740E1A" w:rsidRPr="000619AE" w:rsidRDefault="00740E1A" w:rsidP="00740E1A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808080" w:themeColor="background1" w:themeShade="80"/>
                                <w:sz w:val="24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asciiTheme="majorHAnsi" w:eastAsia="Times New Roman" w:hAnsiTheme="majorHAnsi" w:cs="Times New Roman"/>
                                <w:color w:val="808080" w:themeColor="background1" w:themeShade="80"/>
                                <w:lang w:val="en-US"/>
                              </w:rPr>
                              <w:t>Medial view of the brain</w:t>
                            </w:r>
                          </w:p>
                          <w:p w14:paraId="5F9D3A26" w14:textId="77777777" w:rsidR="00740E1A" w:rsidRPr="000619AE" w:rsidRDefault="00740E1A" w:rsidP="00740E1A">
                            <w:pPr>
                              <w:jc w:val="center"/>
                              <w:rPr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365" o:spid="_x0000_s1041" style="position:absolute;margin-left:0;margin-top:63.9pt;width:134.15pt;height:29pt;z-index:-2509772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" filled="f" stroked="f" strokeweight="2pt">
                <v:textbox>
                  <w:txbxContent>
                    <w:p w14:paraId="565D9801" w14:textId="54C0A950" w:rsidR="00740E1A" w:rsidRPr="000619AE" w:rsidRDefault="00740E1A" w:rsidP="00740E1A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808080" w:themeColor="background1" w:themeShade="80"/>
                          <w:sz w:val="24"/>
                          <w:szCs w:val="24"/>
                          <w:lang w:val="en-US"/>
                        </w:rPr>
                      </w:pPr>
                      <w:r>
                        <w:rPr>
                          <w:rFonts w:asciiTheme="majorHAnsi" w:eastAsia="Times New Roman" w:hAnsiTheme="majorHAnsi" w:cs="Times New Roman"/>
                          <w:color w:val="808080" w:themeColor="background1" w:themeShade="80"/>
                          <w:lang w:val="en-US"/>
                        </w:rPr>
                        <w:t>Medial view of the brain</w:t>
                      </w:r>
                    </w:p>
                    <w:p w14:paraId="5F9D3A26" w14:textId="77777777" w:rsidR="00740E1A" w:rsidRPr="000619AE" w:rsidRDefault="00740E1A" w:rsidP="00740E1A">
                      <w:pPr>
                        <w:jc w:val="center"/>
                        <w:rPr>
                          <w:color w:val="808080" w:themeColor="background1" w:themeShade="80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x="margin"/>
              </v:rect>
            </w:pict>
          </mc:Fallback>
        </mc:AlternateContent>
      </w:r>
    </w:p>
    <w:p w14:paraId="3AD3F85B" w14:textId="7B3FBF3E" w:rsidR="00230726" w:rsidRDefault="005257FA" w:rsidP="0016167C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 w:rsidRPr="00230726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lastRenderedPageBreak/>
        <w:drawing>
          <wp:anchor distT="0" distB="0" distL="114300" distR="114300" simplePos="0" relativeHeight="252369920" behindDoc="1" locked="0" layoutInCell="1" allowOverlap="1" wp14:anchorId="74A1EF4A" wp14:editId="3E64934C">
            <wp:simplePos x="0" y="0"/>
            <wp:positionH relativeFrom="margin">
              <wp:align>center</wp:align>
            </wp:positionH>
            <wp:positionV relativeFrom="paragraph">
              <wp:posOffset>4328160</wp:posOffset>
            </wp:positionV>
            <wp:extent cx="5563235" cy="3834765"/>
            <wp:effectExtent l="0" t="0" r="0" b="0"/>
            <wp:wrapThrough wrapText="bothSides">
              <wp:wrapPolygon edited="0">
                <wp:start x="0" y="0"/>
                <wp:lineTo x="0" y="21461"/>
                <wp:lineTo x="21524" y="21461"/>
                <wp:lineTo x="21524" y="0"/>
                <wp:lineTo x="0" y="0"/>
              </wp:wrapPolygon>
            </wp:wrapThrough>
            <wp:docPr id="2970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8" name="Picture 2" descr="C:\Users\faisal\Pictures\Slide31.gif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235" cy="383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13F6">
        <w:rPr>
          <w:rFonts w:ascii="Bodoni MT" w:eastAsia="Yu Gothic UI Semibold" w:hAnsi="Bodoni MT"/>
          <w:noProof/>
          <w:color w:val="00BC8B"/>
          <w:sz w:val="40"/>
          <w:szCs w:val="40"/>
          <w:lang w:val="en-US"/>
        </w:rPr>
        <mc:AlternateContent>
          <mc:Choice Requires="wps">
            <w:drawing>
              <wp:anchor distT="0" distB="0" distL="114300" distR="114300" simplePos="0" relativeHeight="252365824" behindDoc="1" locked="0" layoutInCell="1" allowOverlap="1" wp14:anchorId="4C368D07" wp14:editId="568F6B1B">
                <wp:simplePos x="0" y="0"/>
                <wp:positionH relativeFrom="margin">
                  <wp:align>center</wp:align>
                </wp:positionH>
                <wp:positionV relativeFrom="paragraph">
                  <wp:posOffset>-5006340</wp:posOffset>
                </wp:positionV>
                <wp:extent cx="6943725" cy="1083945"/>
                <wp:effectExtent l="0" t="0" r="0" b="0"/>
                <wp:wrapThrough wrapText="bothSides">
                  <wp:wrapPolygon edited="0">
                    <wp:start x="178" y="380"/>
                    <wp:lineTo x="178" y="20879"/>
                    <wp:lineTo x="21393" y="20879"/>
                    <wp:lineTo x="21393" y="380"/>
                    <wp:lineTo x="178" y="380"/>
                  </wp:wrapPolygon>
                </wp:wrapThrough>
                <wp:docPr id="15384" name="Rectangle 15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3725" cy="108452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92EA5F" w14:textId="77777777" w:rsidR="00396F4A" w:rsidRPr="00BE0EFC" w:rsidRDefault="00B128EB" w:rsidP="00BE0EFC">
                            <w:pPr>
                              <w:ind w:left="720"/>
                              <w:rPr>
                                <w:rFonts w:asciiTheme="majorHAnsi" w:eastAsia="Times New Roman" w:hAnsiTheme="majorHAnsi" w:cs="Times New Roman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BE0EFC">
                              <w:rPr>
                                <w:rFonts w:asciiTheme="majorHAnsi" w:eastAsia="Times New Roman" w:hAnsiTheme="majorHAnsi" w:cs="Times New Roman"/>
                                <w:color w:val="FF0000"/>
                                <w:sz w:val="32"/>
                                <w:szCs w:val="32"/>
                                <w:lang w:val="en-US"/>
                              </w:rPr>
                              <w:t>Starting from this page, every structure that the doctor mention is highlighted in green, otherwise any other structures are unimportant details.</w:t>
                            </w:r>
                          </w:p>
                          <w:p w14:paraId="680722CE" w14:textId="77777777" w:rsidR="00BE0EFC" w:rsidRPr="00BE0EFC" w:rsidRDefault="00BE0EFC" w:rsidP="00BE0EFC">
                            <w:pPr>
                              <w:jc w:val="center"/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384" o:spid="_x0000_s1042" style="position:absolute;margin-left:0;margin-top:-394.2pt;width:546.75pt;height:85.35pt;z-index:-2509506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" filled="f" stroked="f" strokeweight="2pt">
                <v:textbox>
                  <w:txbxContent>
                    <w:p w14:paraId="3092EA5F" w14:textId="77777777" w:rsidR="00396F4A" w:rsidRPr="00BE0EFC" w:rsidRDefault="00B128EB" w:rsidP="00BE0EFC">
                      <w:pPr>
                        <w:ind w:left="720"/>
                        <w:rPr>
                          <w:rFonts w:asciiTheme="majorHAnsi" w:eastAsia="Times New Roman" w:hAnsiTheme="majorHAnsi" w:cs="Times New Roman"/>
                          <w:color w:val="FF0000"/>
                          <w:sz w:val="32"/>
                          <w:szCs w:val="32"/>
                        </w:rPr>
                      </w:pPr>
                      <w:r w:rsidRPr="00BE0EFC">
                        <w:rPr>
                          <w:rFonts w:asciiTheme="majorHAnsi" w:eastAsia="Times New Roman" w:hAnsiTheme="majorHAnsi" w:cs="Times New Roman"/>
                          <w:color w:val="FF0000"/>
                          <w:sz w:val="32"/>
                          <w:szCs w:val="32"/>
                          <w:lang w:val="en-US"/>
                        </w:rPr>
                        <w:t>Starting from this page, every structure that the doctor mention is highlighted in green, otherwise any other structures are unimportant details.</w:t>
                      </w:r>
                    </w:p>
                    <w:p w14:paraId="680722CE" w14:textId="77777777" w:rsidR="00BE0EFC" w:rsidRPr="00BE0EFC" w:rsidRDefault="00BE0EFC" w:rsidP="00BE0EFC">
                      <w:pPr>
                        <w:jc w:val="center"/>
                        <w:rPr>
                          <w:color w:val="FF0000"/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through" anchorx="margin"/>
              </v:rect>
            </w:pict>
          </mc:Fallback>
        </mc:AlternateContent>
      </w:r>
      <w:r w:rsidR="0016167C">
        <w:rPr>
          <w:rFonts w:ascii="Bodoni MT" w:eastAsia="Yu Gothic UI Semibold" w:hAnsi="Bodoni MT"/>
          <w:noProof/>
          <w:color w:val="00BC8B"/>
          <w:sz w:val="40"/>
          <w:szCs w:val="40"/>
          <w:lang w:val="en-US"/>
        </w:rPr>
        <mc:AlternateContent>
          <mc:Choice Requires="wps">
            <w:drawing>
              <wp:anchor distT="0" distB="0" distL="114300" distR="114300" simplePos="0" relativeHeight="251567104" behindDoc="1" locked="0" layoutInCell="1" allowOverlap="1" wp14:anchorId="090972B3" wp14:editId="5798AD46">
                <wp:simplePos x="0" y="0"/>
                <wp:positionH relativeFrom="margin">
                  <wp:posOffset>-845820</wp:posOffset>
                </wp:positionH>
                <wp:positionV relativeFrom="paragraph">
                  <wp:posOffset>8578850</wp:posOffset>
                </wp:positionV>
                <wp:extent cx="6943725" cy="1062990"/>
                <wp:effectExtent l="0" t="0" r="0" b="0"/>
                <wp:wrapThrough wrapText="bothSides">
                  <wp:wrapPolygon edited="0">
                    <wp:start x="178" y="387"/>
                    <wp:lineTo x="178" y="20903"/>
                    <wp:lineTo x="21393" y="20903"/>
                    <wp:lineTo x="21393" y="387"/>
                    <wp:lineTo x="178" y="387"/>
                  </wp:wrapPolygon>
                </wp:wrapThrough>
                <wp:docPr id="44050" name="Rectangle 440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3725" cy="1062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EE020E" w14:textId="759B5D8B" w:rsidR="00CD2412" w:rsidRPr="00E27629" w:rsidRDefault="00CD2412" w:rsidP="007E19A3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E27629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* Between the two lateral ventricles </w:t>
                            </w:r>
                            <w:r w:rsidRPr="00E27629">
                              <w:rPr>
                                <w:rFonts w:asciiTheme="majorHAnsi" w:eastAsia="Times New Roman" w:hAnsiTheme="majorHAnsi" w:cs="Times New Roman"/>
                                <w:color w:val="808080" w:themeColor="background1" w:themeShade="80"/>
                                <w:sz w:val="28"/>
                                <w:szCs w:val="28"/>
                                <w:lang w:val="en-US"/>
                              </w:rPr>
                              <w:t>(covers the medial surface of each lateral ventricle).</w:t>
                            </w:r>
                          </w:p>
                          <w:p w14:paraId="59D19EB0" w14:textId="792C868B" w:rsidR="00CD2412" w:rsidRPr="00E27629" w:rsidRDefault="00CD2412" w:rsidP="002E65EB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E27629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** Generates CSF.</w:t>
                            </w:r>
                          </w:p>
                          <w:p w14:paraId="59C1AA57" w14:textId="37D11EA1" w:rsidR="00CD2412" w:rsidRPr="00E27629" w:rsidRDefault="00CD2412" w:rsidP="002E65EB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E27629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*** Important sinuses are: 1-superior sagittal sinus. 2- Inferior sagittal sinus. 3- Transverse sinus.  And all of them drain into the internal jugular vein. </w:t>
                            </w:r>
                          </w:p>
                          <w:p w14:paraId="73016E51" w14:textId="77777777" w:rsidR="00CD2412" w:rsidRPr="002E65EB" w:rsidRDefault="00CD2412" w:rsidP="00A539FF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18F20D6B" w14:textId="77777777" w:rsidR="00CD2412" w:rsidRPr="002E65EB" w:rsidRDefault="00CD2412" w:rsidP="00A539FF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4050" o:spid="_x0000_s1043" style="position:absolute;margin-left:-66.6pt;margin-top:675.5pt;width:546.75pt;height:83.7pt;z-index:-25174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" filled="f" stroked="f" strokeweight="2pt">
                <v:textbox>
                  <w:txbxContent>
                    <w:p w14:paraId="24EE020E" w14:textId="759B5D8B" w:rsidR="00CD2412" w:rsidRPr="00E27629" w:rsidRDefault="00CD2412" w:rsidP="007E19A3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</w:pPr>
                      <w:r w:rsidRPr="00E27629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* Between the two lateral ventricles </w:t>
                      </w:r>
                      <w:r w:rsidRPr="00E27629">
                        <w:rPr>
                          <w:rFonts w:asciiTheme="majorHAnsi" w:eastAsia="Times New Roman" w:hAnsiTheme="majorHAnsi" w:cs="Times New Roman"/>
                          <w:color w:val="808080" w:themeColor="background1" w:themeShade="80"/>
                          <w:sz w:val="28"/>
                          <w:szCs w:val="28"/>
                          <w:lang w:val="en-US"/>
                        </w:rPr>
                        <w:t>(covers the medial surface of each lateral ventricle).</w:t>
                      </w:r>
                    </w:p>
                    <w:p w14:paraId="59D19EB0" w14:textId="792C868B" w:rsidR="00CD2412" w:rsidRPr="00E27629" w:rsidRDefault="00CD2412" w:rsidP="002E65EB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</w:pPr>
                      <w:r w:rsidRPr="00E27629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** Generates CSF.</w:t>
                      </w:r>
                    </w:p>
                    <w:p w14:paraId="59C1AA57" w14:textId="37D11EA1" w:rsidR="00CD2412" w:rsidRPr="00E27629" w:rsidRDefault="00CD2412" w:rsidP="002E65EB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</w:pPr>
                      <w:r w:rsidRPr="00E27629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*** Important sinuses are: 1-superior sagittal sinus. 2- Inferior sagittal sinus. 3- Transverse sinus.  And all of them drain into the internal jugular vein. </w:t>
                      </w:r>
                    </w:p>
                    <w:p w14:paraId="73016E51" w14:textId="77777777" w:rsidR="00CD2412" w:rsidRPr="002E65EB" w:rsidRDefault="00CD2412" w:rsidP="00A539FF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00B050"/>
                          <w:sz w:val="24"/>
                          <w:szCs w:val="24"/>
                          <w:lang w:val="en-US"/>
                        </w:rPr>
                      </w:pPr>
                    </w:p>
                    <w:p w14:paraId="18F20D6B" w14:textId="77777777" w:rsidR="00CD2412" w:rsidRPr="002E65EB" w:rsidRDefault="00CD2412" w:rsidP="00A539FF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x="margin"/>
              </v:rect>
            </w:pict>
          </mc:Fallback>
        </mc:AlternateContent>
      </w:r>
      <w:r w:rsidR="00206A52" w:rsidRPr="00230726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drawing>
          <wp:anchor distT="0" distB="0" distL="114300" distR="114300" simplePos="0" relativeHeight="251493376" behindDoc="1" locked="0" layoutInCell="1" allowOverlap="1" wp14:anchorId="4EFE5A34" wp14:editId="313310B3">
            <wp:simplePos x="0" y="0"/>
            <wp:positionH relativeFrom="margin">
              <wp:align>center</wp:align>
            </wp:positionH>
            <wp:positionV relativeFrom="paragraph">
              <wp:posOffset>101600</wp:posOffset>
            </wp:positionV>
            <wp:extent cx="5563235" cy="3883025"/>
            <wp:effectExtent l="0" t="0" r="0" b="3175"/>
            <wp:wrapThrough wrapText="bothSides">
              <wp:wrapPolygon edited="0">
                <wp:start x="0" y="0"/>
                <wp:lineTo x="0" y="21512"/>
                <wp:lineTo x="21524" y="21512"/>
                <wp:lineTo x="21524" y="0"/>
                <wp:lineTo x="0" y="0"/>
              </wp:wrapPolygon>
            </wp:wrapThrough>
            <wp:docPr id="1638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8" name="Picture 2" descr="C:\Users\faisal\Pictures\Slide31.g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235" cy="388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4D1A49" w14:textId="6B0212CB" w:rsidR="00230726" w:rsidRDefault="0016167C" w:rsidP="00230726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 w:rsidRPr="00230726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lastRenderedPageBreak/>
        <w:drawing>
          <wp:anchor distT="0" distB="0" distL="114300" distR="114300" simplePos="0" relativeHeight="251471872" behindDoc="1" locked="0" layoutInCell="1" allowOverlap="1" wp14:anchorId="0AACF39F" wp14:editId="25F21F86">
            <wp:simplePos x="0" y="0"/>
            <wp:positionH relativeFrom="margin">
              <wp:posOffset>-172085</wp:posOffset>
            </wp:positionH>
            <wp:positionV relativeFrom="paragraph">
              <wp:posOffset>-366395</wp:posOffset>
            </wp:positionV>
            <wp:extent cx="6549390" cy="3937000"/>
            <wp:effectExtent l="0" t="0" r="3810" b="6350"/>
            <wp:wrapThrough wrapText="bothSides">
              <wp:wrapPolygon edited="0">
                <wp:start x="0" y="0"/>
                <wp:lineTo x="0" y="21530"/>
                <wp:lineTo x="21550" y="21530"/>
                <wp:lineTo x="21550" y="0"/>
                <wp:lineTo x="0" y="0"/>
              </wp:wrapPolygon>
            </wp:wrapThrough>
            <wp:docPr id="1843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6" name="Picture 2" descr="C:\Users\faisal\Pictures\Slide23.gif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9390" cy="393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0CBB" w:rsidRPr="00230726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drawing>
          <wp:anchor distT="0" distB="0" distL="114300" distR="114300" simplePos="0" relativeHeight="251494400" behindDoc="1" locked="0" layoutInCell="1" allowOverlap="1" wp14:anchorId="22CA8F08" wp14:editId="4997DB80">
            <wp:simplePos x="0" y="0"/>
            <wp:positionH relativeFrom="margin">
              <wp:align>center</wp:align>
            </wp:positionH>
            <wp:positionV relativeFrom="paragraph">
              <wp:posOffset>3928745</wp:posOffset>
            </wp:positionV>
            <wp:extent cx="5601970" cy="3938270"/>
            <wp:effectExtent l="0" t="0" r="0" b="5080"/>
            <wp:wrapThrough wrapText="bothSides">
              <wp:wrapPolygon edited="0">
                <wp:start x="0" y="0"/>
                <wp:lineTo x="0" y="21523"/>
                <wp:lineTo x="21522" y="21523"/>
                <wp:lineTo x="21522" y="0"/>
                <wp:lineTo x="0" y="0"/>
              </wp:wrapPolygon>
            </wp:wrapThrough>
            <wp:docPr id="1946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0" name="Picture 2" descr="C:\Users\faisal\Pictures\Slide22.gif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970" cy="393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5B523B" w14:textId="15CF19DE" w:rsidR="00230726" w:rsidRDefault="00A539FF" w:rsidP="00230726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>
        <w:rPr>
          <w:rFonts w:ascii="Bodoni MT" w:eastAsia="Yu Gothic UI Semibold" w:hAnsi="Bodoni MT"/>
          <w:noProof/>
          <w:color w:val="00BC8B"/>
          <w:sz w:val="40"/>
          <w:szCs w:val="40"/>
          <w:lang w:val="en-US"/>
        </w:rPr>
        <mc:AlternateContent>
          <mc:Choice Requires="wps">
            <w:drawing>
              <wp:anchor distT="0" distB="0" distL="114300" distR="114300" simplePos="0" relativeHeight="251571200" behindDoc="1" locked="0" layoutInCell="1" allowOverlap="1" wp14:anchorId="3F29F4DF" wp14:editId="28C28DB0">
                <wp:simplePos x="0" y="0"/>
                <wp:positionH relativeFrom="margin">
                  <wp:posOffset>-797560</wp:posOffset>
                </wp:positionH>
                <wp:positionV relativeFrom="paragraph">
                  <wp:posOffset>5004435</wp:posOffset>
                </wp:positionV>
                <wp:extent cx="6943725" cy="1099185"/>
                <wp:effectExtent l="0" t="0" r="0" b="0"/>
                <wp:wrapThrough wrapText="bothSides">
                  <wp:wrapPolygon edited="0">
                    <wp:start x="178" y="374"/>
                    <wp:lineTo x="178" y="20964"/>
                    <wp:lineTo x="21393" y="20964"/>
                    <wp:lineTo x="21393" y="374"/>
                    <wp:lineTo x="178" y="374"/>
                  </wp:wrapPolygon>
                </wp:wrapThrough>
                <wp:docPr id="44054" name="Rectangle 440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3725" cy="1099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13AFFE" w14:textId="25AAA2B4" w:rsidR="00CD2412" w:rsidRDefault="00CD2412" w:rsidP="005A0197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rtl/>
                                <w:lang w:val="en-US"/>
                              </w:rPr>
                            </w:pPr>
                            <w:r w:rsidRPr="007F72FC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*opening</w:t>
                            </w:r>
                            <w:r w:rsidR="00747548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 w:rsidR="00747548" w:rsidRPr="00747548">
                              <w:rPr>
                                <w:rFonts w:asciiTheme="majorHAnsi" w:eastAsia="Times New Roman" w:hAnsiTheme="majorHAnsi" w:cs="Times New Roman"/>
                                <w:color w:val="808080" w:themeColor="background1" w:themeShade="80"/>
                                <w:sz w:val="28"/>
                                <w:szCs w:val="28"/>
                                <w:lang w:val="en-US"/>
                              </w:rPr>
                              <w:t>(canal)</w:t>
                            </w:r>
                            <w:r w:rsidRPr="00747548">
                              <w:rPr>
                                <w:rFonts w:asciiTheme="majorHAnsi" w:eastAsia="Times New Roman" w:hAnsiTheme="majorHAnsi" w:cs="Times New Roman"/>
                                <w:color w:val="808080" w:themeColor="background1" w:themeShade="80"/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 w:rsidRPr="007F72FC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between lateral and 3rd ventricles</w:t>
                            </w:r>
                          </w:p>
                          <w:p w14:paraId="7F8B729D" w14:textId="4A84FD50" w:rsidR="00CD2412" w:rsidRPr="007F72FC" w:rsidRDefault="00CD2412" w:rsidP="007E19A3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rtl/>
                                <w:lang w:val="en-US"/>
                              </w:rPr>
                            </w:pP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eastAsia="Times New Roman" w:hAnsiTheme="majorHAnsi" w:cs="Times New Roman" w:hint="cs"/>
                                <w:color w:val="00B050"/>
                                <w:sz w:val="28"/>
                                <w:szCs w:val="28"/>
                                <w:rtl/>
                                <w:lang w:val="en-US"/>
                              </w:rPr>
                              <w:t>نتعرف على الصوره كانه نسلم عليها</w:t>
                            </w: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eastAsia="Times New Roman" w:hAnsiTheme="majorHAnsi" w:cs="Times New Roman" w:hint="cs"/>
                                <w:color w:val="00B050"/>
                                <w:sz w:val="28"/>
                                <w:szCs w:val="28"/>
                                <w:rtl/>
                                <w:lang w:val="en-US"/>
                              </w:rPr>
                              <w:t xml:space="preserve"> </w:t>
                            </w:r>
                          </w:p>
                          <w:p w14:paraId="42764BA8" w14:textId="7D65EEBE" w:rsidR="00CD2412" w:rsidRPr="00ED199F" w:rsidRDefault="00CD2412" w:rsidP="00A539FF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808080" w:themeColor="background1" w:themeShade="8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ED199F">
                              <w:rPr>
                                <w:rFonts w:asciiTheme="majorHAnsi" w:eastAsia="Times New Roman" w:hAnsiTheme="majorHAnsi" w:cs="Times New Roman"/>
                                <w:color w:val="808080" w:themeColor="background1" w:themeShade="80"/>
                                <w:sz w:val="28"/>
                                <w:szCs w:val="28"/>
                                <w:lang w:val="en-US"/>
                              </w:rPr>
                              <w:t xml:space="preserve">The right side on the picture is actually the left side of the patient </w:t>
                            </w:r>
                          </w:p>
                          <w:p w14:paraId="0EB8FFCC" w14:textId="4F41432C" w:rsidR="00CD2412" w:rsidRPr="00ED199F" w:rsidRDefault="00CD2412" w:rsidP="00A539FF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808080" w:themeColor="background1" w:themeShade="8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ED199F">
                              <w:rPr>
                                <w:rFonts w:asciiTheme="majorHAnsi" w:eastAsia="Times New Roman" w:hAnsiTheme="majorHAnsi" w:cs="Times New Roman"/>
                                <w:color w:val="808080" w:themeColor="background1" w:themeShade="80"/>
                                <w:sz w:val="28"/>
                                <w:szCs w:val="28"/>
                                <w:lang w:val="en-US"/>
                              </w:rPr>
                              <w:t>and vice versa.</w:t>
                            </w:r>
                          </w:p>
                          <w:p w14:paraId="6A39DC25" w14:textId="77777777" w:rsidR="00CD2412" w:rsidRDefault="00CD2412" w:rsidP="00A539F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4054" o:spid="_x0000_s1044" style="position:absolute;margin-left:-62.8pt;margin-top:394.05pt;width:546.75pt;height:86.55pt;z-index:-251745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" filled="f" stroked="f" strokeweight="2pt">
                <v:textbox>
                  <w:txbxContent>
                    <w:p w14:paraId="0B13AFFE" w14:textId="25AAA2B4" w:rsidR="00CD2412" w:rsidRDefault="00CD2412" w:rsidP="005A0197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rtl/>
                          <w:lang w:val="en-US"/>
                        </w:rPr>
                      </w:pPr>
                      <w:r w:rsidRPr="007F72FC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*opening</w:t>
                      </w:r>
                      <w:r w:rsidR="00747548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 w:rsidR="00747548" w:rsidRPr="00747548">
                        <w:rPr>
                          <w:rFonts w:asciiTheme="majorHAnsi" w:eastAsia="Times New Roman" w:hAnsiTheme="majorHAnsi" w:cs="Times New Roman"/>
                          <w:color w:val="808080" w:themeColor="background1" w:themeShade="80"/>
                          <w:sz w:val="28"/>
                          <w:szCs w:val="28"/>
                          <w:lang w:val="en-US"/>
                        </w:rPr>
                        <w:t>(canal)</w:t>
                      </w:r>
                      <w:r w:rsidRPr="00747548">
                        <w:rPr>
                          <w:rFonts w:asciiTheme="majorHAnsi" w:eastAsia="Times New Roman" w:hAnsiTheme="majorHAnsi" w:cs="Times New Roman"/>
                          <w:color w:val="808080" w:themeColor="background1" w:themeShade="80"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 w:rsidRPr="007F72FC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between lateral and 3rd ventricles</w:t>
                      </w:r>
                    </w:p>
                    <w:p w14:paraId="7F8B729D" w14:textId="4A84FD50" w:rsidR="00CD2412" w:rsidRPr="007F72FC" w:rsidRDefault="00CD2412" w:rsidP="007E19A3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rtl/>
                          <w:lang w:val="en-US"/>
                        </w:rPr>
                      </w:pP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>
                        <w:rPr>
                          <w:rFonts w:asciiTheme="majorHAnsi" w:eastAsia="Times New Roman" w:hAnsiTheme="majorHAnsi" w:cs="Times New Roman" w:hint="cs"/>
                          <w:color w:val="00B050"/>
                          <w:sz w:val="28"/>
                          <w:szCs w:val="28"/>
                          <w:rtl/>
                          <w:lang w:val="en-US"/>
                        </w:rPr>
                        <w:t>نتعرف على الصوره كانه نسلم عليها</w:t>
                      </w: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>
                        <w:rPr>
                          <w:rFonts w:asciiTheme="majorHAnsi" w:eastAsia="Times New Roman" w:hAnsiTheme="majorHAnsi" w:cs="Times New Roman" w:hint="cs"/>
                          <w:color w:val="00B050"/>
                          <w:sz w:val="28"/>
                          <w:szCs w:val="28"/>
                          <w:rtl/>
                          <w:lang w:val="en-US"/>
                        </w:rPr>
                        <w:t xml:space="preserve"> </w:t>
                      </w:r>
                    </w:p>
                    <w:p w14:paraId="42764BA8" w14:textId="7D65EEBE" w:rsidR="00CD2412" w:rsidRPr="00ED199F" w:rsidRDefault="00CD2412" w:rsidP="00A539FF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808080" w:themeColor="background1" w:themeShade="80"/>
                          <w:sz w:val="28"/>
                          <w:szCs w:val="28"/>
                          <w:lang w:val="en-US"/>
                        </w:rPr>
                      </w:pPr>
                      <w:r w:rsidRPr="00ED199F">
                        <w:rPr>
                          <w:rFonts w:asciiTheme="majorHAnsi" w:eastAsia="Times New Roman" w:hAnsiTheme="majorHAnsi" w:cs="Times New Roman"/>
                          <w:color w:val="808080" w:themeColor="background1" w:themeShade="80"/>
                          <w:sz w:val="28"/>
                          <w:szCs w:val="28"/>
                          <w:lang w:val="en-US"/>
                        </w:rPr>
                        <w:t xml:space="preserve">The right side on the picture is actually the left side of the patient </w:t>
                      </w:r>
                    </w:p>
                    <w:p w14:paraId="0EB8FFCC" w14:textId="4F41432C" w:rsidR="00CD2412" w:rsidRPr="00ED199F" w:rsidRDefault="00CD2412" w:rsidP="00A539FF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808080" w:themeColor="background1" w:themeShade="80"/>
                          <w:sz w:val="28"/>
                          <w:szCs w:val="28"/>
                          <w:lang w:val="en-US"/>
                        </w:rPr>
                      </w:pPr>
                      <w:proofErr w:type="gramStart"/>
                      <w:r w:rsidRPr="00ED199F">
                        <w:rPr>
                          <w:rFonts w:asciiTheme="majorHAnsi" w:eastAsia="Times New Roman" w:hAnsiTheme="majorHAnsi" w:cs="Times New Roman"/>
                          <w:color w:val="808080" w:themeColor="background1" w:themeShade="80"/>
                          <w:sz w:val="28"/>
                          <w:szCs w:val="28"/>
                          <w:lang w:val="en-US"/>
                        </w:rPr>
                        <w:t>and</w:t>
                      </w:r>
                      <w:proofErr w:type="gramEnd"/>
                      <w:r w:rsidRPr="00ED199F">
                        <w:rPr>
                          <w:rFonts w:asciiTheme="majorHAnsi" w:eastAsia="Times New Roman" w:hAnsiTheme="majorHAnsi" w:cs="Times New Roman"/>
                          <w:color w:val="808080" w:themeColor="background1" w:themeShade="80"/>
                          <w:sz w:val="28"/>
                          <w:szCs w:val="28"/>
                          <w:lang w:val="en-US"/>
                        </w:rPr>
                        <w:t xml:space="preserve"> vice versa.</w:t>
                      </w:r>
                    </w:p>
                    <w:p w14:paraId="6A39DC25" w14:textId="77777777" w:rsidR="00CD2412" w:rsidRDefault="00CD2412" w:rsidP="00A539FF">
                      <w:pPr>
                        <w:jc w:val="center"/>
                      </w:pPr>
                    </w:p>
                  </w:txbxContent>
                </v:textbox>
                <w10:wrap type="through" anchorx="margin"/>
              </v:rect>
            </w:pict>
          </mc:Fallback>
        </mc:AlternateContent>
      </w:r>
    </w:p>
    <w:p w14:paraId="126E955A" w14:textId="131E575C" w:rsidR="00230726" w:rsidRDefault="0016167C" w:rsidP="00230726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>
        <w:rPr>
          <w:rFonts w:ascii="Bodoni MT" w:eastAsia="Yu Gothic UI Semibold" w:hAnsi="Bodoni MT"/>
          <w:noProof/>
          <w:color w:val="00BC8B"/>
          <w:sz w:val="40"/>
          <w:szCs w:val="40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2188672" behindDoc="1" locked="0" layoutInCell="1" allowOverlap="1" wp14:anchorId="513AAB8B" wp14:editId="36A7E8AE">
                <wp:simplePos x="0" y="0"/>
                <wp:positionH relativeFrom="margin">
                  <wp:align>center</wp:align>
                </wp:positionH>
                <wp:positionV relativeFrom="paragraph">
                  <wp:posOffset>8602980</wp:posOffset>
                </wp:positionV>
                <wp:extent cx="6943725" cy="1099185"/>
                <wp:effectExtent l="0" t="0" r="0" b="0"/>
                <wp:wrapThrough wrapText="bothSides">
                  <wp:wrapPolygon edited="0">
                    <wp:start x="178" y="374"/>
                    <wp:lineTo x="178" y="20964"/>
                    <wp:lineTo x="21393" y="20964"/>
                    <wp:lineTo x="21393" y="374"/>
                    <wp:lineTo x="178" y="374"/>
                  </wp:wrapPolygon>
                </wp:wrapThrough>
                <wp:docPr id="44055" name="Rectangle 440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3725" cy="1099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EE0542" w14:textId="10D7DDCB" w:rsidR="00CD2412" w:rsidRPr="007F72FC" w:rsidRDefault="00CD2412" w:rsidP="007E19A3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7E19A3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*</w:t>
                            </w: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 The mid</w:t>
                            </w:r>
                            <w:r w:rsidRPr="007F72FC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brain is at the level of circle of wills</w:t>
                            </w: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.</w:t>
                            </w:r>
                          </w:p>
                          <w:p w14:paraId="144C6A8E" w14:textId="77777777" w:rsidR="00CD2412" w:rsidRPr="007F72FC" w:rsidRDefault="00CD2412" w:rsidP="00A539FF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4055" o:spid="_x0000_s1045" style="position:absolute;margin-left:0;margin-top:677.4pt;width:546.75pt;height:86.55pt;z-index:-2511278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" filled="f" stroked="f" strokeweight="2pt">
                <v:textbox>
                  <w:txbxContent>
                    <w:p w14:paraId="26EE0542" w14:textId="10D7DDCB" w:rsidR="00CD2412" w:rsidRPr="007F72FC" w:rsidRDefault="00CD2412" w:rsidP="007E19A3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00B050"/>
                          <w:sz w:val="32"/>
                          <w:szCs w:val="32"/>
                          <w:lang w:val="en-US"/>
                        </w:rPr>
                      </w:pPr>
                      <w:r w:rsidRPr="007E19A3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*</w:t>
                      </w: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The mid</w:t>
                      </w:r>
                      <w:r w:rsidRPr="007F72FC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brain is at the level of circle of wills</w:t>
                      </w: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.</w:t>
                      </w:r>
                    </w:p>
                    <w:p w14:paraId="144C6A8E" w14:textId="77777777" w:rsidR="00CD2412" w:rsidRPr="007F72FC" w:rsidRDefault="00CD2412" w:rsidP="00A539FF">
                      <w:pPr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  <w10:wrap type="through" anchorx="margin"/>
              </v:rect>
            </w:pict>
          </mc:Fallback>
        </mc:AlternateContent>
      </w:r>
      <w:r w:rsidR="00040CBB" w:rsidRPr="00EE28DC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drawing>
          <wp:anchor distT="0" distB="0" distL="114300" distR="114300" simplePos="0" relativeHeight="252005376" behindDoc="1" locked="0" layoutInCell="1" allowOverlap="1" wp14:anchorId="3BCB6C47" wp14:editId="0E0A27DC">
            <wp:simplePos x="0" y="0"/>
            <wp:positionH relativeFrom="margin">
              <wp:align>center</wp:align>
            </wp:positionH>
            <wp:positionV relativeFrom="paragraph">
              <wp:posOffset>3859530</wp:posOffset>
            </wp:positionV>
            <wp:extent cx="5720080" cy="3929380"/>
            <wp:effectExtent l="0" t="0" r="0" b="0"/>
            <wp:wrapThrough wrapText="bothSides">
              <wp:wrapPolygon edited="0">
                <wp:start x="0" y="0"/>
                <wp:lineTo x="0" y="21467"/>
                <wp:lineTo x="21509" y="21467"/>
                <wp:lineTo x="21509" y="0"/>
                <wp:lineTo x="0" y="0"/>
              </wp:wrapPolygon>
            </wp:wrapThrough>
            <wp:docPr id="2150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8" name="Picture 2" descr="C:\Users\faisal\Pictures\Slide18.g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4A9E" w:rsidRPr="00EE28DC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drawing>
          <wp:anchor distT="0" distB="0" distL="114300" distR="114300" simplePos="0" relativeHeight="252004352" behindDoc="1" locked="0" layoutInCell="1" allowOverlap="1" wp14:anchorId="4283BBB8" wp14:editId="6FAB7A8A">
            <wp:simplePos x="0" y="0"/>
            <wp:positionH relativeFrom="margin">
              <wp:align>center</wp:align>
            </wp:positionH>
            <wp:positionV relativeFrom="paragraph">
              <wp:posOffset>-431165</wp:posOffset>
            </wp:positionV>
            <wp:extent cx="5744210" cy="3937000"/>
            <wp:effectExtent l="0" t="0" r="8890" b="6350"/>
            <wp:wrapThrough wrapText="bothSides">
              <wp:wrapPolygon edited="0">
                <wp:start x="0" y="0"/>
                <wp:lineTo x="0" y="21530"/>
                <wp:lineTo x="21562" y="21530"/>
                <wp:lineTo x="21562" y="0"/>
                <wp:lineTo x="0" y="0"/>
              </wp:wrapPolygon>
            </wp:wrapThrough>
            <wp:docPr id="20484" name="Picture 2" descr="C:\Users\faisal\Pictures\Slide1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4" name="Picture 2" descr="C:\Users\faisal\Pictures\Slide19.gif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210" cy="393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645119" w14:textId="71AC9029" w:rsidR="00230726" w:rsidRDefault="0065053F" w:rsidP="00230726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 w:rsidRPr="00EE28DC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lastRenderedPageBreak/>
        <w:drawing>
          <wp:anchor distT="0" distB="0" distL="114300" distR="114300" simplePos="0" relativeHeight="251511808" behindDoc="1" locked="0" layoutInCell="1" allowOverlap="1" wp14:anchorId="46EB7B56" wp14:editId="088F5A5D">
            <wp:simplePos x="0" y="0"/>
            <wp:positionH relativeFrom="column">
              <wp:posOffset>3003550</wp:posOffset>
            </wp:positionH>
            <wp:positionV relativeFrom="paragraph">
              <wp:posOffset>3582035</wp:posOffset>
            </wp:positionV>
            <wp:extent cx="2573020" cy="2707005"/>
            <wp:effectExtent l="0" t="0" r="0" b="0"/>
            <wp:wrapThrough wrapText="bothSides">
              <wp:wrapPolygon edited="0">
                <wp:start x="0" y="0"/>
                <wp:lineTo x="0" y="21433"/>
                <wp:lineTo x="21429" y="21433"/>
                <wp:lineTo x="21429" y="0"/>
                <wp:lineTo x="0" y="0"/>
              </wp:wrapPolygon>
            </wp:wrapThrough>
            <wp:docPr id="23557" name="Picture 7" descr="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7" name="Picture 7" descr="F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020" cy="270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E28DC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drawing>
          <wp:anchor distT="0" distB="0" distL="114300" distR="114300" simplePos="0" relativeHeight="251502592" behindDoc="1" locked="0" layoutInCell="1" allowOverlap="1" wp14:anchorId="238A7B87" wp14:editId="0CD27749">
            <wp:simplePos x="0" y="0"/>
            <wp:positionH relativeFrom="column">
              <wp:posOffset>-156210</wp:posOffset>
            </wp:positionH>
            <wp:positionV relativeFrom="paragraph">
              <wp:posOffset>3590290</wp:posOffset>
            </wp:positionV>
            <wp:extent cx="2785745" cy="2700655"/>
            <wp:effectExtent l="0" t="0" r="0" b="4445"/>
            <wp:wrapThrough wrapText="bothSides">
              <wp:wrapPolygon edited="0">
                <wp:start x="0" y="0"/>
                <wp:lineTo x="0" y="21483"/>
                <wp:lineTo x="21418" y="21483"/>
                <wp:lineTo x="21418" y="0"/>
                <wp:lineTo x="0" y="0"/>
              </wp:wrapPolygon>
            </wp:wrapThrough>
            <wp:docPr id="23556" name="Picture 5" descr="BW_JanFeb07_basal_ganglia_sp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6" name="Picture 5" descr="BW_JanFeb07_basal_ganglia_spot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745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31F0" w:rsidRPr="008E6CC9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2380160" behindDoc="0" locked="0" layoutInCell="1" allowOverlap="1" wp14:anchorId="1FBE8FCE" wp14:editId="257625AC">
                <wp:simplePos x="0" y="0"/>
                <wp:positionH relativeFrom="column">
                  <wp:posOffset>-3827366</wp:posOffset>
                </wp:positionH>
                <wp:positionV relativeFrom="paragraph">
                  <wp:posOffset>-1511211</wp:posOffset>
                </wp:positionV>
                <wp:extent cx="1413554" cy="286385"/>
                <wp:effectExtent l="0" t="0" r="0" b="0"/>
                <wp:wrapNone/>
                <wp:docPr id="29704" name="Text Box 297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3554" cy="286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74AA58" w14:textId="1B1581D7" w:rsidR="00D431F0" w:rsidRPr="00D431F0" w:rsidRDefault="00D431F0" w:rsidP="00D431F0">
                            <w:pPr>
                              <w:rPr>
                                <w:b/>
                                <w:bCs/>
                                <w:color w:val="92D050"/>
                                <w:sz w:val="24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92D050"/>
                                <w:sz w:val="24"/>
                                <w:szCs w:val="24"/>
                                <w:lang w:val="en-US"/>
                              </w:rPr>
                              <w:t>Insula</w:t>
                            </w:r>
                          </w:p>
                          <w:p w14:paraId="65B7BA7F" w14:textId="77777777" w:rsidR="00D431F0" w:rsidRDefault="00D431F0" w:rsidP="00D431F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704" o:spid="_x0000_s1046" type="#_x0000_t202" style="position:absolute;margin-left:-301.35pt;margin-top:-119pt;width:111.3pt;height:22.55pt;z-index:25238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" filled="f" stroked="f" strokeweight=".5pt">
                <v:textbox>
                  <w:txbxContent>
                    <w:p w14:paraId="1B74AA58" w14:textId="1B1581D7" w:rsidR="00D431F0" w:rsidRPr="00D431F0" w:rsidRDefault="00D431F0" w:rsidP="00D431F0">
                      <w:pPr>
                        <w:rPr>
                          <w:b/>
                          <w:bCs/>
                          <w:color w:val="92D050"/>
                          <w:sz w:val="24"/>
                          <w:szCs w:val="24"/>
                          <w:lang w:val="en-US"/>
                        </w:rPr>
                      </w:pPr>
                      <w:r>
                        <w:rPr>
                          <w:b/>
                          <w:bCs/>
                          <w:color w:val="92D050"/>
                          <w:sz w:val="24"/>
                          <w:szCs w:val="24"/>
                          <w:lang w:val="en-US"/>
                        </w:rPr>
                        <w:t>Insula</w:t>
                      </w:r>
                    </w:p>
                    <w:p w14:paraId="65B7BA7F" w14:textId="77777777" w:rsidR="00D431F0" w:rsidRDefault="00D431F0" w:rsidP="00D431F0"/>
                  </w:txbxContent>
                </v:textbox>
              </v:shape>
            </w:pict>
          </mc:Fallback>
        </mc:AlternateContent>
      </w:r>
      <w:r w:rsidR="00D431F0" w:rsidRPr="008E6CC9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2378112" behindDoc="0" locked="0" layoutInCell="1" allowOverlap="1" wp14:anchorId="0E8F2DB1" wp14:editId="793E91B0">
                <wp:simplePos x="0" y="0"/>
                <wp:positionH relativeFrom="column">
                  <wp:posOffset>-3830955</wp:posOffset>
                </wp:positionH>
                <wp:positionV relativeFrom="paragraph">
                  <wp:posOffset>-2128565</wp:posOffset>
                </wp:positionV>
                <wp:extent cx="1413554" cy="286385"/>
                <wp:effectExtent l="0" t="0" r="0" b="0"/>
                <wp:wrapNone/>
                <wp:docPr id="35893" name="Text Box 358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3554" cy="286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86BECD" w14:textId="491DAA53" w:rsidR="00D431F0" w:rsidRPr="00D431F0" w:rsidRDefault="00D431F0" w:rsidP="00D431F0">
                            <w:pPr>
                              <w:rPr>
                                <w:b/>
                                <w:bCs/>
                                <w:color w:val="5F497A" w:themeColor="accent4" w:themeShade="BF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D431F0">
                              <w:rPr>
                                <w:b/>
                                <w:bCs/>
                                <w:color w:val="5F497A" w:themeColor="accent4" w:themeShade="BF"/>
                                <w:sz w:val="24"/>
                                <w:szCs w:val="24"/>
                                <w:lang w:val="en-US"/>
                              </w:rPr>
                              <w:t>External Capsule</w:t>
                            </w:r>
                          </w:p>
                          <w:p w14:paraId="4D52A98B" w14:textId="77777777" w:rsidR="00D431F0" w:rsidRDefault="00D431F0" w:rsidP="00D431F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893" o:spid="_x0000_s1047" type="#_x0000_t202" style="position:absolute;margin-left:-301.65pt;margin-top:-167.6pt;width:111.3pt;height:22.55pt;z-index:25237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" filled="f" stroked="f" strokeweight=".5pt">
                <v:textbox>
                  <w:txbxContent>
                    <w:p w14:paraId="7586BECD" w14:textId="491DAA53" w:rsidR="00D431F0" w:rsidRPr="00D431F0" w:rsidRDefault="00D431F0" w:rsidP="00D431F0">
                      <w:pPr>
                        <w:rPr>
                          <w:b/>
                          <w:bCs/>
                          <w:color w:val="5F497A" w:themeColor="accent4" w:themeShade="BF"/>
                          <w:sz w:val="24"/>
                          <w:szCs w:val="24"/>
                          <w:lang w:val="en-US"/>
                        </w:rPr>
                      </w:pPr>
                      <w:r w:rsidRPr="00D431F0">
                        <w:rPr>
                          <w:b/>
                          <w:bCs/>
                          <w:color w:val="5F497A" w:themeColor="accent4" w:themeShade="BF"/>
                          <w:sz w:val="24"/>
                          <w:szCs w:val="24"/>
                          <w:lang w:val="en-US"/>
                        </w:rPr>
                        <w:t>External Capsule</w:t>
                      </w:r>
                    </w:p>
                    <w:p w14:paraId="4D52A98B" w14:textId="77777777" w:rsidR="00D431F0" w:rsidRDefault="00D431F0" w:rsidP="00D431F0"/>
                  </w:txbxContent>
                </v:textbox>
              </v:shape>
            </w:pict>
          </mc:Fallback>
        </mc:AlternateContent>
      </w:r>
      <w:r w:rsidR="00D431F0" w:rsidRPr="008E6CC9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2376064" behindDoc="0" locked="0" layoutInCell="1" allowOverlap="1" wp14:anchorId="61344438" wp14:editId="57A87F33">
                <wp:simplePos x="0" y="0"/>
                <wp:positionH relativeFrom="column">
                  <wp:posOffset>-3210767</wp:posOffset>
                </wp:positionH>
                <wp:positionV relativeFrom="paragraph">
                  <wp:posOffset>-2390982</wp:posOffset>
                </wp:positionV>
                <wp:extent cx="1083945" cy="262890"/>
                <wp:effectExtent l="0" t="57150" r="1905" b="22860"/>
                <wp:wrapNone/>
                <wp:docPr id="29703" name="Straight Arrow Connector 29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83945" cy="26289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9703" o:spid="_x0000_s1026" type="#_x0000_t32" style="position:absolute;margin-left:-252.8pt;margin-top:-188.25pt;width:85.35pt;height:20.7pt;flip:y;z-index:25237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" strokecolor="#bc4542 [3045]">
                <v:stroke endarrow="block"/>
              </v:shape>
            </w:pict>
          </mc:Fallback>
        </mc:AlternateContent>
      </w:r>
      <w:r w:rsidR="00D431F0" w:rsidRPr="008E6CC9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2374016" behindDoc="0" locked="0" layoutInCell="1" allowOverlap="1" wp14:anchorId="1300FA63" wp14:editId="76B3CB57">
                <wp:simplePos x="0" y="0"/>
                <wp:positionH relativeFrom="column">
                  <wp:posOffset>-3501730</wp:posOffset>
                </wp:positionH>
                <wp:positionV relativeFrom="paragraph">
                  <wp:posOffset>-1767618</wp:posOffset>
                </wp:positionV>
                <wp:extent cx="1083945" cy="262890"/>
                <wp:effectExtent l="0" t="57150" r="1905" b="22860"/>
                <wp:wrapNone/>
                <wp:docPr id="35882" name="Straight Arrow Connector 358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83945" cy="26289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5882" o:spid="_x0000_s1026" type="#_x0000_t32" style="position:absolute;margin-left:-275.75pt;margin-top:-139.2pt;width:85.35pt;height:20.7pt;flip:y;z-index:25237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" strokecolor="#bc4542 [3045]">
                <v:stroke endarrow="block"/>
              </v:shape>
            </w:pict>
          </mc:Fallback>
        </mc:AlternateContent>
      </w:r>
      <w:r w:rsidR="001043D7">
        <w:rPr>
          <w:rFonts w:ascii="Bodoni MT" w:eastAsia="Yu Gothic UI Semibold" w:hAnsi="Bodoni MT"/>
          <w:noProof/>
          <w:color w:val="00BC8B"/>
          <w:sz w:val="40"/>
          <w:szCs w:val="40"/>
          <w:lang w:val="en-US"/>
        </w:rPr>
        <mc:AlternateContent>
          <mc:Choice Requires="wps">
            <w:drawing>
              <wp:anchor distT="0" distB="0" distL="114300" distR="114300" simplePos="0" relativeHeight="252371968" behindDoc="1" locked="0" layoutInCell="1" allowOverlap="1" wp14:anchorId="14BF8A24" wp14:editId="04237480">
                <wp:simplePos x="0" y="0"/>
                <wp:positionH relativeFrom="margin">
                  <wp:posOffset>3003550</wp:posOffset>
                </wp:positionH>
                <wp:positionV relativeFrom="paragraph">
                  <wp:posOffset>6621780</wp:posOffset>
                </wp:positionV>
                <wp:extent cx="3249930" cy="1658620"/>
                <wp:effectExtent l="0" t="0" r="0" b="0"/>
                <wp:wrapTight wrapText="bothSides">
                  <wp:wrapPolygon edited="0">
                    <wp:start x="380" y="248"/>
                    <wp:lineTo x="380" y="21087"/>
                    <wp:lineTo x="21144" y="21087"/>
                    <wp:lineTo x="21144" y="248"/>
                    <wp:lineTo x="380" y="248"/>
                  </wp:wrapPolygon>
                </wp:wrapTight>
                <wp:docPr id="29702" name="Rectangle 297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9930" cy="1658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933505" w14:textId="7F4590FD" w:rsidR="005257FA" w:rsidRPr="005D62CD" w:rsidRDefault="005257FA" w:rsidP="001043D7">
                            <w:pPr>
                              <w:bidi/>
                              <w:spacing w:line="240" w:lineRule="auto"/>
                              <w:jc w:val="right"/>
                              <w:rPr>
                                <w:rFonts w:asciiTheme="majorHAnsi" w:hAnsiTheme="majorHAnsi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D431F0">
                              <w:rPr>
                                <w:rFonts w:asciiTheme="majorHAnsi" w:hAnsiTheme="majorHAnsi"/>
                                <w:color w:val="5F497A" w:themeColor="accent4" w:themeShade="BF"/>
                                <w:sz w:val="28"/>
                                <w:szCs w:val="28"/>
                                <w:lang w:val="en-US"/>
                              </w:rPr>
                              <w:t xml:space="preserve">External capsule </w:t>
                            </w:r>
                            <w:r w:rsidRPr="00D431F0">
                              <w:rPr>
                                <w:rFonts w:asciiTheme="majorHAnsi" w:hAnsiTheme="majorHAnsi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is found </w:t>
                            </w:r>
                            <w:r w:rsidRPr="005D62CD">
                              <w:rPr>
                                <w:rFonts w:asciiTheme="majorHAnsi" w:hAnsiTheme="majorHAnsi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between the insula and the </w:t>
                            </w:r>
                            <w:r w:rsidRPr="001043D7">
                              <w:rPr>
                                <w:rFonts w:asciiTheme="majorHAnsi" w:hAnsiTheme="majorHAnsi"/>
                                <w:color w:val="C00000"/>
                                <w:sz w:val="28"/>
                                <w:szCs w:val="28"/>
                                <w:lang w:val="en-US"/>
                              </w:rPr>
                              <w:t>putamen</w:t>
                            </w:r>
                            <w:r w:rsidRPr="005D62CD">
                              <w:rPr>
                                <w:rFonts w:asciiTheme="majorHAnsi" w:hAnsiTheme="majorHAnsi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, the </w:t>
                            </w:r>
                            <w:r w:rsidRPr="001043D7">
                              <w:rPr>
                                <w:rFonts w:asciiTheme="majorHAnsi" w:hAnsiTheme="majorHAnsi"/>
                                <w:color w:val="92D050"/>
                                <w:sz w:val="28"/>
                                <w:szCs w:val="28"/>
                                <w:lang w:val="en-US"/>
                              </w:rPr>
                              <w:t xml:space="preserve">internal capsule </w:t>
                            </w:r>
                            <w:r w:rsidRPr="005D62CD">
                              <w:rPr>
                                <w:rFonts w:asciiTheme="majorHAnsi" w:hAnsiTheme="majorHAnsi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lies between the </w:t>
                            </w:r>
                            <w:r w:rsidRPr="001043D7">
                              <w:rPr>
                                <w:rFonts w:asciiTheme="majorHAnsi" w:hAnsiTheme="majorHAnsi"/>
                                <w:color w:val="365F91" w:themeColor="accent1" w:themeShade="BF"/>
                                <w:sz w:val="28"/>
                                <w:szCs w:val="28"/>
                                <w:lang w:val="en-US"/>
                              </w:rPr>
                              <w:t xml:space="preserve">caudate </w:t>
                            </w:r>
                            <w:r w:rsidRPr="005D62CD">
                              <w:rPr>
                                <w:rFonts w:asciiTheme="majorHAnsi" w:hAnsiTheme="majorHAnsi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and the </w:t>
                            </w:r>
                            <w:r w:rsidRPr="001043D7">
                              <w:rPr>
                                <w:rFonts w:asciiTheme="majorHAnsi" w:hAnsiTheme="majorHAnsi"/>
                                <w:color w:val="E36C0A" w:themeColor="accent6" w:themeShade="BF"/>
                                <w:sz w:val="28"/>
                                <w:szCs w:val="28"/>
                                <w:lang w:val="en-US"/>
                              </w:rPr>
                              <w:t>thalami</w:t>
                            </w:r>
                            <w:r w:rsidRPr="005D62CD">
                              <w:rPr>
                                <w:rFonts w:asciiTheme="majorHAnsi" w:hAnsiTheme="majorHAnsi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 and the </w:t>
                            </w:r>
                            <w:r w:rsidRPr="001043D7">
                              <w:rPr>
                                <w:rFonts w:asciiTheme="majorHAnsi" w:hAnsiTheme="majorHAnsi"/>
                                <w:color w:val="C00000"/>
                                <w:sz w:val="28"/>
                                <w:szCs w:val="28"/>
                                <w:lang w:val="en-US"/>
                              </w:rPr>
                              <w:t>putamen</w:t>
                            </w:r>
                            <w:r w:rsidRPr="005D62CD">
                              <w:rPr>
                                <w:rFonts w:asciiTheme="majorHAnsi" w:hAnsiTheme="majorHAnsi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. </w:t>
                            </w:r>
                          </w:p>
                          <w:p w14:paraId="3065E752" w14:textId="77777777" w:rsidR="005257FA" w:rsidRPr="005D62CD" w:rsidRDefault="005257FA" w:rsidP="005257FA">
                            <w:pPr>
                              <w:bidi/>
                              <w:spacing w:line="240" w:lineRule="auto"/>
                              <w:jc w:val="right"/>
                              <w:rPr>
                                <w:rFonts w:asciiTheme="majorHAnsi" w:hAnsiTheme="majorHAnsi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5D62CD">
                              <w:rPr>
                                <w:rFonts w:asciiTheme="majorHAnsi" w:hAnsiTheme="majorHAnsi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Beside the insula we see the lateral fissure which contains the MCA. </w:t>
                            </w:r>
                          </w:p>
                          <w:p w14:paraId="57E75C65" w14:textId="77777777" w:rsidR="005257FA" w:rsidRPr="005D62CD" w:rsidRDefault="005257FA" w:rsidP="005257FA">
                            <w:pPr>
                              <w:spacing w:line="240" w:lineRule="auto"/>
                              <w:rPr>
                                <w:rFonts w:asciiTheme="majorHAnsi" w:hAnsiTheme="majorHAnsi"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9702" o:spid="_x0000_s1048" style="position:absolute;margin-left:236.5pt;margin-top:521.4pt;width:255.9pt;height:130.6pt;z-index:-250944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" filled="f" stroked="f" strokeweight="2pt">
                <v:textbox>
                  <w:txbxContent>
                    <w:p w14:paraId="3E933505" w14:textId="7F4590FD" w:rsidR="005257FA" w:rsidRPr="005D62CD" w:rsidRDefault="005257FA" w:rsidP="001043D7">
                      <w:pPr>
                        <w:bidi/>
                        <w:spacing w:line="240" w:lineRule="auto"/>
                        <w:jc w:val="right"/>
                        <w:rPr>
                          <w:rFonts w:asciiTheme="majorHAnsi" w:hAnsiTheme="majorHAnsi"/>
                          <w:color w:val="00B050"/>
                          <w:sz w:val="28"/>
                          <w:szCs w:val="28"/>
                          <w:lang w:val="en-US"/>
                        </w:rPr>
                      </w:pPr>
                      <w:r w:rsidRPr="00D431F0">
                        <w:rPr>
                          <w:rFonts w:asciiTheme="majorHAnsi" w:hAnsiTheme="majorHAnsi"/>
                          <w:color w:val="5F497A" w:themeColor="accent4" w:themeShade="BF"/>
                          <w:sz w:val="28"/>
                          <w:szCs w:val="28"/>
                          <w:lang w:val="en-US"/>
                        </w:rPr>
                        <w:t xml:space="preserve">External capsule </w:t>
                      </w:r>
                      <w:r w:rsidRPr="00D431F0">
                        <w:rPr>
                          <w:rFonts w:asciiTheme="majorHAnsi" w:hAnsiTheme="majorHAnsi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is found </w:t>
                      </w:r>
                      <w:r w:rsidRPr="005D62CD">
                        <w:rPr>
                          <w:rFonts w:asciiTheme="majorHAnsi" w:hAnsiTheme="majorHAnsi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between the insula and the </w:t>
                      </w:r>
                      <w:r w:rsidRPr="001043D7">
                        <w:rPr>
                          <w:rFonts w:asciiTheme="majorHAnsi" w:hAnsiTheme="majorHAnsi"/>
                          <w:color w:val="C00000"/>
                          <w:sz w:val="28"/>
                          <w:szCs w:val="28"/>
                          <w:lang w:val="en-US"/>
                        </w:rPr>
                        <w:t>putamen</w:t>
                      </w:r>
                      <w:r w:rsidRPr="005D62CD">
                        <w:rPr>
                          <w:rFonts w:asciiTheme="majorHAnsi" w:hAnsiTheme="majorHAnsi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, the </w:t>
                      </w:r>
                      <w:r w:rsidRPr="001043D7">
                        <w:rPr>
                          <w:rFonts w:asciiTheme="majorHAnsi" w:hAnsiTheme="majorHAnsi"/>
                          <w:color w:val="92D050"/>
                          <w:sz w:val="28"/>
                          <w:szCs w:val="28"/>
                          <w:lang w:val="en-US"/>
                        </w:rPr>
                        <w:t xml:space="preserve">internal capsule </w:t>
                      </w:r>
                      <w:r w:rsidRPr="005D62CD">
                        <w:rPr>
                          <w:rFonts w:asciiTheme="majorHAnsi" w:hAnsiTheme="majorHAnsi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lies between the </w:t>
                      </w:r>
                      <w:r w:rsidRPr="001043D7">
                        <w:rPr>
                          <w:rFonts w:asciiTheme="majorHAnsi" w:hAnsiTheme="majorHAnsi"/>
                          <w:color w:val="365F91" w:themeColor="accent1" w:themeShade="BF"/>
                          <w:sz w:val="28"/>
                          <w:szCs w:val="28"/>
                          <w:lang w:val="en-US"/>
                        </w:rPr>
                        <w:t xml:space="preserve">caudate </w:t>
                      </w:r>
                      <w:r w:rsidRPr="005D62CD">
                        <w:rPr>
                          <w:rFonts w:asciiTheme="majorHAnsi" w:hAnsiTheme="majorHAnsi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and the </w:t>
                      </w:r>
                      <w:r w:rsidRPr="001043D7">
                        <w:rPr>
                          <w:rFonts w:asciiTheme="majorHAnsi" w:hAnsiTheme="majorHAnsi"/>
                          <w:color w:val="E36C0A" w:themeColor="accent6" w:themeShade="BF"/>
                          <w:sz w:val="28"/>
                          <w:szCs w:val="28"/>
                          <w:lang w:val="en-US"/>
                        </w:rPr>
                        <w:t>thalami</w:t>
                      </w:r>
                      <w:r w:rsidRPr="005D62CD">
                        <w:rPr>
                          <w:rFonts w:asciiTheme="majorHAnsi" w:hAnsiTheme="majorHAnsi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and the </w:t>
                      </w:r>
                      <w:r w:rsidRPr="001043D7">
                        <w:rPr>
                          <w:rFonts w:asciiTheme="majorHAnsi" w:hAnsiTheme="majorHAnsi"/>
                          <w:color w:val="C00000"/>
                          <w:sz w:val="28"/>
                          <w:szCs w:val="28"/>
                          <w:lang w:val="en-US"/>
                        </w:rPr>
                        <w:t>putamen</w:t>
                      </w:r>
                      <w:r w:rsidRPr="005D62CD">
                        <w:rPr>
                          <w:rFonts w:asciiTheme="majorHAnsi" w:hAnsiTheme="majorHAnsi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. </w:t>
                      </w:r>
                    </w:p>
                    <w:p w14:paraId="3065E752" w14:textId="77777777" w:rsidR="005257FA" w:rsidRPr="005D62CD" w:rsidRDefault="005257FA" w:rsidP="005257FA">
                      <w:pPr>
                        <w:bidi/>
                        <w:spacing w:line="240" w:lineRule="auto"/>
                        <w:jc w:val="right"/>
                        <w:rPr>
                          <w:rFonts w:asciiTheme="majorHAnsi" w:hAnsiTheme="majorHAnsi"/>
                          <w:color w:val="00B050"/>
                          <w:sz w:val="28"/>
                          <w:szCs w:val="28"/>
                          <w:lang w:val="en-US"/>
                        </w:rPr>
                      </w:pPr>
                      <w:r w:rsidRPr="005D62CD">
                        <w:rPr>
                          <w:rFonts w:asciiTheme="majorHAnsi" w:hAnsiTheme="majorHAnsi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Beside the insula we see the lateral fissure which contains the MCA. </w:t>
                      </w:r>
                    </w:p>
                    <w:p w14:paraId="57E75C65" w14:textId="77777777" w:rsidR="005257FA" w:rsidRPr="005D62CD" w:rsidRDefault="005257FA" w:rsidP="005257FA">
                      <w:pPr>
                        <w:spacing w:line="240" w:lineRule="auto"/>
                        <w:rPr>
                          <w:rFonts w:asciiTheme="majorHAnsi" w:hAnsiTheme="majorHAnsi"/>
                          <w:sz w:val="28"/>
                          <w:szCs w:val="28"/>
                          <w:lang w:val="en-US"/>
                        </w:rPr>
                      </w:pPr>
                    </w:p>
                  </w:txbxContent>
                </v:textbox>
                <w10:wrap type="tight" anchorx="margin"/>
              </v:rect>
            </w:pict>
          </mc:Fallback>
        </mc:AlternateContent>
      </w:r>
      <w:r w:rsidR="005D62CD">
        <w:rPr>
          <w:rFonts w:ascii="Bodoni MT" w:eastAsia="Yu Gothic UI Semibold" w:hAnsi="Bodoni MT"/>
          <w:noProof/>
          <w:color w:val="00BC8B"/>
          <w:sz w:val="40"/>
          <w:szCs w:val="40"/>
          <w:lang w:val="en-US"/>
        </w:rPr>
        <mc:AlternateContent>
          <mc:Choice Requires="wps">
            <w:drawing>
              <wp:anchor distT="0" distB="0" distL="114300" distR="114300" simplePos="0" relativeHeight="251581440" behindDoc="1" locked="0" layoutInCell="1" allowOverlap="1" wp14:anchorId="0F3DE5F9" wp14:editId="68817C8D">
                <wp:simplePos x="0" y="0"/>
                <wp:positionH relativeFrom="margin">
                  <wp:posOffset>-572770</wp:posOffset>
                </wp:positionH>
                <wp:positionV relativeFrom="paragraph">
                  <wp:posOffset>6188710</wp:posOffset>
                </wp:positionV>
                <wp:extent cx="3358515" cy="2506345"/>
                <wp:effectExtent l="0" t="0" r="0" b="0"/>
                <wp:wrapTight wrapText="bothSides">
                  <wp:wrapPolygon edited="0">
                    <wp:start x="368" y="164"/>
                    <wp:lineTo x="368" y="21343"/>
                    <wp:lineTo x="21073" y="21343"/>
                    <wp:lineTo x="21073" y="164"/>
                    <wp:lineTo x="368" y="164"/>
                  </wp:wrapPolygon>
                </wp:wrapTight>
                <wp:docPr id="44056" name="Rectangle 440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8515" cy="2506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66ACDA" w14:textId="71A73D9C" w:rsidR="00CD2412" w:rsidRPr="005D62CD" w:rsidRDefault="00CD2412" w:rsidP="005257FA">
                            <w:pPr>
                              <w:bidi/>
                              <w:spacing w:line="240" w:lineRule="auto"/>
                              <w:jc w:val="right"/>
                              <w:rPr>
                                <w:rFonts w:asciiTheme="majorHAnsi" w:hAnsiTheme="majorHAnsi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5D62CD">
                              <w:rPr>
                                <w:rFonts w:asciiTheme="majorHAnsi" w:hAnsiTheme="majorHAnsi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Basal ganglia contains:  Lentiform nucleus &amp; </w:t>
                            </w:r>
                            <w:r w:rsidRPr="001043D7">
                              <w:rPr>
                                <w:rFonts w:asciiTheme="majorHAnsi" w:hAnsiTheme="majorHAnsi"/>
                                <w:color w:val="365F91" w:themeColor="accent1" w:themeShade="BF"/>
                                <w:sz w:val="28"/>
                                <w:szCs w:val="28"/>
                                <w:lang w:val="en-US"/>
                              </w:rPr>
                              <w:t>Caudate nucleus</w:t>
                            </w:r>
                            <w:r w:rsidRPr="005D62CD">
                              <w:rPr>
                                <w:rFonts w:asciiTheme="majorHAnsi" w:hAnsiTheme="majorHAnsi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.</w:t>
                            </w:r>
                          </w:p>
                          <w:p w14:paraId="5A1DF11E" w14:textId="49B7E404" w:rsidR="00CD2412" w:rsidRPr="005D62CD" w:rsidRDefault="00CD2412" w:rsidP="005257FA">
                            <w:pPr>
                              <w:bidi/>
                              <w:spacing w:line="240" w:lineRule="auto"/>
                              <w:jc w:val="right"/>
                              <w:rPr>
                                <w:rFonts w:asciiTheme="majorHAnsi" w:hAnsiTheme="majorHAnsi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5D62CD">
                              <w:rPr>
                                <w:rFonts w:asciiTheme="majorHAnsi" w:hAnsiTheme="majorHAnsi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Lentiform nucleus: contains </w:t>
                            </w:r>
                            <w:r w:rsidRPr="001043D7">
                              <w:rPr>
                                <w:rFonts w:asciiTheme="majorHAnsi" w:hAnsiTheme="majorHAnsi"/>
                                <w:color w:val="C00000"/>
                                <w:sz w:val="28"/>
                                <w:szCs w:val="28"/>
                                <w:lang w:val="en-US"/>
                              </w:rPr>
                              <w:t>Putamen</w:t>
                            </w:r>
                            <w:r w:rsidRPr="005D62CD">
                              <w:rPr>
                                <w:rFonts w:asciiTheme="majorHAnsi" w:hAnsiTheme="majorHAnsi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 &amp; </w:t>
                            </w:r>
                            <w:r w:rsidRPr="001043D7">
                              <w:rPr>
                                <w:rFonts w:asciiTheme="majorHAnsi" w:hAnsiTheme="majorHAnsi"/>
                                <w:color w:val="00B050"/>
                                <w:sz w:val="28"/>
                                <w:szCs w:val="28"/>
                                <w:highlight w:val="yellow"/>
                                <w:lang w:val="en-US"/>
                              </w:rPr>
                              <w:t>Globus pallidus</w:t>
                            </w:r>
                            <w:r w:rsidRPr="005D62CD">
                              <w:rPr>
                                <w:rFonts w:asciiTheme="majorHAnsi" w:hAnsiTheme="majorHAnsi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.</w:t>
                            </w:r>
                          </w:p>
                          <w:p w14:paraId="2EB3384F" w14:textId="34779069" w:rsidR="00CD2412" w:rsidRPr="005D62CD" w:rsidRDefault="00CD2412" w:rsidP="005257FA">
                            <w:pPr>
                              <w:bidi/>
                              <w:spacing w:line="240" w:lineRule="auto"/>
                              <w:jc w:val="right"/>
                              <w:rPr>
                                <w:rFonts w:asciiTheme="majorHAnsi" w:hAnsiTheme="majorHAnsi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1043D7">
                              <w:rPr>
                                <w:rFonts w:asciiTheme="majorHAnsi" w:hAnsiTheme="majorHAnsi"/>
                                <w:color w:val="365F91" w:themeColor="accent1" w:themeShade="BF"/>
                                <w:sz w:val="28"/>
                                <w:szCs w:val="28"/>
                                <w:lang w:val="en-US"/>
                              </w:rPr>
                              <w:t>Caudate neuclues</w:t>
                            </w:r>
                            <w:r w:rsidRPr="005D62CD">
                              <w:rPr>
                                <w:rFonts w:asciiTheme="majorHAnsi" w:hAnsiTheme="majorHAnsi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: make up the dorsal straitum.</w:t>
                            </w:r>
                          </w:p>
                          <w:p w14:paraId="4305EDD9" w14:textId="46132F94" w:rsidR="00CD2412" w:rsidRPr="005D62CD" w:rsidRDefault="00CD2412" w:rsidP="005257FA">
                            <w:pPr>
                              <w:bidi/>
                              <w:spacing w:line="240" w:lineRule="auto"/>
                              <w:jc w:val="right"/>
                              <w:rPr>
                                <w:rFonts w:asciiTheme="majorHAnsi" w:hAnsiTheme="majorHAnsi"/>
                                <w:color w:val="00B050"/>
                                <w:sz w:val="28"/>
                                <w:szCs w:val="28"/>
                                <w:rtl/>
                                <w:lang w:val="en-US"/>
                              </w:rPr>
                            </w:pPr>
                            <w:r w:rsidRPr="005D62CD">
                              <w:rPr>
                                <w:rFonts w:asciiTheme="majorHAnsi" w:hAnsiTheme="majorHAnsi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We can see also the </w:t>
                            </w:r>
                            <w:r w:rsidRPr="001043D7">
                              <w:rPr>
                                <w:rFonts w:asciiTheme="majorHAnsi" w:hAnsiTheme="majorHAnsi"/>
                                <w:color w:val="92D050"/>
                                <w:sz w:val="28"/>
                                <w:szCs w:val="28"/>
                                <w:lang w:val="en-US"/>
                              </w:rPr>
                              <w:t xml:space="preserve">internal </w:t>
                            </w:r>
                            <w:r w:rsidRPr="00D431F0">
                              <w:rPr>
                                <w:rFonts w:asciiTheme="majorHAnsi" w:hAnsiTheme="majorHAnsi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and </w:t>
                            </w:r>
                            <w:r w:rsidRPr="00D431F0">
                              <w:rPr>
                                <w:rFonts w:asciiTheme="majorHAnsi" w:hAnsiTheme="majorHAnsi"/>
                                <w:color w:val="5F497A" w:themeColor="accent4" w:themeShade="BF"/>
                                <w:sz w:val="28"/>
                                <w:szCs w:val="28"/>
                                <w:lang w:val="en-US"/>
                              </w:rPr>
                              <w:t>external capsules</w:t>
                            </w:r>
                            <w:r w:rsidRPr="005D62CD">
                              <w:rPr>
                                <w:rFonts w:asciiTheme="majorHAnsi" w:hAnsiTheme="majorHAnsi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, (Internal capsule have an anterior limb and a posterior limb).</w:t>
                            </w:r>
                          </w:p>
                          <w:p w14:paraId="111617AA" w14:textId="77777777" w:rsidR="00CD2412" w:rsidRPr="0016167C" w:rsidRDefault="00CD2412" w:rsidP="0016167C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14:paraId="179682C4" w14:textId="77777777" w:rsidR="00CD2412" w:rsidRPr="0016167C" w:rsidRDefault="00CD2412" w:rsidP="0016167C">
                            <w:pPr>
                              <w:spacing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33F885E8" w14:textId="77777777" w:rsidR="00CD2412" w:rsidRPr="0016167C" w:rsidRDefault="00CD2412" w:rsidP="0016167C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4056" o:spid="_x0000_s1049" style="position:absolute;margin-left:-45.1pt;margin-top:487.3pt;width:264.45pt;height:197.35pt;z-index:-251735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" filled="f" stroked="f" strokeweight="2pt">
                <v:textbox>
                  <w:txbxContent>
                    <w:p w14:paraId="7666ACDA" w14:textId="71A73D9C" w:rsidR="00CD2412" w:rsidRPr="005D62CD" w:rsidRDefault="00CD2412" w:rsidP="005257FA">
                      <w:pPr>
                        <w:bidi/>
                        <w:spacing w:line="240" w:lineRule="auto"/>
                        <w:jc w:val="right"/>
                        <w:rPr>
                          <w:rFonts w:asciiTheme="majorHAnsi" w:hAnsiTheme="majorHAnsi"/>
                          <w:color w:val="00B050"/>
                          <w:sz w:val="28"/>
                          <w:szCs w:val="28"/>
                          <w:lang w:val="en-US"/>
                        </w:rPr>
                      </w:pPr>
                      <w:r w:rsidRPr="005D62CD">
                        <w:rPr>
                          <w:rFonts w:asciiTheme="majorHAnsi" w:hAnsiTheme="majorHAnsi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Basal ganglia contains:  </w:t>
                      </w:r>
                      <w:proofErr w:type="spellStart"/>
                      <w:r w:rsidRPr="005D62CD">
                        <w:rPr>
                          <w:rFonts w:asciiTheme="majorHAnsi" w:hAnsiTheme="majorHAnsi"/>
                          <w:color w:val="00B050"/>
                          <w:sz w:val="28"/>
                          <w:szCs w:val="28"/>
                          <w:lang w:val="en-US"/>
                        </w:rPr>
                        <w:t>Lentiform</w:t>
                      </w:r>
                      <w:proofErr w:type="spellEnd"/>
                      <w:r w:rsidRPr="005D62CD">
                        <w:rPr>
                          <w:rFonts w:asciiTheme="majorHAnsi" w:hAnsiTheme="majorHAnsi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nucleus &amp; </w:t>
                      </w:r>
                      <w:r w:rsidRPr="001043D7">
                        <w:rPr>
                          <w:rFonts w:asciiTheme="majorHAnsi" w:hAnsiTheme="majorHAnsi"/>
                          <w:color w:val="365F91" w:themeColor="accent1" w:themeShade="BF"/>
                          <w:sz w:val="28"/>
                          <w:szCs w:val="28"/>
                          <w:lang w:val="en-US"/>
                        </w:rPr>
                        <w:t>Caudate nucleus</w:t>
                      </w:r>
                      <w:r w:rsidRPr="005D62CD">
                        <w:rPr>
                          <w:rFonts w:asciiTheme="majorHAnsi" w:hAnsiTheme="majorHAnsi"/>
                          <w:color w:val="00B050"/>
                          <w:sz w:val="28"/>
                          <w:szCs w:val="28"/>
                          <w:lang w:val="en-US"/>
                        </w:rPr>
                        <w:t>.</w:t>
                      </w:r>
                    </w:p>
                    <w:p w14:paraId="5A1DF11E" w14:textId="49B7E404" w:rsidR="00CD2412" w:rsidRPr="005D62CD" w:rsidRDefault="00CD2412" w:rsidP="005257FA">
                      <w:pPr>
                        <w:bidi/>
                        <w:spacing w:line="240" w:lineRule="auto"/>
                        <w:jc w:val="right"/>
                        <w:rPr>
                          <w:rFonts w:asciiTheme="majorHAnsi" w:hAnsiTheme="majorHAnsi"/>
                          <w:color w:val="00B050"/>
                          <w:sz w:val="28"/>
                          <w:szCs w:val="28"/>
                          <w:lang w:val="en-US"/>
                        </w:rPr>
                      </w:pPr>
                      <w:proofErr w:type="spellStart"/>
                      <w:r w:rsidRPr="005D62CD">
                        <w:rPr>
                          <w:rFonts w:asciiTheme="majorHAnsi" w:hAnsiTheme="majorHAnsi"/>
                          <w:color w:val="00B050"/>
                          <w:sz w:val="28"/>
                          <w:szCs w:val="28"/>
                          <w:lang w:val="en-US"/>
                        </w:rPr>
                        <w:t>Lentiform</w:t>
                      </w:r>
                      <w:proofErr w:type="spellEnd"/>
                      <w:r w:rsidRPr="005D62CD">
                        <w:rPr>
                          <w:rFonts w:asciiTheme="majorHAnsi" w:hAnsiTheme="majorHAnsi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nucleus: contains </w:t>
                      </w:r>
                      <w:r w:rsidRPr="001043D7">
                        <w:rPr>
                          <w:rFonts w:asciiTheme="majorHAnsi" w:hAnsiTheme="majorHAnsi"/>
                          <w:color w:val="C00000"/>
                          <w:sz w:val="28"/>
                          <w:szCs w:val="28"/>
                          <w:lang w:val="en-US"/>
                        </w:rPr>
                        <w:t>Putamen</w:t>
                      </w:r>
                      <w:r w:rsidRPr="005D62CD">
                        <w:rPr>
                          <w:rFonts w:asciiTheme="majorHAnsi" w:hAnsiTheme="majorHAnsi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&amp; </w:t>
                      </w:r>
                      <w:r w:rsidRPr="001043D7">
                        <w:rPr>
                          <w:rFonts w:asciiTheme="majorHAnsi" w:hAnsiTheme="majorHAnsi"/>
                          <w:color w:val="00B050"/>
                          <w:sz w:val="28"/>
                          <w:szCs w:val="28"/>
                          <w:highlight w:val="yellow"/>
                          <w:lang w:val="en-US"/>
                        </w:rPr>
                        <w:t xml:space="preserve">Globus </w:t>
                      </w:r>
                      <w:proofErr w:type="spellStart"/>
                      <w:r w:rsidRPr="001043D7">
                        <w:rPr>
                          <w:rFonts w:asciiTheme="majorHAnsi" w:hAnsiTheme="majorHAnsi"/>
                          <w:color w:val="00B050"/>
                          <w:sz w:val="28"/>
                          <w:szCs w:val="28"/>
                          <w:highlight w:val="yellow"/>
                          <w:lang w:val="en-US"/>
                        </w:rPr>
                        <w:t>pallidus</w:t>
                      </w:r>
                      <w:proofErr w:type="spellEnd"/>
                      <w:r w:rsidRPr="005D62CD">
                        <w:rPr>
                          <w:rFonts w:asciiTheme="majorHAnsi" w:hAnsiTheme="majorHAnsi"/>
                          <w:color w:val="00B050"/>
                          <w:sz w:val="28"/>
                          <w:szCs w:val="28"/>
                          <w:lang w:val="en-US"/>
                        </w:rPr>
                        <w:t>.</w:t>
                      </w:r>
                    </w:p>
                    <w:p w14:paraId="2EB3384F" w14:textId="34779069" w:rsidR="00CD2412" w:rsidRPr="005D62CD" w:rsidRDefault="00CD2412" w:rsidP="005257FA">
                      <w:pPr>
                        <w:bidi/>
                        <w:spacing w:line="240" w:lineRule="auto"/>
                        <w:jc w:val="right"/>
                        <w:rPr>
                          <w:rFonts w:asciiTheme="majorHAnsi" w:hAnsiTheme="majorHAnsi"/>
                          <w:color w:val="00B050"/>
                          <w:sz w:val="28"/>
                          <w:szCs w:val="28"/>
                          <w:lang w:val="en-US"/>
                        </w:rPr>
                      </w:pPr>
                      <w:r w:rsidRPr="001043D7">
                        <w:rPr>
                          <w:rFonts w:asciiTheme="majorHAnsi" w:hAnsiTheme="majorHAnsi"/>
                          <w:color w:val="365F91" w:themeColor="accent1" w:themeShade="BF"/>
                          <w:sz w:val="28"/>
                          <w:szCs w:val="28"/>
                          <w:lang w:val="en-US"/>
                        </w:rPr>
                        <w:t xml:space="preserve">Caudate </w:t>
                      </w:r>
                      <w:proofErr w:type="spellStart"/>
                      <w:r w:rsidRPr="001043D7">
                        <w:rPr>
                          <w:rFonts w:asciiTheme="majorHAnsi" w:hAnsiTheme="majorHAnsi"/>
                          <w:color w:val="365F91" w:themeColor="accent1" w:themeShade="BF"/>
                          <w:sz w:val="28"/>
                          <w:szCs w:val="28"/>
                          <w:lang w:val="en-US"/>
                        </w:rPr>
                        <w:t>neuclues</w:t>
                      </w:r>
                      <w:proofErr w:type="spellEnd"/>
                      <w:r w:rsidRPr="005D62CD">
                        <w:rPr>
                          <w:rFonts w:asciiTheme="majorHAnsi" w:hAnsiTheme="majorHAnsi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: make up the dorsal </w:t>
                      </w:r>
                      <w:proofErr w:type="spellStart"/>
                      <w:r w:rsidRPr="005D62CD">
                        <w:rPr>
                          <w:rFonts w:asciiTheme="majorHAnsi" w:hAnsiTheme="majorHAnsi"/>
                          <w:color w:val="00B050"/>
                          <w:sz w:val="28"/>
                          <w:szCs w:val="28"/>
                          <w:lang w:val="en-US"/>
                        </w:rPr>
                        <w:t>straitum</w:t>
                      </w:r>
                      <w:proofErr w:type="spellEnd"/>
                      <w:r w:rsidRPr="005D62CD">
                        <w:rPr>
                          <w:rFonts w:asciiTheme="majorHAnsi" w:hAnsiTheme="majorHAnsi"/>
                          <w:color w:val="00B050"/>
                          <w:sz w:val="28"/>
                          <w:szCs w:val="28"/>
                          <w:lang w:val="en-US"/>
                        </w:rPr>
                        <w:t>.</w:t>
                      </w:r>
                    </w:p>
                    <w:p w14:paraId="4305EDD9" w14:textId="46132F94" w:rsidR="00CD2412" w:rsidRPr="005D62CD" w:rsidRDefault="00CD2412" w:rsidP="005257FA">
                      <w:pPr>
                        <w:bidi/>
                        <w:spacing w:line="240" w:lineRule="auto"/>
                        <w:jc w:val="right"/>
                        <w:rPr>
                          <w:rFonts w:asciiTheme="majorHAnsi" w:hAnsiTheme="majorHAnsi"/>
                          <w:color w:val="00B050"/>
                          <w:sz w:val="28"/>
                          <w:szCs w:val="28"/>
                          <w:rtl/>
                          <w:lang w:val="en-US"/>
                        </w:rPr>
                      </w:pPr>
                      <w:r w:rsidRPr="005D62CD">
                        <w:rPr>
                          <w:rFonts w:asciiTheme="majorHAnsi" w:hAnsiTheme="majorHAnsi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We can see also the </w:t>
                      </w:r>
                      <w:r w:rsidRPr="001043D7">
                        <w:rPr>
                          <w:rFonts w:asciiTheme="majorHAnsi" w:hAnsiTheme="majorHAnsi"/>
                          <w:color w:val="92D050"/>
                          <w:sz w:val="28"/>
                          <w:szCs w:val="28"/>
                          <w:lang w:val="en-US"/>
                        </w:rPr>
                        <w:t xml:space="preserve">internal </w:t>
                      </w:r>
                      <w:r w:rsidRPr="00D431F0">
                        <w:rPr>
                          <w:rFonts w:asciiTheme="majorHAnsi" w:hAnsiTheme="majorHAnsi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and </w:t>
                      </w:r>
                      <w:r w:rsidRPr="00D431F0">
                        <w:rPr>
                          <w:rFonts w:asciiTheme="majorHAnsi" w:hAnsiTheme="majorHAnsi"/>
                          <w:color w:val="5F497A" w:themeColor="accent4" w:themeShade="BF"/>
                          <w:sz w:val="28"/>
                          <w:szCs w:val="28"/>
                          <w:lang w:val="en-US"/>
                        </w:rPr>
                        <w:t>external capsules</w:t>
                      </w:r>
                      <w:r w:rsidRPr="005D62CD">
                        <w:rPr>
                          <w:rFonts w:asciiTheme="majorHAnsi" w:hAnsiTheme="majorHAnsi"/>
                          <w:color w:val="00B050"/>
                          <w:sz w:val="28"/>
                          <w:szCs w:val="28"/>
                          <w:lang w:val="en-US"/>
                        </w:rPr>
                        <w:t>, (Internal capsule have an anterior limb and a posterior limb).</w:t>
                      </w:r>
                    </w:p>
                    <w:p w14:paraId="111617AA" w14:textId="77777777" w:rsidR="00CD2412" w:rsidRPr="0016167C" w:rsidRDefault="00CD2412" w:rsidP="0016167C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</w:pPr>
                    </w:p>
                    <w:p w14:paraId="179682C4" w14:textId="77777777" w:rsidR="00CD2412" w:rsidRPr="0016167C" w:rsidRDefault="00CD2412" w:rsidP="0016167C">
                      <w:pPr>
                        <w:spacing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14:paraId="33F885E8" w14:textId="77777777" w:rsidR="00CD2412" w:rsidRPr="0016167C" w:rsidRDefault="00CD2412" w:rsidP="0016167C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ight" anchorx="margin"/>
              </v:rect>
            </w:pict>
          </mc:Fallback>
        </mc:AlternateContent>
      </w:r>
      <w:r w:rsidR="00040CBB" w:rsidRPr="00422E72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drawing>
          <wp:anchor distT="0" distB="0" distL="114300" distR="114300" simplePos="0" relativeHeight="252243968" behindDoc="1" locked="0" layoutInCell="1" allowOverlap="1" wp14:anchorId="13A60474" wp14:editId="3D223C8B">
            <wp:simplePos x="0" y="0"/>
            <wp:positionH relativeFrom="column">
              <wp:posOffset>-323850</wp:posOffset>
            </wp:positionH>
            <wp:positionV relativeFrom="paragraph">
              <wp:posOffset>-492760</wp:posOffset>
            </wp:positionV>
            <wp:extent cx="5905500" cy="3898265"/>
            <wp:effectExtent l="0" t="0" r="0" b="6985"/>
            <wp:wrapThrough wrapText="bothSides">
              <wp:wrapPolygon edited="0">
                <wp:start x="0" y="0"/>
                <wp:lineTo x="0" y="21533"/>
                <wp:lineTo x="21530" y="21533"/>
                <wp:lineTo x="21530" y="0"/>
                <wp:lineTo x="0" y="0"/>
              </wp:wrapPolygon>
            </wp:wrapThrough>
            <wp:docPr id="2253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1" name="Picture 2" descr="C:\Users\faisal\Pictures\Slide59.gif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89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2E72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mc:AlternateContent>
          <mc:Choice Requires="wpi">
            <w:drawing>
              <wp:anchor distT="0" distB="0" distL="114300" distR="114300" simplePos="0" relativeHeight="252255232" behindDoc="0" locked="0" layoutInCell="1" allowOverlap="1" wp14:anchorId="4F4A7962" wp14:editId="79CA565D">
                <wp:simplePos x="0" y="0"/>
                <wp:positionH relativeFrom="column">
                  <wp:posOffset>4852237</wp:posOffset>
                </wp:positionH>
                <wp:positionV relativeFrom="paragraph">
                  <wp:posOffset>-4273274</wp:posOffset>
                </wp:positionV>
                <wp:extent cx="360" cy="360"/>
                <wp:effectExtent l="0" t="0" r="0" b="0"/>
                <wp:wrapNone/>
                <wp:docPr id="39949" name="Ink 39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49" o:spid="_x0000_s1026" type="#_x0000_t75" style="position:absolute;margin-left:380.65pt;margin-top:-337.9pt;width:2.9pt;height:2.9pt;z-index:25225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">
                <v:imagedata r:id="rId44" o:title=""/>
              </v:shape>
            </w:pict>
          </mc:Fallback>
        </mc:AlternateContent>
      </w:r>
      <w:r w:rsidR="00422E72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mc:AlternateContent>
          <mc:Choice Requires="wpi">
            <w:drawing>
              <wp:anchor distT="0" distB="0" distL="114300" distR="114300" simplePos="0" relativeHeight="252254208" behindDoc="0" locked="0" layoutInCell="1" allowOverlap="1" wp14:anchorId="15A61194" wp14:editId="466C3F65">
                <wp:simplePos x="0" y="0"/>
                <wp:positionH relativeFrom="column">
                  <wp:posOffset>4311517</wp:posOffset>
                </wp:positionH>
                <wp:positionV relativeFrom="paragraph">
                  <wp:posOffset>-6436154</wp:posOffset>
                </wp:positionV>
                <wp:extent cx="360" cy="360"/>
                <wp:effectExtent l="0" t="0" r="0" b="0"/>
                <wp:wrapNone/>
                <wp:docPr id="39948" name="Ink 39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48" o:spid="_x0000_s1026" type="#_x0000_t75" style="position:absolute;margin-left:338.1pt;margin-top:-508.2pt;width:2.9pt;height:2.9pt;z-index:25225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">
                <v:imagedata r:id="rId44" o:title=""/>
              </v:shape>
            </w:pict>
          </mc:Fallback>
        </mc:AlternateContent>
      </w:r>
    </w:p>
    <w:p w14:paraId="1E87F6CA" w14:textId="2F3E12CB" w:rsidR="00230726" w:rsidRDefault="00040CBB" w:rsidP="00EE28DC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 w:rsidRPr="00EE28DC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lastRenderedPageBreak/>
        <w:drawing>
          <wp:anchor distT="0" distB="0" distL="114300" distR="114300" simplePos="0" relativeHeight="252011520" behindDoc="1" locked="0" layoutInCell="1" allowOverlap="1" wp14:anchorId="6F0FDB1C" wp14:editId="3B4B4B44">
            <wp:simplePos x="0" y="0"/>
            <wp:positionH relativeFrom="column">
              <wp:posOffset>-334645</wp:posOffset>
            </wp:positionH>
            <wp:positionV relativeFrom="paragraph">
              <wp:posOffset>3752850</wp:posOffset>
            </wp:positionV>
            <wp:extent cx="5720080" cy="4823460"/>
            <wp:effectExtent l="0" t="0" r="0" b="0"/>
            <wp:wrapThrough wrapText="bothSides">
              <wp:wrapPolygon edited="0">
                <wp:start x="0" y="0"/>
                <wp:lineTo x="0" y="21498"/>
                <wp:lineTo x="21509" y="21498"/>
                <wp:lineTo x="21509" y="0"/>
                <wp:lineTo x="0" y="0"/>
              </wp:wrapPolygon>
            </wp:wrapThrough>
            <wp:docPr id="2560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4" name="Picture 2" descr="C:\Users\faisal\Pictures\Slide9.g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482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8DC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drawing>
          <wp:anchor distT="0" distB="0" distL="114300" distR="114300" simplePos="0" relativeHeight="251513856" behindDoc="1" locked="0" layoutInCell="1" allowOverlap="1" wp14:anchorId="27171B70" wp14:editId="51B50D0A">
            <wp:simplePos x="0" y="0"/>
            <wp:positionH relativeFrom="column">
              <wp:posOffset>-329565</wp:posOffset>
            </wp:positionH>
            <wp:positionV relativeFrom="paragraph">
              <wp:posOffset>-437515</wp:posOffset>
            </wp:positionV>
            <wp:extent cx="5707380" cy="3915410"/>
            <wp:effectExtent l="0" t="0" r="7620" b="8890"/>
            <wp:wrapThrough wrapText="bothSides">
              <wp:wrapPolygon edited="0">
                <wp:start x="0" y="0"/>
                <wp:lineTo x="0" y="21544"/>
                <wp:lineTo x="21557" y="21544"/>
                <wp:lineTo x="21557" y="0"/>
                <wp:lineTo x="0" y="0"/>
              </wp:wrapPolygon>
            </wp:wrapThrough>
            <wp:docPr id="2458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0" name="Picture 2" descr="C:\Users\faisal\Pictures\Slide8.gif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391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3D11">
        <w:rPr>
          <w:rFonts w:ascii="Bodoni MT" w:eastAsia="Yu Gothic UI Semibold" w:hAnsi="Bodoni MT"/>
          <w:noProof/>
          <w:color w:val="00BC8B"/>
          <w:sz w:val="40"/>
          <w:szCs w:val="40"/>
          <w:lang w:val="en-US"/>
        </w:rPr>
        <mc:AlternateContent>
          <mc:Choice Requires="wpi">
            <w:drawing>
              <wp:anchor distT="0" distB="0" distL="114300" distR="114300" simplePos="0" relativeHeight="252281856" behindDoc="0" locked="0" layoutInCell="1" allowOverlap="1" wp14:anchorId="1C1CBED4" wp14:editId="7BE88F54">
                <wp:simplePos x="0" y="0"/>
                <wp:positionH relativeFrom="column">
                  <wp:posOffset>3262117</wp:posOffset>
                </wp:positionH>
                <wp:positionV relativeFrom="paragraph">
                  <wp:posOffset>-2647658</wp:posOffset>
                </wp:positionV>
                <wp:extent cx="103680" cy="360"/>
                <wp:effectExtent l="0" t="0" r="0" b="0"/>
                <wp:wrapNone/>
                <wp:docPr id="35855" name="Ink 35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">
                      <w14:nvContentPartPr>
                        <w14:cNvContentPartPr/>
                      </w14:nvContentPartPr>
                      <w14:xfrm>
                        <a:off x="0" y="0"/>
                        <a:ext cx="1036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55" o:spid="_x0000_s1026" type="#_x0000_t75" style="position:absolute;margin-left:255.7pt;margin-top:-210.75pt;width:10.45pt;height:4.55pt;z-index:25228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">
                <v:imagedata r:id="rId50" o:title=""/>
              </v:shape>
            </w:pict>
          </mc:Fallback>
        </mc:AlternateContent>
      </w:r>
      <w:r w:rsidR="00672567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mc:AlternateContent>
          <mc:Choice Requires="wpi">
            <w:drawing>
              <wp:anchor distT="0" distB="0" distL="114300" distR="114300" simplePos="0" relativeHeight="252274688" behindDoc="0" locked="0" layoutInCell="1" allowOverlap="1" wp14:anchorId="532160F8" wp14:editId="161AA61E">
                <wp:simplePos x="0" y="0"/>
                <wp:positionH relativeFrom="column">
                  <wp:posOffset>3715357</wp:posOffset>
                </wp:positionH>
                <wp:positionV relativeFrom="paragraph">
                  <wp:posOffset>-8197810</wp:posOffset>
                </wp:positionV>
                <wp:extent cx="360" cy="360"/>
                <wp:effectExtent l="0" t="0" r="0" b="0"/>
                <wp:wrapNone/>
                <wp:docPr id="35840" name="Ink 35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35840" o:spid="_x0000_s1026" type="#_x0000_t75" style="position:absolute;margin-left:291.15pt;margin-top:-646.9pt;width:2.9pt;height:2.9pt;z-index:25227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">
                <v:imagedata r:id="rId52" o:title=""/>
              </v:shape>
            </w:pict>
          </mc:Fallback>
        </mc:AlternateContent>
      </w:r>
      <w:r w:rsidR="00672567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mc:AlternateContent>
          <mc:Choice Requires="wpi">
            <w:drawing>
              <wp:anchor distT="0" distB="0" distL="114300" distR="114300" simplePos="0" relativeHeight="252273664" behindDoc="0" locked="0" layoutInCell="1" allowOverlap="1" wp14:anchorId="6B53ECEE" wp14:editId="3C3BA403">
                <wp:simplePos x="0" y="0"/>
                <wp:positionH relativeFrom="column">
                  <wp:posOffset>3747037</wp:posOffset>
                </wp:positionH>
                <wp:positionV relativeFrom="paragraph">
                  <wp:posOffset>-7967050</wp:posOffset>
                </wp:positionV>
                <wp:extent cx="360" cy="360"/>
                <wp:effectExtent l="0" t="0" r="0" b="0"/>
                <wp:wrapNone/>
                <wp:docPr id="44095" name="Ink 44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95" o:spid="_x0000_s1026" type="#_x0000_t75" style="position:absolute;margin-left:293.65pt;margin-top:-628.75pt;width:2.9pt;height:2.9pt;z-index:25227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">
                <v:imagedata r:id="rId44" o:title=""/>
              </v:shape>
            </w:pict>
          </mc:Fallback>
        </mc:AlternateContent>
      </w:r>
      <w:r w:rsidR="008E6CC9">
        <w:rPr>
          <w:rFonts w:ascii="Bodoni MT" w:eastAsia="Yu Gothic UI Semibold" w:hAnsi="Bodoni MT"/>
          <w:noProof/>
          <w:color w:val="00BC8B"/>
          <w:sz w:val="40"/>
          <w:szCs w:val="40"/>
          <w:lang w:val="en-US"/>
        </w:rPr>
        <mc:AlternateContent>
          <mc:Choice Requires="wps">
            <w:drawing>
              <wp:anchor distT="0" distB="0" distL="114300" distR="114300" simplePos="0" relativeHeight="251745280" behindDoc="1" locked="0" layoutInCell="1" allowOverlap="1" wp14:anchorId="5B7169C1" wp14:editId="4BF59E23">
                <wp:simplePos x="0" y="0"/>
                <wp:positionH relativeFrom="margin">
                  <wp:align>center</wp:align>
                </wp:positionH>
                <wp:positionV relativeFrom="paragraph">
                  <wp:posOffset>8989060</wp:posOffset>
                </wp:positionV>
                <wp:extent cx="6943725" cy="1099185"/>
                <wp:effectExtent l="0" t="0" r="0" b="0"/>
                <wp:wrapThrough wrapText="bothSides">
                  <wp:wrapPolygon edited="0">
                    <wp:start x="178" y="374"/>
                    <wp:lineTo x="178" y="20964"/>
                    <wp:lineTo x="21393" y="20964"/>
                    <wp:lineTo x="21393" y="374"/>
                    <wp:lineTo x="178" y="374"/>
                  </wp:wrapPolygon>
                </wp:wrapThrough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3725" cy="1099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81FCDC" w14:textId="529EC2C4" w:rsidR="00CD2412" w:rsidRPr="002F0D07" w:rsidRDefault="002F0D07" w:rsidP="002F0D07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FF000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2F0D07">
                              <w:rPr>
                                <w:rFonts w:asciiTheme="majorHAnsi" w:eastAsia="Times New Roman" w:hAnsiTheme="majorHAnsi" w:cs="Times New Roman"/>
                                <w:color w:val="FF0000"/>
                                <w:sz w:val="28"/>
                                <w:szCs w:val="28"/>
                                <w:lang w:val="en-US"/>
                              </w:rPr>
                              <w:t>* This picture and its structures are very important!!!!</w:t>
                            </w:r>
                          </w:p>
                          <w:p w14:paraId="54EEDB3F" w14:textId="47B1AE96" w:rsidR="00790697" w:rsidRDefault="00790697" w:rsidP="00790697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** Very important for early identification of brain herniation, because in such situation the tonsil will be shifted down which may block the CSF pathway.</w:t>
                            </w:r>
                          </w:p>
                          <w:p w14:paraId="2989DE52" w14:textId="29C28D12" w:rsidR="0090582E" w:rsidRPr="008E6CC9" w:rsidRDefault="0090582E" w:rsidP="00444DC3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**</w:t>
                            </w:r>
                            <w:r w:rsidR="00790697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*</w:t>
                            </w: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 w:rsidRPr="0090582E">
                              <w:rPr>
                                <w:rFonts w:asciiTheme="majorHAnsi" w:eastAsia="Times New Roman" w:hAnsiTheme="majorHAnsi" w:cs="Times New Roman"/>
                                <w:color w:val="FF0000"/>
                                <w:sz w:val="28"/>
                                <w:szCs w:val="28"/>
                                <w:lang w:val="en-US"/>
                              </w:rPr>
                              <w:t xml:space="preserve">These </w:t>
                            </w:r>
                            <w:r w:rsidR="0016167C" w:rsidRPr="0090582E">
                              <w:rPr>
                                <w:rFonts w:asciiTheme="majorHAnsi" w:eastAsia="Times New Roman" w:hAnsiTheme="majorHAnsi" w:cs="Times New Roman"/>
                                <w:color w:val="FF0000"/>
                                <w:sz w:val="28"/>
                                <w:szCs w:val="28"/>
                                <w:lang w:val="en-US"/>
                              </w:rPr>
                              <w:t>structures</w:t>
                            </w:r>
                            <w:r w:rsidRPr="0090582E">
                              <w:rPr>
                                <w:rFonts w:asciiTheme="majorHAnsi" w:eastAsia="Times New Roman" w:hAnsiTheme="majorHAnsi" w:cs="Times New Roman"/>
                                <w:color w:val="FF0000"/>
                                <w:sz w:val="28"/>
                                <w:szCs w:val="28"/>
                                <w:lang w:val="en-US"/>
                              </w:rPr>
                              <w:t xml:space="preserve"> are very important.</w:t>
                            </w:r>
                          </w:p>
                          <w:p w14:paraId="2C03F767" w14:textId="77777777" w:rsidR="00CD2412" w:rsidRPr="00036108" w:rsidRDefault="00CD2412" w:rsidP="008E6CC9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  <w:p w14:paraId="2F36F5CC" w14:textId="77777777" w:rsidR="00CD2412" w:rsidRDefault="00CD2412" w:rsidP="008E6CC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" o:spid="_x0000_s1050" style="position:absolute;margin-left:0;margin-top:707.8pt;width:546.75pt;height:86.55pt;z-index:-2515712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" filled="f" stroked="f" strokeweight="2pt">
                <v:textbox>
                  <w:txbxContent>
                    <w:p w14:paraId="5E81FCDC" w14:textId="529EC2C4" w:rsidR="00CD2412" w:rsidRPr="002F0D07" w:rsidRDefault="002F0D07" w:rsidP="002F0D07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FF0000"/>
                          <w:sz w:val="28"/>
                          <w:szCs w:val="28"/>
                          <w:lang w:val="en-US"/>
                        </w:rPr>
                      </w:pPr>
                      <w:r w:rsidRPr="002F0D07">
                        <w:rPr>
                          <w:rFonts w:asciiTheme="majorHAnsi" w:eastAsia="Times New Roman" w:hAnsiTheme="majorHAnsi" w:cs="Times New Roman"/>
                          <w:color w:val="FF0000"/>
                          <w:sz w:val="28"/>
                          <w:szCs w:val="28"/>
                          <w:lang w:val="en-US"/>
                        </w:rPr>
                        <w:t>* This picture and its structures are very important!!!!</w:t>
                      </w:r>
                    </w:p>
                    <w:p w14:paraId="54EEDB3F" w14:textId="47B1AE96" w:rsidR="00790697" w:rsidRDefault="00790697" w:rsidP="00790697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** Very important for early identification of brain herniation, because in such situation the tonsil will be shifted down which may block the CSF pathway.</w:t>
                      </w:r>
                    </w:p>
                    <w:p w14:paraId="2989DE52" w14:textId="29C28D12" w:rsidR="0090582E" w:rsidRPr="008E6CC9" w:rsidRDefault="0090582E" w:rsidP="00444DC3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00B050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**</w:t>
                      </w:r>
                      <w:r w:rsidR="00790697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*</w:t>
                      </w: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 w:rsidRPr="0090582E">
                        <w:rPr>
                          <w:rFonts w:asciiTheme="majorHAnsi" w:eastAsia="Times New Roman" w:hAnsiTheme="majorHAnsi" w:cs="Times New Roman"/>
                          <w:color w:val="FF0000"/>
                          <w:sz w:val="28"/>
                          <w:szCs w:val="28"/>
                          <w:lang w:val="en-US"/>
                        </w:rPr>
                        <w:t xml:space="preserve">These </w:t>
                      </w:r>
                      <w:r w:rsidR="0016167C" w:rsidRPr="0090582E">
                        <w:rPr>
                          <w:rFonts w:asciiTheme="majorHAnsi" w:eastAsia="Times New Roman" w:hAnsiTheme="majorHAnsi" w:cs="Times New Roman"/>
                          <w:color w:val="FF0000"/>
                          <w:sz w:val="28"/>
                          <w:szCs w:val="28"/>
                          <w:lang w:val="en-US"/>
                        </w:rPr>
                        <w:t>structures</w:t>
                      </w:r>
                      <w:r w:rsidRPr="0090582E">
                        <w:rPr>
                          <w:rFonts w:asciiTheme="majorHAnsi" w:eastAsia="Times New Roman" w:hAnsiTheme="majorHAnsi" w:cs="Times New Roman"/>
                          <w:color w:val="FF0000"/>
                          <w:sz w:val="28"/>
                          <w:szCs w:val="28"/>
                          <w:lang w:val="en-US"/>
                        </w:rPr>
                        <w:t xml:space="preserve"> are very important.</w:t>
                      </w:r>
                    </w:p>
                    <w:p w14:paraId="2C03F767" w14:textId="77777777" w:rsidR="00CD2412" w:rsidRPr="00036108" w:rsidRDefault="00CD2412" w:rsidP="008E6CC9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00B050"/>
                          <w:sz w:val="32"/>
                          <w:szCs w:val="32"/>
                          <w:lang w:val="en-US"/>
                        </w:rPr>
                      </w:pPr>
                    </w:p>
                    <w:p w14:paraId="2F36F5CC" w14:textId="77777777" w:rsidR="00CD2412" w:rsidRDefault="00CD2412" w:rsidP="008E6CC9">
                      <w:pPr>
                        <w:jc w:val="center"/>
                      </w:pPr>
                    </w:p>
                  </w:txbxContent>
                </v:textbox>
                <w10:wrap type="through" anchorx="margin"/>
              </v:rect>
            </w:pict>
          </mc:Fallback>
        </mc:AlternateContent>
      </w:r>
    </w:p>
    <w:p w14:paraId="61135A87" w14:textId="3BB856B8" w:rsidR="00230726" w:rsidRDefault="0065053F" w:rsidP="00EE28DC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 w:rsidRPr="00EE28DC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lastRenderedPageBreak/>
        <w:drawing>
          <wp:anchor distT="0" distB="0" distL="114300" distR="114300" simplePos="0" relativeHeight="252012544" behindDoc="1" locked="0" layoutInCell="1" allowOverlap="1" wp14:anchorId="42E1F08D" wp14:editId="231B40E7">
            <wp:simplePos x="0" y="0"/>
            <wp:positionH relativeFrom="margin">
              <wp:align>center</wp:align>
            </wp:positionH>
            <wp:positionV relativeFrom="paragraph">
              <wp:posOffset>-337185</wp:posOffset>
            </wp:positionV>
            <wp:extent cx="5681980" cy="3787775"/>
            <wp:effectExtent l="0" t="0" r="0" b="3175"/>
            <wp:wrapThrough wrapText="bothSides">
              <wp:wrapPolygon edited="0">
                <wp:start x="0" y="0"/>
                <wp:lineTo x="0" y="21509"/>
                <wp:lineTo x="21508" y="21509"/>
                <wp:lineTo x="21508" y="0"/>
                <wp:lineTo x="0" y="0"/>
              </wp:wrapPolygon>
            </wp:wrapThrough>
            <wp:docPr id="2662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8" name="Picture 2" descr="C:\Users\faisal\Pictures\Slide36.gif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980" cy="378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8DC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drawing>
          <wp:anchor distT="0" distB="0" distL="114300" distR="114300" simplePos="0" relativeHeight="252013568" behindDoc="1" locked="0" layoutInCell="1" allowOverlap="1" wp14:anchorId="12C31EE8" wp14:editId="29E39568">
            <wp:simplePos x="0" y="0"/>
            <wp:positionH relativeFrom="margin">
              <wp:align>center</wp:align>
            </wp:positionH>
            <wp:positionV relativeFrom="paragraph">
              <wp:posOffset>3842385</wp:posOffset>
            </wp:positionV>
            <wp:extent cx="5551170" cy="3787775"/>
            <wp:effectExtent l="0" t="0" r="0" b="3175"/>
            <wp:wrapThrough wrapText="bothSides">
              <wp:wrapPolygon edited="0">
                <wp:start x="0" y="0"/>
                <wp:lineTo x="0" y="21509"/>
                <wp:lineTo x="21496" y="21509"/>
                <wp:lineTo x="21496" y="0"/>
                <wp:lineTo x="0" y="0"/>
              </wp:wrapPolygon>
            </wp:wrapThrough>
            <wp:docPr id="27652" name="Picture 2" descr="C:\Users\faisal\Pictures\Slide4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2" name="Picture 2" descr="C:\Users\faisal\Pictures\Slide40.g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170" cy="378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39FF">
        <w:rPr>
          <w:rFonts w:ascii="Bodoni MT" w:eastAsia="Yu Gothic UI Semibold" w:hAnsi="Bodoni MT"/>
          <w:noProof/>
          <w:color w:val="00BC8B"/>
          <w:sz w:val="40"/>
          <w:szCs w:val="40"/>
          <w:lang w:val="en-US"/>
        </w:rPr>
        <mc:AlternateContent>
          <mc:Choice Requires="wps">
            <w:drawing>
              <wp:anchor distT="0" distB="0" distL="114300" distR="114300" simplePos="0" relativeHeight="252194816" behindDoc="1" locked="0" layoutInCell="1" allowOverlap="1" wp14:anchorId="0EAC5B62" wp14:editId="229E5FBD">
                <wp:simplePos x="0" y="0"/>
                <wp:positionH relativeFrom="margin">
                  <wp:align>center</wp:align>
                </wp:positionH>
                <wp:positionV relativeFrom="paragraph">
                  <wp:posOffset>8755380</wp:posOffset>
                </wp:positionV>
                <wp:extent cx="6943725" cy="1099185"/>
                <wp:effectExtent l="0" t="0" r="0" b="0"/>
                <wp:wrapThrough wrapText="bothSides">
                  <wp:wrapPolygon edited="0">
                    <wp:start x="178" y="374"/>
                    <wp:lineTo x="178" y="20964"/>
                    <wp:lineTo x="21393" y="20964"/>
                    <wp:lineTo x="21393" y="374"/>
                    <wp:lineTo x="178" y="374"/>
                  </wp:wrapPolygon>
                </wp:wrapThrough>
                <wp:docPr id="44059" name="Rectangle 440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3725" cy="1099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AD0151" w14:textId="2116D53B" w:rsidR="00CD2412" w:rsidRDefault="00CD2412" w:rsidP="00772129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772129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The coronal view is Important for seizures and pituitary gland</w:t>
                            </w: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.</w:t>
                            </w:r>
                          </w:p>
                          <w:p w14:paraId="0AE227A0" w14:textId="7B1B3ED1" w:rsidR="00CD2412" w:rsidRPr="00772129" w:rsidRDefault="00CD2412" w:rsidP="00772129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Focus on the sagittal and axial views more than the coronal).</w:t>
                            </w:r>
                          </w:p>
                          <w:p w14:paraId="4A839627" w14:textId="77777777" w:rsidR="00CD2412" w:rsidRPr="00772129" w:rsidRDefault="00CD2412" w:rsidP="00772129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  <w:p w14:paraId="35242884" w14:textId="77777777" w:rsidR="00CD2412" w:rsidRPr="00772129" w:rsidRDefault="00CD2412" w:rsidP="00A539FF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4059" o:spid="_x0000_s1051" style="position:absolute;margin-left:0;margin-top:689.4pt;width:546.75pt;height:86.55pt;z-index:-2511216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" filled="f" stroked="f" strokeweight="2pt">
                <v:textbox>
                  <w:txbxContent>
                    <w:p w14:paraId="07AD0151" w14:textId="2116D53B" w:rsidR="00CD2412" w:rsidRDefault="00CD2412" w:rsidP="00772129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</w:pPr>
                      <w:r w:rsidRPr="00772129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The coronal view is Important for seizures and pituitary gland</w:t>
                      </w: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.</w:t>
                      </w:r>
                    </w:p>
                    <w:p w14:paraId="0AE227A0" w14:textId="7B1B3ED1" w:rsidR="00CD2412" w:rsidRPr="00772129" w:rsidRDefault="00CD2412" w:rsidP="00772129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Focus on the sagittal and axial views more than the coronal).</w:t>
                      </w:r>
                    </w:p>
                    <w:p w14:paraId="4A839627" w14:textId="77777777" w:rsidR="00CD2412" w:rsidRPr="00772129" w:rsidRDefault="00CD2412" w:rsidP="00772129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00B050"/>
                          <w:sz w:val="32"/>
                          <w:szCs w:val="32"/>
                          <w:lang w:val="en-US"/>
                        </w:rPr>
                      </w:pPr>
                    </w:p>
                    <w:p w14:paraId="35242884" w14:textId="77777777" w:rsidR="00CD2412" w:rsidRPr="00772129" w:rsidRDefault="00CD2412" w:rsidP="00A539FF">
                      <w:pPr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  <w10:wrap type="through" anchorx="margin"/>
              </v:rect>
            </w:pict>
          </mc:Fallback>
        </mc:AlternateContent>
      </w:r>
    </w:p>
    <w:p w14:paraId="605927D5" w14:textId="5862E953" w:rsidR="00230726" w:rsidRDefault="0065053F" w:rsidP="00230726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>
        <w:rPr>
          <w:rFonts w:ascii="Bodoni MT" w:eastAsia="Yu Gothic UI Semibold" w:hAnsi="Bodoni MT"/>
          <w:noProof/>
          <w:color w:val="00BC8B"/>
          <w:sz w:val="40"/>
          <w:szCs w:val="40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2235776" behindDoc="1" locked="0" layoutInCell="1" allowOverlap="1" wp14:anchorId="31043956" wp14:editId="7A44B125">
                <wp:simplePos x="0" y="0"/>
                <wp:positionH relativeFrom="margin">
                  <wp:posOffset>-932180</wp:posOffset>
                </wp:positionH>
                <wp:positionV relativeFrom="paragraph">
                  <wp:posOffset>8442325</wp:posOffset>
                </wp:positionV>
                <wp:extent cx="6943725" cy="1099185"/>
                <wp:effectExtent l="0" t="0" r="0" b="0"/>
                <wp:wrapThrough wrapText="bothSides">
                  <wp:wrapPolygon edited="0">
                    <wp:start x="178" y="374"/>
                    <wp:lineTo x="178" y="20964"/>
                    <wp:lineTo x="21393" y="20964"/>
                    <wp:lineTo x="21393" y="374"/>
                    <wp:lineTo x="178" y="374"/>
                  </wp:wrapPolygon>
                </wp:wrapThrough>
                <wp:docPr id="44060" name="Rectangle 440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3725" cy="1099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0622C5" w14:textId="77777777" w:rsidR="00CD2412" w:rsidRPr="00B3185F" w:rsidRDefault="00CD2412" w:rsidP="00422E72">
                            <w:pPr>
                              <w:pStyle w:val="Footer"/>
                              <w:jc w:val="right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rtl/>
                                <w:lang w:val="en-US"/>
                              </w:rPr>
                            </w:pPr>
                            <w:r w:rsidRPr="00B3185F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rtl/>
                                <w:lang w:val="en-US"/>
                              </w:rPr>
                              <w:t xml:space="preserve">ملاحظة مهمة قالها الدكتور : </w:t>
                            </w:r>
                          </w:p>
                          <w:p w14:paraId="2370C40C" w14:textId="77777777" w:rsidR="00CD2412" w:rsidRPr="00B3185F" w:rsidRDefault="00CD2412" w:rsidP="00422E72">
                            <w:pPr>
                              <w:pStyle w:val="Footer"/>
                              <w:bidi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rtl/>
                                <w:lang w:val="en-US"/>
                              </w:rPr>
                            </w:pPr>
                            <w:r w:rsidRPr="00B3185F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rtl/>
                                <w:lang w:val="en-US"/>
                              </w:rPr>
                              <w:t>لا تلخبطوا بين ال (</w:t>
                            </w:r>
                            <w:r w:rsidRPr="00B3185F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caudate nucleus</w:t>
                            </w:r>
                            <w:r w:rsidRPr="00B3185F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rtl/>
                                <w:lang w:val="en-US"/>
                              </w:rPr>
                              <w:t>) و (</w:t>
                            </w:r>
                            <w:r w:rsidRPr="00B3185F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thalamus</w:t>
                            </w:r>
                            <w:r w:rsidRPr="00B3185F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rtl/>
                                <w:lang w:val="en-US"/>
                              </w:rPr>
                              <w:t xml:space="preserve">) </w:t>
                            </w:r>
                          </w:p>
                          <w:p w14:paraId="381DCA17" w14:textId="77777777" w:rsidR="00CD2412" w:rsidRPr="00B3185F" w:rsidRDefault="00CD2412" w:rsidP="00422E72">
                            <w:pPr>
                              <w:pStyle w:val="Footer"/>
                              <w:bidi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rtl/>
                                <w:lang w:val="en-US"/>
                              </w:rPr>
                            </w:pPr>
                            <w:r w:rsidRPr="00B3185F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rtl/>
                                <w:lang w:val="en-US"/>
                              </w:rPr>
                              <w:t>ال (</w:t>
                            </w:r>
                            <w:r w:rsidRPr="00B3185F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thalamus</w:t>
                            </w:r>
                            <w:r w:rsidRPr="00B3185F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rtl/>
                                <w:lang w:val="en-US"/>
                              </w:rPr>
                              <w:t>) يكون عند ال {</w:t>
                            </w:r>
                            <w:r w:rsidRPr="00B3185F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3</w:t>
                            </w:r>
                            <w:r w:rsidRPr="00B3185F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vertAlign w:val="superscript"/>
                                <w:lang w:val="en-US"/>
                              </w:rPr>
                              <w:t>rd</w:t>
                            </w:r>
                            <w:r w:rsidRPr="00B3185F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 ventricle</w:t>
                            </w:r>
                            <w:r w:rsidRPr="00B3185F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rtl/>
                                <w:lang w:val="en-US"/>
                              </w:rPr>
                              <w:t>}</w:t>
                            </w:r>
                          </w:p>
                          <w:p w14:paraId="69DEA401" w14:textId="77777777" w:rsidR="00CD2412" w:rsidRPr="00B3185F" w:rsidRDefault="00CD2412" w:rsidP="00422E72">
                            <w:pPr>
                              <w:pStyle w:val="Footer"/>
                              <w:bidi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B3185F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rtl/>
                                <w:lang w:val="en-US"/>
                              </w:rPr>
                              <w:t>أما ال (</w:t>
                            </w:r>
                            <w:r w:rsidRPr="00B3185F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caudate nucleus</w:t>
                            </w:r>
                            <w:r w:rsidRPr="00B3185F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rtl/>
                                <w:lang w:val="en-US"/>
                              </w:rPr>
                              <w:t>) فتكون عند ال{</w:t>
                            </w:r>
                            <w:r w:rsidRPr="00B3185F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lateral ventricles</w:t>
                            </w:r>
                            <w:r w:rsidRPr="00B3185F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rtl/>
                                <w:lang w:val="en-US"/>
                              </w:rPr>
                              <w:t xml:space="preserve">} </w:t>
                            </w:r>
                            <w:r w:rsidRPr="00B3185F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</w:p>
                          <w:p w14:paraId="1D46976D" w14:textId="77777777" w:rsidR="00CD2412" w:rsidRPr="00B3185F" w:rsidRDefault="00CD2412" w:rsidP="00422E72">
                            <w:pPr>
                              <w:jc w:val="right"/>
                              <w:rPr>
                                <w:rFonts w:asciiTheme="majorHAnsi" w:hAnsiTheme="majorHAnsi"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4060" o:spid="_x0000_s1052" style="position:absolute;margin-left:-73.4pt;margin-top:664.75pt;width:546.75pt;height:86.55pt;z-index:-251080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" filled="f" stroked="f" strokeweight="2pt">
                <v:textbox>
                  <w:txbxContent>
                    <w:p w14:paraId="410622C5" w14:textId="77777777" w:rsidR="00CD2412" w:rsidRPr="00B3185F" w:rsidRDefault="00CD2412" w:rsidP="00422E72">
                      <w:pPr>
                        <w:pStyle w:val="Footer"/>
                        <w:jc w:val="right"/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rtl/>
                          <w:lang w:val="en-US"/>
                        </w:rPr>
                      </w:pPr>
                      <w:r w:rsidRPr="00B3185F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rtl/>
                          <w:lang w:val="en-US"/>
                        </w:rPr>
                        <w:t xml:space="preserve">ملاحظة مهمة قالها الدكتور : </w:t>
                      </w:r>
                    </w:p>
                    <w:p w14:paraId="2370C40C" w14:textId="77777777" w:rsidR="00CD2412" w:rsidRPr="00B3185F" w:rsidRDefault="00CD2412" w:rsidP="00422E72">
                      <w:pPr>
                        <w:pStyle w:val="Footer"/>
                        <w:bidi/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rtl/>
                          <w:lang w:val="en-US"/>
                        </w:rPr>
                      </w:pPr>
                      <w:r w:rsidRPr="00B3185F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rtl/>
                          <w:lang w:val="en-US"/>
                        </w:rPr>
                        <w:t>لا تلخبطوا بين ال (</w:t>
                      </w:r>
                      <w:r w:rsidRPr="00B3185F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caudate nucleus</w:t>
                      </w:r>
                      <w:r w:rsidRPr="00B3185F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rtl/>
                          <w:lang w:val="en-US"/>
                        </w:rPr>
                        <w:t>) و (</w:t>
                      </w:r>
                      <w:r w:rsidRPr="00B3185F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thalamus</w:t>
                      </w:r>
                      <w:r w:rsidRPr="00B3185F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rtl/>
                          <w:lang w:val="en-US"/>
                        </w:rPr>
                        <w:t xml:space="preserve">) </w:t>
                      </w:r>
                    </w:p>
                    <w:p w14:paraId="381DCA17" w14:textId="77777777" w:rsidR="00CD2412" w:rsidRPr="00B3185F" w:rsidRDefault="00CD2412" w:rsidP="00422E72">
                      <w:pPr>
                        <w:pStyle w:val="Footer"/>
                        <w:bidi/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rtl/>
                          <w:lang w:val="en-US"/>
                        </w:rPr>
                      </w:pPr>
                      <w:r w:rsidRPr="00B3185F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rtl/>
                          <w:lang w:val="en-US"/>
                        </w:rPr>
                        <w:t>ال (</w:t>
                      </w:r>
                      <w:r w:rsidRPr="00B3185F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thalamus</w:t>
                      </w:r>
                      <w:r w:rsidRPr="00B3185F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rtl/>
                          <w:lang w:val="en-US"/>
                        </w:rPr>
                        <w:t>) يكون عند ال {</w:t>
                      </w:r>
                      <w:r w:rsidRPr="00B3185F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3</w:t>
                      </w:r>
                      <w:r w:rsidRPr="00B3185F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vertAlign w:val="superscript"/>
                          <w:lang w:val="en-US"/>
                        </w:rPr>
                        <w:t>rd</w:t>
                      </w:r>
                      <w:r w:rsidRPr="00B3185F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ventricle</w:t>
                      </w:r>
                      <w:r w:rsidRPr="00B3185F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rtl/>
                          <w:lang w:val="en-US"/>
                        </w:rPr>
                        <w:t>}</w:t>
                      </w:r>
                    </w:p>
                    <w:p w14:paraId="69DEA401" w14:textId="77777777" w:rsidR="00CD2412" w:rsidRPr="00B3185F" w:rsidRDefault="00CD2412" w:rsidP="00422E72">
                      <w:pPr>
                        <w:pStyle w:val="Footer"/>
                        <w:bidi/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</w:pPr>
                      <w:r w:rsidRPr="00B3185F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rtl/>
                          <w:lang w:val="en-US"/>
                        </w:rPr>
                        <w:t>أما ال (</w:t>
                      </w:r>
                      <w:r w:rsidRPr="00B3185F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caudate nucleus</w:t>
                      </w:r>
                      <w:r w:rsidRPr="00B3185F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rtl/>
                          <w:lang w:val="en-US"/>
                        </w:rPr>
                        <w:t>) فتكون عند ال{</w:t>
                      </w:r>
                      <w:r w:rsidRPr="00B3185F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lateral ventricles</w:t>
                      </w:r>
                      <w:r w:rsidRPr="00B3185F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rtl/>
                          <w:lang w:val="en-US"/>
                        </w:rPr>
                        <w:t xml:space="preserve">} </w:t>
                      </w:r>
                      <w:r w:rsidRPr="00B3185F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</w:p>
                    <w:p w14:paraId="1D46976D" w14:textId="77777777" w:rsidR="00CD2412" w:rsidRPr="00B3185F" w:rsidRDefault="00CD2412" w:rsidP="00422E72">
                      <w:pPr>
                        <w:jc w:val="right"/>
                        <w:rPr>
                          <w:rFonts w:asciiTheme="majorHAnsi" w:hAnsiTheme="majorHAnsi"/>
                          <w:sz w:val="28"/>
                          <w:szCs w:val="28"/>
                          <w:lang w:val="en-US"/>
                        </w:rPr>
                      </w:pPr>
                    </w:p>
                  </w:txbxContent>
                </v:textbox>
                <w10:wrap type="through" anchorx="margin"/>
              </v:rect>
            </w:pict>
          </mc:Fallback>
        </mc:AlternateContent>
      </w:r>
      <w:r w:rsidRPr="00EE28DC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drawing>
          <wp:anchor distT="0" distB="0" distL="114300" distR="114300" simplePos="0" relativeHeight="252015616" behindDoc="1" locked="0" layoutInCell="1" allowOverlap="1" wp14:anchorId="69CF91FD" wp14:editId="1C2CBB75">
            <wp:simplePos x="0" y="0"/>
            <wp:positionH relativeFrom="column">
              <wp:posOffset>-229235</wp:posOffset>
            </wp:positionH>
            <wp:positionV relativeFrom="paragraph">
              <wp:posOffset>3886200</wp:posOffset>
            </wp:positionV>
            <wp:extent cx="5616575" cy="3787775"/>
            <wp:effectExtent l="0" t="0" r="3175" b="3175"/>
            <wp:wrapThrough wrapText="bothSides">
              <wp:wrapPolygon edited="0">
                <wp:start x="0" y="0"/>
                <wp:lineTo x="0" y="21509"/>
                <wp:lineTo x="21539" y="21509"/>
                <wp:lineTo x="21539" y="0"/>
                <wp:lineTo x="0" y="0"/>
              </wp:wrapPolygon>
            </wp:wrapThrough>
            <wp:docPr id="29700" name="Picture 2" descr="C:\Users\faisal\Pictures\Slide4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0" name="Picture 2" descr="C:\Users\faisal\Pictures\Slide45.gif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575" cy="378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8DC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drawing>
          <wp:anchor distT="0" distB="0" distL="114300" distR="114300" simplePos="0" relativeHeight="252014592" behindDoc="1" locked="0" layoutInCell="1" allowOverlap="1" wp14:anchorId="430ACA75" wp14:editId="047E2A5A">
            <wp:simplePos x="0" y="0"/>
            <wp:positionH relativeFrom="column">
              <wp:posOffset>-164465</wp:posOffset>
            </wp:positionH>
            <wp:positionV relativeFrom="paragraph">
              <wp:posOffset>-242570</wp:posOffset>
            </wp:positionV>
            <wp:extent cx="5551170" cy="3787775"/>
            <wp:effectExtent l="0" t="0" r="0" b="3175"/>
            <wp:wrapThrough wrapText="bothSides">
              <wp:wrapPolygon edited="0">
                <wp:start x="0" y="0"/>
                <wp:lineTo x="0" y="21509"/>
                <wp:lineTo x="21496" y="21509"/>
                <wp:lineTo x="21496" y="0"/>
                <wp:lineTo x="0" y="0"/>
              </wp:wrapPolygon>
            </wp:wrapThrough>
            <wp:docPr id="2867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6" name="Picture 2" descr="C:\Users\faisal\Pictures\Slide44.gif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170" cy="378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59F563" w14:textId="5177A5C8" w:rsidR="00230726" w:rsidRDefault="003A05B9" w:rsidP="00230726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 w:rsidRPr="00F61D38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lastRenderedPageBreak/>
        <w:drawing>
          <wp:anchor distT="0" distB="0" distL="114300" distR="114300" simplePos="0" relativeHeight="252017664" behindDoc="1" locked="0" layoutInCell="1" allowOverlap="1" wp14:anchorId="6C218E84" wp14:editId="761FCE22">
            <wp:simplePos x="0" y="0"/>
            <wp:positionH relativeFrom="column">
              <wp:posOffset>-229235</wp:posOffset>
            </wp:positionH>
            <wp:positionV relativeFrom="paragraph">
              <wp:posOffset>3972560</wp:posOffset>
            </wp:positionV>
            <wp:extent cx="5616575" cy="3853180"/>
            <wp:effectExtent l="0" t="0" r="3175" b="0"/>
            <wp:wrapThrough wrapText="bothSides">
              <wp:wrapPolygon edited="0">
                <wp:start x="0" y="0"/>
                <wp:lineTo x="0" y="21465"/>
                <wp:lineTo x="21539" y="21465"/>
                <wp:lineTo x="21539" y="0"/>
                <wp:lineTo x="0" y="0"/>
              </wp:wrapPolygon>
            </wp:wrapThrough>
            <wp:docPr id="31748" name="Picture 2" descr="C:\Users\faisal\Pictures\Slide4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8" name="Picture 2" descr="C:\Users\faisal\Pictures\Slide48.g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575" cy="385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053F" w:rsidRPr="00EE28DC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drawing>
          <wp:anchor distT="0" distB="0" distL="114300" distR="114300" simplePos="0" relativeHeight="252016640" behindDoc="1" locked="0" layoutInCell="1" allowOverlap="1" wp14:anchorId="7EAB2A30" wp14:editId="3B4E7CDC">
            <wp:simplePos x="0" y="0"/>
            <wp:positionH relativeFrom="column">
              <wp:posOffset>-163830</wp:posOffset>
            </wp:positionH>
            <wp:positionV relativeFrom="paragraph">
              <wp:posOffset>-271780</wp:posOffset>
            </wp:positionV>
            <wp:extent cx="5551170" cy="3787775"/>
            <wp:effectExtent l="0" t="0" r="0" b="3175"/>
            <wp:wrapThrough wrapText="bothSides">
              <wp:wrapPolygon edited="0">
                <wp:start x="0" y="0"/>
                <wp:lineTo x="0" y="21509"/>
                <wp:lineTo x="21496" y="21509"/>
                <wp:lineTo x="21496" y="0"/>
                <wp:lineTo x="0" y="0"/>
              </wp:wrapPolygon>
            </wp:wrapThrough>
            <wp:docPr id="30724" name="Picture 2" descr="C:\Users\faisal\Pictures\Slide4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4" name="Picture 2" descr="C:\Users\faisal\Pictures\Slide46.gif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170" cy="378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61989D" w14:textId="60A65696" w:rsidR="00F61D38" w:rsidRDefault="00790697" w:rsidP="003A05B9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lastRenderedPageBreak/>
        <mc:AlternateContent>
          <mc:Choice Requires="wpi">
            <w:drawing>
              <wp:anchor distT="0" distB="0" distL="114300" distR="114300" simplePos="0" relativeHeight="252350464" behindDoc="0" locked="0" layoutInCell="1" allowOverlap="1" wp14:anchorId="5EC78E2A" wp14:editId="03D92E2B">
                <wp:simplePos x="0" y="0"/>
                <wp:positionH relativeFrom="column">
                  <wp:posOffset>-1861013</wp:posOffset>
                </wp:positionH>
                <wp:positionV relativeFrom="paragraph">
                  <wp:posOffset>173528</wp:posOffset>
                </wp:positionV>
                <wp:extent cx="948600" cy="360"/>
                <wp:effectExtent l="0" t="0" r="0" b="0"/>
                <wp:wrapNone/>
                <wp:docPr id="15375" name="Ink 15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">
                      <w14:nvContentPartPr>
                        <w14:cNvContentPartPr/>
                      </w14:nvContentPartPr>
                      <w14:xfrm>
                        <a:off x="0" y="0"/>
                        <a:ext cx="9486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75" o:spid="_x0000_s1026" type="#_x0000_t75" style="position:absolute;margin-left:-152.2pt;margin-top:2.3pt;width:86.1pt;height:22.75pt;z-index:25235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">
                <v:imagedata r:id="rId108" o:title=""/>
              </v:shape>
            </w:pict>
          </mc:Fallback>
        </mc:AlternateContent>
      </w:r>
      <w:r w:rsidR="003A05B9" w:rsidRPr="00F61D38">
        <w:rPr>
          <w:rFonts w:ascii="Bodoni MT" w:eastAsia="Yu Gothic UI Semibold" w:hAnsi="Bodoni MT"/>
          <w:noProof/>
          <w:color w:val="00BC8B"/>
          <w:sz w:val="32"/>
          <w:szCs w:val="32"/>
          <w:lang w:val="en-US"/>
        </w:rPr>
        <w:drawing>
          <wp:anchor distT="0" distB="0" distL="114300" distR="114300" simplePos="0" relativeHeight="252018688" behindDoc="1" locked="0" layoutInCell="1" allowOverlap="1" wp14:anchorId="7B88DE7C" wp14:editId="4D18E39B">
            <wp:simplePos x="0" y="0"/>
            <wp:positionH relativeFrom="column">
              <wp:posOffset>-33020</wp:posOffset>
            </wp:positionH>
            <wp:positionV relativeFrom="paragraph">
              <wp:posOffset>-271780</wp:posOffset>
            </wp:positionV>
            <wp:extent cx="5616575" cy="3787775"/>
            <wp:effectExtent l="0" t="0" r="3175" b="3175"/>
            <wp:wrapThrough wrapText="bothSides">
              <wp:wrapPolygon edited="0">
                <wp:start x="0" y="0"/>
                <wp:lineTo x="0" y="21509"/>
                <wp:lineTo x="21539" y="21509"/>
                <wp:lineTo x="21539" y="0"/>
                <wp:lineTo x="0" y="0"/>
              </wp:wrapPolygon>
            </wp:wrapThrough>
            <wp:docPr id="32772" name="Picture 2" descr="C:\Users\faisal\Pictures\Slide5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2" name="Picture 2" descr="C:\Users\faisal\Pictures\Slide50.gif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575" cy="378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1690B4" w14:textId="51CC803B" w:rsidR="00B82009" w:rsidRPr="00C62359" w:rsidRDefault="00C05821" w:rsidP="00C62359">
      <w:pPr>
        <w:rPr>
          <w:rFonts w:asciiTheme="majorHAnsi" w:hAnsiTheme="majorHAnsi" w:cstheme="minorHAnsi"/>
          <w:b/>
          <w:bCs/>
          <w:color w:val="8064A2" w:themeColor="accent4"/>
          <w:sz w:val="40"/>
          <w:szCs w:val="40"/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037120" behindDoc="1" locked="0" layoutInCell="1" allowOverlap="1" wp14:anchorId="218D3869" wp14:editId="612EFAFE">
                <wp:simplePos x="0" y="0"/>
                <wp:positionH relativeFrom="column">
                  <wp:posOffset>5847715</wp:posOffset>
                </wp:positionH>
                <wp:positionV relativeFrom="paragraph">
                  <wp:posOffset>2635250</wp:posOffset>
                </wp:positionV>
                <wp:extent cx="296545" cy="263525"/>
                <wp:effectExtent l="38100" t="38100" r="27305" b="22225"/>
                <wp:wrapThrough wrapText="bothSides">
                  <wp:wrapPolygon edited="0">
                    <wp:start x="-2775" y="-3123"/>
                    <wp:lineTo x="-2775" y="1561"/>
                    <wp:lineTo x="15263" y="21860"/>
                    <wp:lineTo x="16651" y="21860"/>
                    <wp:lineTo x="22201" y="21860"/>
                    <wp:lineTo x="8325" y="1561"/>
                    <wp:lineTo x="6938" y="-3123"/>
                    <wp:lineTo x="-2775" y="-3123"/>
                  </wp:wrapPolygon>
                </wp:wrapThrough>
                <wp:docPr id="8" name="Lin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296545" cy="263525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3399"/>
                          </a:solidFill>
                          <a:round/>
                          <a:headEnd type="arrow" w="med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9" o:spid="_x0000_s1026" style="position:absolute;z-index:-25127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0.45pt,207.5pt" to="483.8pt,22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" strokecolor="#039" strokeweight="3pt">
                <v:stroke startarrow="open"/>
                <w10:wrap type="through"/>
              </v:line>
            </w:pict>
          </mc:Fallback>
        </mc:AlternateContent>
      </w:r>
      <w:r w:rsidR="00C62359">
        <w:rPr>
          <w:noProof/>
          <w:lang w:val="en-US"/>
        </w:rPr>
        <w:drawing>
          <wp:anchor distT="0" distB="0" distL="114300" distR="114300" simplePos="0" relativeHeight="251520000" behindDoc="1" locked="0" layoutInCell="1" allowOverlap="1" wp14:anchorId="75643BD5" wp14:editId="366980E1">
            <wp:simplePos x="0" y="0"/>
            <wp:positionH relativeFrom="column">
              <wp:posOffset>850900</wp:posOffset>
            </wp:positionH>
            <wp:positionV relativeFrom="paragraph">
              <wp:posOffset>1310640</wp:posOffset>
            </wp:positionV>
            <wp:extent cx="1899920" cy="2908300"/>
            <wp:effectExtent l="0" t="0" r="5080" b="6350"/>
            <wp:wrapThrough wrapText="bothSides">
              <wp:wrapPolygon edited="0">
                <wp:start x="0" y="0"/>
                <wp:lineTo x="0" y="21506"/>
                <wp:lineTo x="21441" y="21506"/>
                <wp:lineTo x="21441" y="0"/>
                <wp:lineTo x="0" y="0"/>
              </wp:wrapPolygon>
            </wp:wrapThrough>
            <wp:docPr id="3482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2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920" cy="290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235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21024" behindDoc="1" locked="0" layoutInCell="1" allowOverlap="1" wp14:anchorId="2A7D6999" wp14:editId="038C1765">
                <wp:simplePos x="0" y="0"/>
                <wp:positionH relativeFrom="column">
                  <wp:posOffset>2186305</wp:posOffset>
                </wp:positionH>
                <wp:positionV relativeFrom="paragraph">
                  <wp:posOffset>2367280</wp:posOffset>
                </wp:positionV>
                <wp:extent cx="527050" cy="74930"/>
                <wp:effectExtent l="38100" t="76200" r="0" b="115570"/>
                <wp:wrapThrough wrapText="bothSides">
                  <wp:wrapPolygon edited="0">
                    <wp:start x="3123" y="-21966"/>
                    <wp:lineTo x="-1561" y="-10983"/>
                    <wp:lineTo x="-1561" y="16475"/>
                    <wp:lineTo x="3904" y="49424"/>
                    <wp:lineTo x="8588" y="49424"/>
                    <wp:lineTo x="9369" y="38441"/>
                    <wp:lineTo x="8588" y="-5492"/>
                    <wp:lineTo x="7807" y="-21966"/>
                    <wp:lineTo x="3123" y="-21966"/>
                  </wp:wrapPolygon>
                </wp:wrapThrough>
                <wp:docPr id="6" name="Lin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V="1">
                          <a:off x="0" y="0"/>
                          <a:ext cx="527050" cy="7493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3399"/>
                          </a:solidFill>
                          <a:round/>
                          <a:headEnd type="arrow" w="med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9" o:spid="_x0000_s1026" style="position:absolute;flip:y;z-index:-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2.15pt,186.4pt" to="213.65pt,19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" strokecolor="#039" strokeweight="3pt">
                <v:stroke startarrow="open"/>
                <w10:wrap type="through"/>
              </v:line>
            </w:pict>
          </mc:Fallback>
        </mc:AlternateContent>
      </w:r>
      <w:r w:rsidR="00C62359">
        <w:rPr>
          <w:noProof/>
          <w:lang w:val="en-US"/>
        </w:rPr>
        <w:drawing>
          <wp:anchor distT="0" distB="0" distL="114300" distR="114300" simplePos="0" relativeHeight="251517952" behindDoc="1" locked="0" layoutInCell="1" allowOverlap="1" wp14:anchorId="159C08B4" wp14:editId="5282EB5C">
            <wp:simplePos x="0" y="0"/>
            <wp:positionH relativeFrom="column">
              <wp:posOffset>-1009015</wp:posOffset>
            </wp:positionH>
            <wp:positionV relativeFrom="paragraph">
              <wp:posOffset>1300480</wp:posOffset>
            </wp:positionV>
            <wp:extent cx="1860550" cy="2924175"/>
            <wp:effectExtent l="0" t="0" r="6350" b="9525"/>
            <wp:wrapThrough wrapText="bothSides">
              <wp:wrapPolygon edited="0">
                <wp:start x="0" y="0"/>
                <wp:lineTo x="0" y="21530"/>
                <wp:lineTo x="21453" y="21530"/>
                <wp:lineTo x="21453" y="0"/>
                <wp:lineTo x="0" y="0"/>
              </wp:wrapPolygon>
            </wp:wrapThrough>
            <wp:docPr id="3481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18" name="Picture 2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51" t="11671" r="308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235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18976" behindDoc="1" locked="0" layoutInCell="1" allowOverlap="1" wp14:anchorId="591B98F9" wp14:editId="3B12924A">
                <wp:simplePos x="0" y="0"/>
                <wp:positionH relativeFrom="column">
                  <wp:posOffset>-29210</wp:posOffset>
                </wp:positionH>
                <wp:positionV relativeFrom="paragraph">
                  <wp:posOffset>2304415</wp:posOffset>
                </wp:positionV>
                <wp:extent cx="294640" cy="480695"/>
                <wp:effectExtent l="38100" t="38100" r="29210" b="14605"/>
                <wp:wrapThrough wrapText="bothSides">
                  <wp:wrapPolygon edited="0">
                    <wp:start x="-2793" y="-1712"/>
                    <wp:lineTo x="-2793" y="13696"/>
                    <wp:lineTo x="8379" y="13696"/>
                    <wp:lineTo x="16759" y="21400"/>
                    <wp:lineTo x="22345" y="21400"/>
                    <wp:lineTo x="18155" y="14552"/>
                    <wp:lineTo x="18155" y="13696"/>
                    <wp:lineTo x="5586" y="856"/>
                    <wp:lineTo x="4190" y="-1712"/>
                    <wp:lineTo x="-2793" y="-1712"/>
                  </wp:wrapPolygon>
                </wp:wrapThrough>
                <wp:docPr id="34819" name="Lin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294640" cy="480695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3399"/>
                          </a:solidFill>
                          <a:round/>
                          <a:headEnd type="arrow" w="med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9" o:spid="_x0000_s1026" style="position:absolute;z-index:-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.3pt,181.45pt" to="20.9pt,21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" strokecolor="#039" strokeweight="3pt">
                <v:stroke startarrow="open"/>
                <w10:wrap type="through"/>
              </v:line>
            </w:pict>
          </mc:Fallback>
        </mc:AlternateContent>
      </w:r>
      <w:r w:rsidR="00C62359">
        <w:rPr>
          <w:noProof/>
          <w:lang w:val="en-US"/>
        </w:rPr>
        <w:drawing>
          <wp:anchor distT="0" distB="0" distL="114300" distR="114300" simplePos="0" relativeHeight="251522048" behindDoc="1" locked="0" layoutInCell="1" allowOverlap="1" wp14:anchorId="1156A720" wp14:editId="4C0D7371">
            <wp:simplePos x="0" y="0"/>
            <wp:positionH relativeFrom="column">
              <wp:posOffset>2699385</wp:posOffset>
            </wp:positionH>
            <wp:positionV relativeFrom="paragraph">
              <wp:posOffset>1301750</wp:posOffset>
            </wp:positionV>
            <wp:extent cx="1809115" cy="2922270"/>
            <wp:effectExtent l="0" t="0" r="635" b="0"/>
            <wp:wrapThrough wrapText="bothSides">
              <wp:wrapPolygon edited="0">
                <wp:start x="0" y="0"/>
                <wp:lineTo x="0" y="21403"/>
                <wp:lineTo x="21380" y="21403"/>
                <wp:lineTo x="21380" y="0"/>
                <wp:lineTo x="0" y="0"/>
              </wp:wrapPolygon>
            </wp:wrapThrough>
            <wp:docPr id="3482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24" name="Picture 15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99" r="30902" b="68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115" cy="292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2359">
        <w:rPr>
          <w:noProof/>
          <w:lang w:val="en-US"/>
        </w:rPr>
        <w:drawing>
          <wp:anchor distT="0" distB="0" distL="114300" distR="114300" simplePos="0" relativeHeight="251523072" behindDoc="1" locked="0" layoutInCell="1" allowOverlap="1" wp14:anchorId="3BA69EB7" wp14:editId="36A0A602">
            <wp:simplePos x="0" y="0"/>
            <wp:positionH relativeFrom="column">
              <wp:posOffset>4508500</wp:posOffset>
            </wp:positionH>
            <wp:positionV relativeFrom="paragraph">
              <wp:posOffset>1302385</wp:posOffset>
            </wp:positionV>
            <wp:extent cx="1676400" cy="2922905"/>
            <wp:effectExtent l="0" t="0" r="0" b="0"/>
            <wp:wrapThrough wrapText="bothSides">
              <wp:wrapPolygon edited="0">
                <wp:start x="0" y="0"/>
                <wp:lineTo x="0" y="21398"/>
                <wp:lineTo x="21355" y="21398"/>
                <wp:lineTo x="21355" y="0"/>
                <wp:lineTo x="0" y="0"/>
              </wp:wrapPolygon>
            </wp:wrapThrough>
            <wp:docPr id="3482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22" name="Picture 13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235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24096" behindDoc="1" locked="0" layoutInCell="1" allowOverlap="1" wp14:anchorId="36ACE222" wp14:editId="2D604475">
                <wp:simplePos x="0" y="0"/>
                <wp:positionH relativeFrom="column">
                  <wp:posOffset>4151630</wp:posOffset>
                </wp:positionH>
                <wp:positionV relativeFrom="paragraph">
                  <wp:posOffset>2140585</wp:posOffset>
                </wp:positionV>
                <wp:extent cx="359410" cy="74930"/>
                <wp:effectExtent l="38100" t="76200" r="0" b="96520"/>
                <wp:wrapThrough wrapText="bothSides">
                  <wp:wrapPolygon edited="0">
                    <wp:start x="3435" y="-21966"/>
                    <wp:lineTo x="-2290" y="-10983"/>
                    <wp:lineTo x="-2290" y="10983"/>
                    <wp:lineTo x="4580" y="43932"/>
                    <wp:lineTo x="12594" y="43932"/>
                    <wp:lineTo x="13739" y="32949"/>
                    <wp:lineTo x="12594" y="-5492"/>
                    <wp:lineTo x="11449" y="-21966"/>
                    <wp:lineTo x="3435" y="-21966"/>
                  </wp:wrapPolygon>
                </wp:wrapThrough>
                <wp:docPr id="7" name="Lin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V="1">
                          <a:off x="0" y="0"/>
                          <a:ext cx="359410" cy="7493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3399"/>
                          </a:solidFill>
                          <a:round/>
                          <a:headEnd type="arrow" w="med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9" o:spid="_x0000_s1026" style="position:absolute;flip:y;z-index:-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6.9pt,168.55pt" to="355.2pt,17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" strokecolor="#039" strokeweight="3pt">
                <v:stroke startarrow="open"/>
                <w10:wrap type="through"/>
              </v:line>
            </w:pict>
          </mc:Fallback>
        </mc:AlternateContent>
      </w:r>
      <w:r w:rsidR="00C62359" w:rsidRPr="004E593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14880" behindDoc="1" locked="0" layoutInCell="1" allowOverlap="1" wp14:anchorId="57E527A4" wp14:editId="40F33D34">
                <wp:simplePos x="0" y="0"/>
                <wp:positionH relativeFrom="column">
                  <wp:posOffset>-1017270</wp:posOffset>
                </wp:positionH>
                <wp:positionV relativeFrom="paragraph">
                  <wp:posOffset>702310</wp:posOffset>
                </wp:positionV>
                <wp:extent cx="7251700" cy="3631565"/>
                <wp:effectExtent l="0" t="0" r="25400" b="26035"/>
                <wp:wrapThrough wrapText="bothSides">
                  <wp:wrapPolygon edited="0">
                    <wp:start x="0" y="0"/>
                    <wp:lineTo x="0" y="3513"/>
                    <wp:lineTo x="21505" y="3626"/>
                    <wp:lineTo x="0" y="5439"/>
                    <wp:lineTo x="0" y="9065"/>
                    <wp:lineTo x="21505" y="9065"/>
                    <wp:lineTo x="0" y="10877"/>
                    <wp:lineTo x="0" y="16203"/>
                    <wp:lineTo x="21505" y="16316"/>
                    <wp:lineTo x="0" y="18129"/>
                    <wp:lineTo x="0" y="21642"/>
                    <wp:lineTo x="21619" y="21642"/>
                    <wp:lineTo x="21619" y="21528"/>
                    <wp:lineTo x="113" y="19942"/>
                    <wp:lineTo x="21619" y="19942"/>
                    <wp:lineTo x="21619" y="16316"/>
                    <wp:lineTo x="113" y="14503"/>
                    <wp:lineTo x="21619" y="14390"/>
                    <wp:lineTo x="21619" y="9065"/>
                    <wp:lineTo x="113" y="7252"/>
                    <wp:lineTo x="21619" y="7252"/>
                    <wp:lineTo x="21619" y="3626"/>
                    <wp:lineTo x="113" y="1813"/>
                    <wp:lineTo x="21619" y="1700"/>
                    <wp:lineTo x="21619" y="0"/>
                    <wp:lineTo x="0" y="0"/>
                  </wp:wrapPolygon>
                </wp:wrapThrough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51700" cy="363156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lumMod val="20000"/>
                              <a:lumOff val="80000"/>
                            </a:srgbClr>
                          </a:solidFill>
                          <a:prstDash val="dash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" o:spid="_x0000_s1026" style="position:absolute;margin-left:-80.1pt;margin-top:55.3pt;width:571pt;height:285.95pt;z-index:-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" filled="f" strokecolor="#dce6f2" strokeweight="2pt">
                <v:stroke dashstyle="dash"/>
                <w10:wrap type="through"/>
              </v:rect>
            </w:pict>
          </mc:Fallback>
        </mc:AlternateContent>
      </w:r>
      <w:r w:rsidR="00C62359">
        <w:rPr>
          <w:rFonts w:ascii="Bodoni MT" w:eastAsia="Yu Gothic UI Semibold" w:hAnsi="Bodoni MT"/>
          <w:noProof/>
          <w:color w:val="00BC8B"/>
          <w:sz w:val="40"/>
          <w:szCs w:val="40"/>
          <w:lang w:val="en-US"/>
        </w:rPr>
        <mc:AlternateContent>
          <mc:Choice Requires="wps">
            <w:drawing>
              <wp:anchor distT="0" distB="0" distL="114300" distR="114300" simplePos="0" relativeHeight="252200960" behindDoc="1" locked="0" layoutInCell="1" allowOverlap="1" wp14:anchorId="1259512D" wp14:editId="4E7FCF14">
                <wp:simplePos x="0" y="0"/>
                <wp:positionH relativeFrom="margin">
                  <wp:align>center</wp:align>
                </wp:positionH>
                <wp:positionV relativeFrom="paragraph">
                  <wp:posOffset>4514850</wp:posOffset>
                </wp:positionV>
                <wp:extent cx="6943725" cy="1099185"/>
                <wp:effectExtent l="0" t="0" r="0" b="0"/>
                <wp:wrapThrough wrapText="bothSides">
                  <wp:wrapPolygon edited="0">
                    <wp:start x="178" y="374"/>
                    <wp:lineTo x="178" y="20964"/>
                    <wp:lineTo x="21393" y="20964"/>
                    <wp:lineTo x="21393" y="374"/>
                    <wp:lineTo x="178" y="374"/>
                  </wp:wrapPolygon>
                </wp:wrapThrough>
                <wp:docPr id="44062" name="Rectangle 440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3725" cy="1099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8B1150" w14:textId="5A40125D" w:rsidR="00CD2412" w:rsidRPr="00772129" w:rsidRDefault="00CD2412" w:rsidP="00772129">
                            <w:pPr>
                              <w:pStyle w:val="Footer"/>
                              <w:spacing w:line="276" w:lineRule="auto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6"/>
                                <w:szCs w:val="26"/>
                                <w:lang w:val="en-US"/>
                              </w:rPr>
                            </w:pP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6"/>
                                <w:szCs w:val="26"/>
                                <w:lang w:val="en-US"/>
                              </w:rPr>
                              <w:t>*</w:t>
                            </w:r>
                            <w:r w:rsidRPr="00772129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6"/>
                                <w:szCs w:val="26"/>
                                <w:lang w:val="en-US"/>
                              </w:rPr>
                              <w:t>Important: the lateral (Sylvain) sulcus separates the temporal and the frontal lobe and contains medial cerebral artery MCA (important for infarctions).</w:t>
                            </w:r>
                          </w:p>
                          <w:p w14:paraId="4ACBBCEB" w14:textId="30D5AB11" w:rsidR="00CD2412" w:rsidRPr="00772129" w:rsidRDefault="00CD2412" w:rsidP="00772129">
                            <w:pPr>
                              <w:pStyle w:val="Footer"/>
                              <w:spacing w:line="276" w:lineRule="auto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6"/>
                                <w:szCs w:val="26"/>
                                <w:lang w:val="en-US"/>
                              </w:rPr>
                            </w:pPr>
                            <w:r w:rsidRPr="00772129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6"/>
                                <w:szCs w:val="26"/>
                                <w:lang w:val="en-US"/>
                              </w:rPr>
                              <w:t>When we have an acute infarction in the MCA territory we can see adaptive ch</w:t>
                            </w: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6"/>
                                <w:szCs w:val="26"/>
                                <w:lang w:val="en-US"/>
                              </w:rPr>
                              <w:t>anges in the insula and hyper-de</w:t>
                            </w:r>
                            <w:r w:rsidRPr="00772129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6"/>
                                <w:szCs w:val="26"/>
                                <w:lang w:val="en-US"/>
                              </w:rPr>
                              <w:t>nse MCA.</w:t>
                            </w:r>
                          </w:p>
                          <w:p w14:paraId="0710B9CB" w14:textId="77777777" w:rsidR="00CD2412" w:rsidRPr="00036108" w:rsidRDefault="00CD2412" w:rsidP="00A539FF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  <w:p w14:paraId="27B4459D" w14:textId="77777777" w:rsidR="00CD2412" w:rsidRDefault="00CD2412" w:rsidP="00A539F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4062" o:spid="_x0000_s1053" style="position:absolute;margin-left:0;margin-top:355.5pt;width:546.75pt;height:86.55pt;z-index:-2511155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" filled="f" stroked="f" strokeweight="2pt">
                <v:textbox>
                  <w:txbxContent>
                    <w:p w14:paraId="2A8B1150" w14:textId="5A40125D" w:rsidR="00CD2412" w:rsidRPr="00772129" w:rsidRDefault="00CD2412" w:rsidP="00772129">
                      <w:pPr>
                        <w:pStyle w:val="Footer"/>
                        <w:spacing w:line="276" w:lineRule="auto"/>
                        <w:rPr>
                          <w:rFonts w:asciiTheme="majorHAnsi" w:eastAsia="Times New Roman" w:hAnsiTheme="majorHAnsi" w:cs="Times New Roman"/>
                          <w:color w:val="00B050"/>
                          <w:sz w:val="26"/>
                          <w:szCs w:val="26"/>
                          <w:lang w:val="en-US"/>
                        </w:rPr>
                      </w:pP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6"/>
                          <w:szCs w:val="26"/>
                          <w:lang w:val="en-US"/>
                        </w:rPr>
                        <w:t>*</w:t>
                      </w:r>
                      <w:r w:rsidRPr="00772129">
                        <w:rPr>
                          <w:rFonts w:asciiTheme="majorHAnsi" w:eastAsia="Times New Roman" w:hAnsiTheme="majorHAnsi" w:cs="Times New Roman"/>
                          <w:color w:val="00B050"/>
                          <w:sz w:val="26"/>
                          <w:szCs w:val="26"/>
                          <w:lang w:val="en-US"/>
                        </w:rPr>
                        <w:t>Important: the lateral (Sylvain) sulcus separates the temporal and the frontal lobe and contains medial cerebral artery MCA (important for infarctions).</w:t>
                      </w:r>
                    </w:p>
                    <w:p w14:paraId="4ACBBCEB" w14:textId="30D5AB11" w:rsidR="00CD2412" w:rsidRPr="00772129" w:rsidRDefault="00CD2412" w:rsidP="00772129">
                      <w:pPr>
                        <w:pStyle w:val="Footer"/>
                        <w:spacing w:line="276" w:lineRule="auto"/>
                        <w:rPr>
                          <w:rFonts w:asciiTheme="majorHAnsi" w:eastAsia="Times New Roman" w:hAnsiTheme="majorHAnsi" w:cs="Times New Roman"/>
                          <w:color w:val="00B050"/>
                          <w:sz w:val="26"/>
                          <w:szCs w:val="26"/>
                          <w:lang w:val="en-US"/>
                        </w:rPr>
                      </w:pPr>
                      <w:r w:rsidRPr="00772129">
                        <w:rPr>
                          <w:rFonts w:asciiTheme="majorHAnsi" w:eastAsia="Times New Roman" w:hAnsiTheme="majorHAnsi" w:cs="Times New Roman"/>
                          <w:color w:val="00B050"/>
                          <w:sz w:val="26"/>
                          <w:szCs w:val="26"/>
                          <w:lang w:val="en-US"/>
                        </w:rPr>
                        <w:t>When we have an acute infarction in the MCA territory we can see adaptive ch</w:t>
                      </w: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6"/>
                          <w:szCs w:val="26"/>
                          <w:lang w:val="en-US"/>
                        </w:rPr>
                        <w:t>anges in the insula and hyper-de</w:t>
                      </w:r>
                      <w:r w:rsidRPr="00772129">
                        <w:rPr>
                          <w:rFonts w:asciiTheme="majorHAnsi" w:eastAsia="Times New Roman" w:hAnsiTheme="majorHAnsi" w:cs="Times New Roman"/>
                          <w:color w:val="00B050"/>
                          <w:sz w:val="26"/>
                          <w:szCs w:val="26"/>
                          <w:lang w:val="en-US"/>
                        </w:rPr>
                        <w:t>nse MCA.</w:t>
                      </w:r>
                    </w:p>
                    <w:p w14:paraId="0710B9CB" w14:textId="77777777" w:rsidR="00CD2412" w:rsidRPr="00036108" w:rsidRDefault="00CD2412" w:rsidP="00A539FF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00B050"/>
                          <w:sz w:val="32"/>
                          <w:szCs w:val="32"/>
                          <w:lang w:val="en-US"/>
                        </w:rPr>
                      </w:pPr>
                    </w:p>
                    <w:p w14:paraId="27B4459D" w14:textId="77777777" w:rsidR="00CD2412" w:rsidRDefault="00CD2412" w:rsidP="00A539FF">
                      <w:pPr>
                        <w:jc w:val="center"/>
                      </w:pPr>
                    </w:p>
                  </w:txbxContent>
                </v:textbox>
                <w10:wrap type="through" anchorx="margin"/>
              </v:rect>
            </w:pict>
          </mc:Fallback>
        </mc:AlternateContent>
      </w:r>
      <w:r w:rsidR="00C62359" w:rsidRPr="00100D54">
        <w:rPr>
          <w:rFonts w:asciiTheme="majorHAnsi" w:hAnsiTheme="majorHAnsi" w:cstheme="minorHAnsi"/>
          <w:b/>
          <w:bCs/>
          <w:color w:val="8064A2" w:themeColor="accent4"/>
          <w:sz w:val="40"/>
          <w:szCs w:val="40"/>
          <w:lang w:val="en-US"/>
        </w:rPr>
        <w:t>Multiplane correlation:</w:t>
      </w:r>
      <w:r w:rsidR="002C138D" w:rsidRPr="004E593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16928" behindDoc="1" locked="0" layoutInCell="1" allowOverlap="1" wp14:anchorId="00507DB9" wp14:editId="18380E48">
                <wp:simplePos x="0" y="0"/>
                <wp:positionH relativeFrom="column">
                  <wp:posOffset>-841375</wp:posOffset>
                </wp:positionH>
                <wp:positionV relativeFrom="paragraph">
                  <wp:posOffset>807720</wp:posOffset>
                </wp:positionV>
                <wp:extent cx="1780540" cy="427355"/>
                <wp:effectExtent l="0" t="0" r="0" b="0"/>
                <wp:wrapThrough wrapText="bothSides">
                  <wp:wrapPolygon edited="0">
                    <wp:start x="462" y="0"/>
                    <wp:lineTo x="462" y="20220"/>
                    <wp:lineTo x="20799" y="20220"/>
                    <wp:lineTo x="20799" y="0"/>
                    <wp:lineTo x="462" y="0"/>
                  </wp:wrapPolygon>
                </wp:wrapThrough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0540" cy="427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65343E7" w14:textId="6478EDF1" w:rsidR="00CD2412" w:rsidRPr="00724BBC" w:rsidRDefault="00CD2412" w:rsidP="00B82009">
                            <w:pPr>
                              <w:rPr>
                                <w:rFonts w:asciiTheme="majorHAnsi" w:eastAsia="Yu Gothic UI Semibold" w:hAnsiTheme="majorHAnsi"/>
                                <w:b/>
                                <w:bCs/>
                                <w:color w:val="0070C0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B82009">
                              <w:rPr>
                                <w:rFonts w:asciiTheme="majorHAnsi" w:eastAsia="Yu Gothic UI Semibold" w:hAnsiTheme="majorHAnsi"/>
                                <w:b/>
                                <w:bCs/>
                                <w:color w:val="0070C0"/>
                                <w:sz w:val="32"/>
                                <w:szCs w:val="32"/>
                                <w:lang w:val="en-US"/>
                              </w:rPr>
                              <w:t>Sylvian fissure</w:t>
                            </w:r>
                            <w:r w:rsidRPr="002C138D">
                              <w:rPr>
                                <w:rFonts w:asciiTheme="majorHAnsi" w:eastAsia="Yu Gothic UI Semibold" w:hAnsiTheme="majorHAnsi"/>
                                <w:b/>
                                <w:bCs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  <w:t>*</w:t>
                            </w:r>
                            <w:r>
                              <w:rPr>
                                <w:rFonts w:asciiTheme="majorHAnsi" w:eastAsia="Yu Gothic UI Semibold" w:hAnsiTheme="majorHAnsi"/>
                                <w:b/>
                                <w:bCs/>
                                <w:color w:val="0070C0"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54" type="#_x0000_t202" style="position:absolute;margin-left:-66.25pt;margin-top:63.6pt;width:140.2pt;height:33.65pt;z-index:-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" filled="f" stroked="f">
                <v:textbox>
                  <w:txbxContent>
                    <w:p w14:paraId="665343E7" w14:textId="6478EDF1" w:rsidR="00CD2412" w:rsidRPr="00724BBC" w:rsidRDefault="00CD2412" w:rsidP="00B82009">
                      <w:pPr>
                        <w:rPr>
                          <w:rFonts w:asciiTheme="majorHAnsi" w:eastAsia="Yu Gothic UI Semibold" w:hAnsiTheme="majorHAnsi"/>
                          <w:b/>
                          <w:bCs/>
                          <w:color w:val="0070C0"/>
                          <w:sz w:val="32"/>
                          <w:szCs w:val="32"/>
                          <w:lang w:val="en-US"/>
                        </w:rPr>
                      </w:pPr>
                      <w:proofErr w:type="spellStart"/>
                      <w:r w:rsidRPr="00B82009">
                        <w:rPr>
                          <w:rFonts w:asciiTheme="majorHAnsi" w:eastAsia="Yu Gothic UI Semibold" w:hAnsiTheme="majorHAnsi"/>
                          <w:b/>
                          <w:bCs/>
                          <w:color w:val="0070C0"/>
                          <w:sz w:val="32"/>
                          <w:szCs w:val="32"/>
                          <w:lang w:val="en-US"/>
                        </w:rPr>
                        <w:t>Sylvian</w:t>
                      </w:r>
                      <w:proofErr w:type="spellEnd"/>
                      <w:r w:rsidRPr="00B82009">
                        <w:rPr>
                          <w:rFonts w:asciiTheme="majorHAnsi" w:eastAsia="Yu Gothic UI Semibold" w:hAnsiTheme="majorHAnsi"/>
                          <w:b/>
                          <w:bCs/>
                          <w:color w:val="0070C0"/>
                          <w:sz w:val="32"/>
                          <w:szCs w:val="32"/>
                          <w:lang w:val="en-US"/>
                        </w:rPr>
                        <w:t xml:space="preserve"> fissure</w:t>
                      </w:r>
                      <w:r w:rsidRPr="002C138D">
                        <w:rPr>
                          <w:rFonts w:asciiTheme="majorHAnsi" w:eastAsia="Yu Gothic UI Semibold" w:hAnsiTheme="majorHAnsi"/>
                          <w:b/>
                          <w:bCs/>
                          <w:color w:val="00B050"/>
                          <w:sz w:val="32"/>
                          <w:szCs w:val="32"/>
                          <w:lang w:val="en-US"/>
                        </w:rPr>
                        <w:t>*</w:t>
                      </w:r>
                      <w:r>
                        <w:rPr>
                          <w:rFonts w:asciiTheme="majorHAnsi" w:eastAsia="Yu Gothic UI Semibold" w:hAnsiTheme="majorHAnsi"/>
                          <w:b/>
                          <w:bCs/>
                          <w:color w:val="0070C0"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5022D9A3" w14:textId="33B4DEC5" w:rsidR="003127D1" w:rsidRDefault="00C05821" w:rsidP="008B7544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561984" behindDoc="0" locked="0" layoutInCell="1" allowOverlap="1" wp14:anchorId="4C89B796" wp14:editId="0B8E8C20">
                <wp:simplePos x="0" y="0"/>
                <wp:positionH relativeFrom="column">
                  <wp:posOffset>5143500</wp:posOffset>
                </wp:positionH>
                <wp:positionV relativeFrom="paragraph">
                  <wp:posOffset>-7025640</wp:posOffset>
                </wp:positionV>
                <wp:extent cx="635635" cy="63500"/>
                <wp:effectExtent l="38100" t="76200" r="0" b="107950"/>
                <wp:wrapNone/>
                <wp:docPr id="44047" name="Lin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V="1">
                          <a:off x="0" y="0"/>
                          <a:ext cx="635635" cy="6350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3399"/>
                          </a:solidFill>
                          <a:round/>
                          <a:headEnd type="arrow" w="med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3" o:spid="_x0000_s1026" style="position:absolute;flip:y;z-index:25156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5pt,-553.2pt" to="455.05pt,-54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" strokecolor="#039" strokeweight="3pt">
                <v:stroke startarrow="open"/>
              </v:line>
            </w:pict>
          </mc:Fallback>
        </mc:AlternateContent>
      </w:r>
      <w:r w:rsidR="00C62359" w:rsidRPr="004E593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039168" behindDoc="1" locked="0" layoutInCell="1" allowOverlap="1" wp14:anchorId="0991836C" wp14:editId="3E029CB8">
                <wp:simplePos x="0" y="0"/>
                <wp:positionH relativeFrom="column">
                  <wp:posOffset>-1001395</wp:posOffset>
                </wp:positionH>
                <wp:positionV relativeFrom="paragraph">
                  <wp:posOffset>-706755</wp:posOffset>
                </wp:positionV>
                <wp:extent cx="7256780" cy="2727960"/>
                <wp:effectExtent l="0" t="0" r="20320" b="15240"/>
                <wp:wrapThrough wrapText="bothSides">
                  <wp:wrapPolygon edited="0">
                    <wp:start x="0" y="0"/>
                    <wp:lineTo x="0" y="4827"/>
                    <wp:lineTo x="21490" y="4827"/>
                    <wp:lineTo x="0" y="7240"/>
                    <wp:lineTo x="0" y="14330"/>
                    <wp:lineTo x="21490" y="14480"/>
                    <wp:lineTo x="0" y="16894"/>
                    <wp:lineTo x="0" y="21570"/>
                    <wp:lineTo x="21604" y="21570"/>
                    <wp:lineTo x="21604" y="19307"/>
                    <wp:lineTo x="113" y="16894"/>
                    <wp:lineTo x="21604" y="16894"/>
                    <wp:lineTo x="21604" y="12067"/>
                    <wp:lineTo x="113" y="9654"/>
                    <wp:lineTo x="21604" y="9503"/>
                    <wp:lineTo x="21604" y="0"/>
                    <wp:lineTo x="0" y="0"/>
                  </wp:wrapPolygon>
                </wp:wrapThrough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56780" cy="272796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lumMod val="20000"/>
                              <a:lumOff val="80000"/>
                            </a:srgbClr>
                          </a:solidFill>
                          <a:prstDash val="dash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6" o:spid="_x0000_s1026" style="position:absolute;margin-left:-78.85pt;margin-top:-55.65pt;width:571.4pt;height:214.8pt;z-index:-25127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" filled="f" strokecolor="#dce6f2" strokeweight="2pt">
                <v:stroke dashstyle="dash"/>
                <w10:wrap type="through"/>
              </v:rect>
            </w:pict>
          </mc:Fallback>
        </mc:AlternateContent>
      </w:r>
      <w:r w:rsidR="00C62359" w:rsidRPr="004E593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041216" behindDoc="1" locked="0" layoutInCell="1" allowOverlap="1" wp14:anchorId="3BD0903B" wp14:editId="2D91DEA1">
                <wp:simplePos x="0" y="0"/>
                <wp:positionH relativeFrom="column">
                  <wp:posOffset>-1001395</wp:posOffset>
                </wp:positionH>
                <wp:positionV relativeFrom="paragraph">
                  <wp:posOffset>2162810</wp:posOffset>
                </wp:positionV>
                <wp:extent cx="7256780" cy="2895600"/>
                <wp:effectExtent l="0" t="0" r="20320" b="19050"/>
                <wp:wrapThrough wrapText="bothSides">
                  <wp:wrapPolygon edited="0">
                    <wp:start x="0" y="0"/>
                    <wp:lineTo x="0" y="6821"/>
                    <wp:lineTo x="10830" y="6821"/>
                    <wp:lineTo x="0" y="9095"/>
                    <wp:lineTo x="0" y="15774"/>
                    <wp:lineTo x="21490" y="15916"/>
                    <wp:lineTo x="0" y="18189"/>
                    <wp:lineTo x="0" y="21600"/>
                    <wp:lineTo x="21604" y="21600"/>
                    <wp:lineTo x="21604" y="15916"/>
                    <wp:lineTo x="113" y="13642"/>
                    <wp:lineTo x="21604" y="13642"/>
                    <wp:lineTo x="21604" y="9095"/>
                    <wp:lineTo x="10830" y="6821"/>
                    <wp:lineTo x="21604" y="6679"/>
                    <wp:lineTo x="21604" y="0"/>
                    <wp:lineTo x="0" y="0"/>
                  </wp:wrapPolygon>
                </wp:wrapThrough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56780" cy="28956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lumMod val="20000"/>
                              <a:lumOff val="80000"/>
                            </a:srgbClr>
                          </a:solidFill>
                          <a:prstDash val="dash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7" o:spid="_x0000_s1026" style="position:absolute;margin-left:-78.85pt;margin-top:170.3pt;width:571.4pt;height:228pt;z-index:-25127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" filled="f" strokecolor="#dce6f2" strokeweight="2pt">
                <v:stroke dashstyle="dash"/>
                <w10:wrap type="through"/>
              </v:rect>
            </w:pict>
          </mc:Fallback>
        </mc:AlternateContent>
      </w:r>
      <w:r w:rsidR="00C62359" w:rsidRPr="004E593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27168" behindDoc="1" locked="0" layoutInCell="1" allowOverlap="1" wp14:anchorId="4F43807E" wp14:editId="1C311F44">
                <wp:simplePos x="0" y="0"/>
                <wp:positionH relativeFrom="column">
                  <wp:posOffset>-1001395</wp:posOffset>
                </wp:positionH>
                <wp:positionV relativeFrom="paragraph">
                  <wp:posOffset>5189855</wp:posOffset>
                </wp:positionV>
                <wp:extent cx="7256780" cy="2809875"/>
                <wp:effectExtent l="0" t="0" r="20320" b="28575"/>
                <wp:wrapThrough wrapText="bothSides">
                  <wp:wrapPolygon edited="0">
                    <wp:start x="0" y="0"/>
                    <wp:lineTo x="0" y="2343"/>
                    <wp:lineTo x="10830" y="2343"/>
                    <wp:lineTo x="0" y="4686"/>
                    <wp:lineTo x="0" y="11569"/>
                    <wp:lineTo x="10830" y="11715"/>
                    <wp:lineTo x="0" y="14058"/>
                    <wp:lineTo x="0" y="18744"/>
                    <wp:lineTo x="10830" y="18744"/>
                    <wp:lineTo x="0" y="21087"/>
                    <wp:lineTo x="0" y="21673"/>
                    <wp:lineTo x="21604" y="21673"/>
                    <wp:lineTo x="21604" y="21087"/>
                    <wp:lineTo x="10830" y="18744"/>
                    <wp:lineTo x="21604" y="18744"/>
                    <wp:lineTo x="21604" y="14058"/>
                    <wp:lineTo x="10830" y="11715"/>
                    <wp:lineTo x="21604" y="11569"/>
                    <wp:lineTo x="21604" y="4686"/>
                    <wp:lineTo x="10830" y="2343"/>
                    <wp:lineTo x="21604" y="2343"/>
                    <wp:lineTo x="21604" y="0"/>
                    <wp:lineTo x="0" y="0"/>
                  </wp:wrapPolygon>
                </wp:wrapThrough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56780" cy="280987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lumMod val="20000"/>
                              <a:lumOff val="80000"/>
                            </a:srgbClr>
                          </a:solidFill>
                          <a:prstDash val="dash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8" o:spid="_x0000_s1026" style="position:absolute;margin-left:-78.85pt;margin-top:408.65pt;width:571.4pt;height:221.25pt;z-index:-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" filled="f" strokecolor="#dce6f2" strokeweight="2pt">
                <v:stroke dashstyle="dash"/>
                <w10:wrap type="through"/>
              </v:rect>
            </w:pict>
          </mc:Fallback>
        </mc:AlternateContent>
      </w:r>
      <w:r w:rsidR="005D37E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65056" behindDoc="1" locked="0" layoutInCell="1" allowOverlap="1" wp14:anchorId="34420CDB" wp14:editId="3CD2FD63">
                <wp:simplePos x="0" y="0"/>
                <wp:positionH relativeFrom="column">
                  <wp:posOffset>4578350</wp:posOffset>
                </wp:positionH>
                <wp:positionV relativeFrom="paragraph">
                  <wp:posOffset>5673725</wp:posOffset>
                </wp:positionV>
                <wp:extent cx="247650" cy="484505"/>
                <wp:effectExtent l="57150" t="19050" r="19050" b="48895"/>
                <wp:wrapThrough wrapText="bothSides">
                  <wp:wrapPolygon edited="0">
                    <wp:start x="16615" y="-849"/>
                    <wp:lineTo x="3323" y="-849"/>
                    <wp:lineTo x="3323" y="12739"/>
                    <wp:lineTo x="-4985" y="15287"/>
                    <wp:lineTo x="-3323" y="22931"/>
                    <wp:lineTo x="3323" y="22931"/>
                    <wp:lineTo x="4985" y="21232"/>
                    <wp:lineTo x="13292" y="13588"/>
                    <wp:lineTo x="13292" y="12739"/>
                    <wp:lineTo x="21600" y="0"/>
                    <wp:lineTo x="21600" y="-849"/>
                    <wp:lineTo x="16615" y="-849"/>
                  </wp:wrapPolygon>
                </wp:wrapThrough>
                <wp:docPr id="44048" name="Lin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V="1">
                          <a:off x="0" y="0"/>
                          <a:ext cx="247650" cy="484505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3399"/>
                          </a:solidFill>
                          <a:round/>
                          <a:headEnd type="arrow" w="med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3" o:spid="_x0000_s1026" style="position:absolute;flip:y;z-index:-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0.5pt,446.75pt" to="380pt,48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" strokecolor="#039" strokeweight="3pt">
                <v:stroke startarrow="open"/>
                <w10:wrap type="through"/>
              </v:line>
            </w:pict>
          </mc:Fallback>
        </mc:AlternateContent>
      </w:r>
      <w:r w:rsidR="005D37E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40480" behindDoc="0" locked="0" layoutInCell="1" allowOverlap="1" wp14:anchorId="004E004A" wp14:editId="0EAA340F">
                <wp:simplePos x="0" y="0"/>
                <wp:positionH relativeFrom="column">
                  <wp:posOffset>1376680</wp:posOffset>
                </wp:positionH>
                <wp:positionV relativeFrom="paragraph">
                  <wp:posOffset>-8194675</wp:posOffset>
                </wp:positionV>
                <wp:extent cx="633095" cy="294005"/>
                <wp:effectExtent l="38100" t="19050" r="14605" b="67945"/>
                <wp:wrapNone/>
                <wp:docPr id="23" name="Lin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V="1">
                          <a:off x="0" y="0"/>
                          <a:ext cx="633095" cy="294005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3399"/>
                          </a:solidFill>
                          <a:round/>
                          <a:headEnd type="arrow" w="med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3" o:spid="_x0000_s1026" style="position:absolute;flip:y;z-index:25154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8.4pt,-645.25pt" to="158.25pt,-62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" strokecolor="#039" strokeweight="3pt">
                <v:stroke startarrow="open"/>
              </v:line>
            </w:pict>
          </mc:Fallback>
        </mc:AlternateContent>
      </w:r>
      <w:r w:rsidR="003C29ED" w:rsidRPr="004E593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29216" behindDoc="1" locked="0" layoutInCell="1" allowOverlap="1" wp14:anchorId="23B3DF9E" wp14:editId="0FB7D5E7">
                <wp:simplePos x="0" y="0"/>
                <wp:positionH relativeFrom="column">
                  <wp:posOffset>-431800</wp:posOffset>
                </wp:positionH>
                <wp:positionV relativeFrom="paragraph">
                  <wp:posOffset>-701675</wp:posOffset>
                </wp:positionV>
                <wp:extent cx="2861945" cy="427355"/>
                <wp:effectExtent l="0" t="0" r="0" b="0"/>
                <wp:wrapThrough wrapText="bothSides">
                  <wp:wrapPolygon edited="0">
                    <wp:start x="288" y="0"/>
                    <wp:lineTo x="288" y="20220"/>
                    <wp:lineTo x="21135" y="20220"/>
                    <wp:lineTo x="21135" y="0"/>
                    <wp:lineTo x="288" y="0"/>
                  </wp:wrapPolygon>
                </wp:wrapThrough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1945" cy="427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6FCC62F" w14:textId="08731BCE" w:rsidR="00CD2412" w:rsidRPr="00724BBC" w:rsidRDefault="00CD2412" w:rsidP="00100D54">
                            <w:pPr>
                              <w:rPr>
                                <w:rFonts w:asciiTheme="majorHAnsi" w:eastAsia="Yu Gothic UI Semibold" w:hAnsiTheme="majorHAnsi"/>
                                <w:b/>
                                <w:bCs/>
                                <w:color w:val="0070C0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187A55">
                              <w:rPr>
                                <w:rFonts w:asciiTheme="majorHAnsi" w:eastAsia="Yu Gothic UI Semibold" w:hAnsiTheme="majorHAnsi"/>
                                <w:b/>
                                <w:bCs/>
                                <w:color w:val="0070C0"/>
                                <w:sz w:val="32"/>
                                <w:szCs w:val="32"/>
                                <w:lang w:val="en-US"/>
                              </w:rPr>
                              <w:t>Central (Rolandic) fissure</w:t>
                            </w:r>
                            <w:r>
                              <w:rPr>
                                <w:rFonts w:asciiTheme="majorHAnsi" w:eastAsia="Yu Gothic UI Semibold" w:hAnsiTheme="majorHAnsi"/>
                                <w:b/>
                                <w:bCs/>
                                <w:color w:val="0070C0"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 w:rsidRPr="00772129">
                              <w:rPr>
                                <w:rFonts w:asciiTheme="majorHAnsi" w:eastAsia="Yu Gothic UI Semibold" w:hAnsiTheme="majorHAnsi"/>
                                <w:b/>
                                <w:bCs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  <w:t>*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" o:spid="_x0000_s1055" type="#_x0000_t202" style="position:absolute;margin-left:-34pt;margin-top:-55.25pt;width:225.35pt;height:33.65pt;z-index:-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" filled="f" stroked="f">
                <v:textbox>
                  <w:txbxContent>
                    <w:p w14:paraId="76FCC62F" w14:textId="08731BCE" w:rsidR="00CD2412" w:rsidRPr="00724BBC" w:rsidRDefault="00CD2412" w:rsidP="00100D54">
                      <w:pPr>
                        <w:rPr>
                          <w:rFonts w:asciiTheme="majorHAnsi" w:eastAsia="Yu Gothic UI Semibold" w:hAnsiTheme="majorHAnsi"/>
                          <w:b/>
                          <w:bCs/>
                          <w:color w:val="0070C0"/>
                          <w:sz w:val="32"/>
                          <w:szCs w:val="32"/>
                          <w:lang w:val="en-US"/>
                        </w:rPr>
                      </w:pPr>
                      <w:r w:rsidRPr="00187A55">
                        <w:rPr>
                          <w:rFonts w:asciiTheme="majorHAnsi" w:eastAsia="Yu Gothic UI Semibold" w:hAnsiTheme="majorHAnsi"/>
                          <w:b/>
                          <w:bCs/>
                          <w:color w:val="0070C0"/>
                          <w:sz w:val="32"/>
                          <w:szCs w:val="32"/>
                          <w:lang w:val="en-US"/>
                        </w:rPr>
                        <w:t>Central (</w:t>
                      </w:r>
                      <w:proofErr w:type="spellStart"/>
                      <w:r w:rsidRPr="00187A55">
                        <w:rPr>
                          <w:rFonts w:asciiTheme="majorHAnsi" w:eastAsia="Yu Gothic UI Semibold" w:hAnsiTheme="majorHAnsi"/>
                          <w:b/>
                          <w:bCs/>
                          <w:color w:val="0070C0"/>
                          <w:sz w:val="32"/>
                          <w:szCs w:val="32"/>
                          <w:lang w:val="en-US"/>
                        </w:rPr>
                        <w:t>Rolandic</w:t>
                      </w:r>
                      <w:proofErr w:type="spellEnd"/>
                      <w:r w:rsidRPr="00187A55">
                        <w:rPr>
                          <w:rFonts w:asciiTheme="majorHAnsi" w:eastAsia="Yu Gothic UI Semibold" w:hAnsiTheme="majorHAnsi"/>
                          <w:b/>
                          <w:bCs/>
                          <w:color w:val="0070C0"/>
                          <w:sz w:val="32"/>
                          <w:szCs w:val="32"/>
                          <w:lang w:val="en-US"/>
                        </w:rPr>
                        <w:t>) fissure</w:t>
                      </w:r>
                      <w:r>
                        <w:rPr>
                          <w:rFonts w:asciiTheme="majorHAnsi" w:eastAsia="Yu Gothic UI Semibold" w:hAnsiTheme="majorHAnsi"/>
                          <w:b/>
                          <w:bCs/>
                          <w:color w:val="0070C0"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r w:rsidRPr="00772129">
                        <w:rPr>
                          <w:rFonts w:asciiTheme="majorHAnsi" w:eastAsia="Yu Gothic UI Semibold" w:hAnsiTheme="majorHAnsi"/>
                          <w:b/>
                          <w:bCs/>
                          <w:color w:val="00B050"/>
                          <w:sz w:val="32"/>
                          <w:szCs w:val="32"/>
                          <w:lang w:val="en-US"/>
                        </w:rPr>
                        <w:t>*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3C29ED" w:rsidRPr="004E593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32288" behindDoc="1" locked="0" layoutInCell="1" allowOverlap="1" wp14:anchorId="34F6F2E5" wp14:editId="35C713DD">
                <wp:simplePos x="0" y="0"/>
                <wp:positionH relativeFrom="column">
                  <wp:posOffset>-534035</wp:posOffset>
                </wp:positionH>
                <wp:positionV relativeFrom="paragraph">
                  <wp:posOffset>2161540</wp:posOffset>
                </wp:positionV>
                <wp:extent cx="2861945" cy="427355"/>
                <wp:effectExtent l="0" t="0" r="0" b="0"/>
                <wp:wrapThrough wrapText="bothSides">
                  <wp:wrapPolygon edited="0">
                    <wp:start x="288" y="0"/>
                    <wp:lineTo x="288" y="20220"/>
                    <wp:lineTo x="21135" y="20220"/>
                    <wp:lineTo x="21135" y="0"/>
                    <wp:lineTo x="288" y="0"/>
                  </wp:wrapPolygon>
                </wp:wrapThrough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1945" cy="427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725528A" w14:textId="48201B4E" w:rsidR="00CD2412" w:rsidRPr="00187A55" w:rsidRDefault="00CD2412" w:rsidP="00187A55">
                            <w:pPr>
                              <w:rPr>
                                <w:rFonts w:asciiTheme="majorHAnsi" w:eastAsia="Yu Gothic UI Semibold" w:hAnsiTheme="majorHAnsi"/>
                                <w:b/>
                                <w:bCs/>
                                <w:color w:val="0070C0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187A55">
                              <w:rPr>
                                <w:rFonts w:asciiTheme="majorHAnsi" w:eastAsia="Yu Gothic UI Semibold" w:hAnsiTheme="majorHAnsi"/>
                                <w:b/>
                                <w:bCs/>
                                <w:color w:val="0070C0"/>
                                <w:sz w:val="32"/>
                                <w:szCs w:val="32"/>
                                <w:lang w:val="en-US"/>
                              </w:rPr>
                              <w:t>Parieto-occipital  fissure</w:t>
                            </w:r>
                            <w:r w:rsidRPr="00772129">
                              <w:rPr>
                                <w:rFonts w:asciiTheme="majorHAnsi" w:eastAsia="Yu Gothic UI Semibold" w:hAnsiTheme="majorHAnsi"/>
                                <w:b/>
                                <w:bCs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  <w:t>*</w:t>
                            </w:r>
                            <w:r>
                              <w:rPr>
                                <w:rFonts w:asciiTheme="majorHAnsi" w:eastAsia="Yu Gothic UI Semibold" w:hAnsiTheme="majorHAnsi"/>
                                <w:b/>
                                <w:bCs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  <w:t>*</w:t>
                            </w:r>
                          </w:p>
                          <w:p w14:paraId="028D80B3" w14:textId="25CA52BB" w:rsidR="00CD2412" w:rsidRPr="00724BBC" w:rsidRDefault="00CD2412" w:rsidP="00100D54">
                            <w:pPr>
                              <w:rPr>
                                <w:rFonts w:asciiTheme="majorHAnsi" w:eastAsia="Yu Gothic UI Semibold" w:hAnsiTheme="majorHAnsi"/>
                                <w:b/>
                                <w:bCs/>
                                <w:color w:val="0070C0"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" o:spid="_x0000_s1056" type="#_x0000_t202" style="position:absolute;margin-left:-42.05pt;margin-top:170.2pt;width:225.35pt;height:33.65pt;z-index:-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" filled="f" stroked="f">
                <v:textbox>
                  <w:txbxContent>
                    <w:p w14:paraId="0725528A" w14:textId="48201B4E" w:rsidR="00CD2412" w:rsidRPr="00187A55" w:rsidRDefault="00CD2412" w:rsidP="00187A55">
                      <w:pPr>
                        <w:rPr>
                          <w:rFonts w:asciiTheme="majorHAnsi" w:eastAsia="Yu Gothic UI Semibold" w:hAnsiTheme="majorHAnsi"/>
                          <w:b/>
                          <w:bCs/>
                          <w:color w:val="0070C0"/>
                          <w:sz w:val="32"/>
                          <w:szCs w:val="32"/>
                          <w:lang w:val="en-US"/>
                        </w:rPr>
                      </w:pPr>
                      <w:proofErr w:type="spellStart"/>
                      <w:r w:rsidRPr="00187A55">
                        <w:rPr>
                          <w:rFonts w:asciiTheme="majorHAnsi" w:eastAsia="Yu Gothic UI Semibold" w:hAnsiTheme="majorHAnsi"/>
                          <w:b/>
                          <w:bCs/>
                          <w:color w:val="0070C0"/>
                          <w:sz w:val="32"/>
                          <w:szCs w:val="32"/>
                          <w:lang w:val="en-US"/>
                        </w:rPr>
                        <w:t>Parieto</w:t>
                      </w:r>
                      <w:proofErr w:type="spellEnd"/>
                      <w:r w:rsidRPr="00187A55">
                        <w:rPr>
                          <w:rFonts w:asciiTheme="majorHAnsi" w:eastAsia="Yu Gothic UI Semibold" w:hAnsiTheme="majorHAnsi"/>
                          <w:b/>
                          <w:bCs/>
                          <w:color w:val="0070C0"/>
                          <w:sz w:val="32"/>
                          <w:szCs w:val="32"/>
                          <w:lang w:val="en-US"/>
                        </w:rPr>
                        <w:t>-</w:t>
                      </w:r>
                      <w:proofErr w:type="gramStart"/>
                      <w:r w:rsidRPr="00187A55">
                        <w:rPr>
                          <w:rFonts w:asciiTheme="majorHAnsi" w:eastAsia="Yu Gothic UI Semibold" w:hAnsiTheme="majorHAnsi"/>
                          <w:b/>
                          <w:bCs/>
                          <w:color w:val="0070C0"/>
                          <w:sz w:val="32"/>
                          <w:szCs w:val="32"/>
                          <w:lang w:val="en-US"/>
                        </w:rPr>
                        <w:t>occipital  fissure</w:t>
                      </w:r>
                      <w:proofErr w:type="gramEnd"/>
                      <w:r w:rsidRPr="00772129">
                        <w:rPr>
                          <w:rFonts w:asciiTheme="majorHAnsi" w:eastAsia="Yu Gothic UI Semibold" w:hAnsiTheme="majorHAnsi"/>
                          <w:b/>
                          <w:bCs/>
                          <w:color w:val="00B050"/>
                          <w:sz w:val="32"/>
                          <w:szCs w:val="32"/>
                          <w:lang w:val="en-US"/>
                        </w:rPr>
                        <w:t>*</w:t>
                      </w:r>
                      <w:r>
                        <w:rPr>
                          <w:rFonts w:asciiTheme="majorHAnsi" w:eastAsia="Yu Gothic UI Semibold" w:hAnsiTheme="majorHAnsi"/>
                          <w:b/>
                          <w:bCs/>
                          <w:color w:val="00B050"/>
                          <w:sz w:val="32"/>
                          <w:szCs w:val="32"/>
                          <w:lang w:val="en-US"/>
                        </w:rPr>
                        <w:t>*</w:t>
                      </w:r>
                    </w:p>
                    <w:p w14:paraId="028D80B3" w14:textId="25CA52BB" w:rsidR="00CD2412" w:rsidRPr="00724BBC" w:rsidRDefault="00CD2412" w:rsidP="00100D54">
                      <w:pPr>
                        <w:rPr>
                          <w:rFonts w:asciiTheme="majorHAnsi" w:eastAsia="Yu Gothic UI Semibold" w:hAnsiTheme="majorHAnsi"/>
                          <w:b/>
                          <w:bCs/>
                          <w:color w:val="0070C0"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3C29ED" w:rsidRPr="004E593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35360" behindDoc="1" locked="0" layoutInCell="1" allowOverlap="1" wp14:anchorId="71577947" wp14:editId="64F6A8BA">
                <wp:simplePos x="0" y="0"/>
                <wp:positionH relativeFrom="column">
                  <wp:posOffset>-461645</wp:posOffset>
                </wp:positionH>
                <wp:positionV relativeFrom="paragraph">
                  <wp:posOffset>5191125</wp:posOffset>
                </wp:positionV>
                <wp:extent cx="2409190" cy="427355"/>
                <wp:effectExtent l="0" t="0" r="0" b="0"/>
                <wp:wrapThrough wrapText="bothSides">
                  <wp:wrapPolygon edited="0">
                    <wp:start x="342" y="0"/>
                    <wp:lineTo x="342" y="20220"/>
                    <wp:lineTo x="21008" y="20220"/>
                    <wp:lineTo x="21008" y="0"/>
                    <wp:lineTo x="342" y="0"/>
                  </wp:wrapPolygon>
                </wp:wrapThrough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9190" cy="427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30EA2E82" w14:textId="7D5DE7B3" w:rsidR="00CD2412" w:rsidRPr="00D71CC1" w:rsidRDefault="00CD2412" w:rsidP="002C138D">
                            <w:pPr>
                              <w:rPr>
                                <w:rFonts w:asciiTheme="majorHAnsi" w:eastAsia="Yu Gothic UI Semibold" w:hAnsiTheme="majorHAnsi"/>
                                <w:b/>
                                <w:bCs/>
                                <w:color w:val="808080" w:themeColor="background1" w:themeShade="80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8B7544">
                              <w:rPr>
                                <w:rFonts w:asciiTheme="majorHAnsi" w:eastAsia="Yu Gothic UI Semibold" w:hAnsiTheme="majorHAnsi"/>
                                <w:b/>
                                <w:bCs/>
                                <w:color w:val="0070C0"/>
                                <w:sz w:val="32"/>
                                <w:szCs w:val="32"/>
                                <w:lang w:val="en-US"/>
                              </w:rPr>
                              <w:t>Cingulate  Sulcus</w:t>
                            </w:r>
                            <w:r w:rsidRPr="00D71CC1">
                              <w:rPr>
                                <w:rFonts w:asciiTheme="majorHAnsi" w:eastAsia="Yu Gothic UI Semibold" w:hAnsiTheme="majorHAnsi"/>
                                <w:b/>
                                <w:bCs/>
                                <w:color w:val="808080" w:themeColor="background1" w:themeShade="80"/>
                                <w:sz w:val="32"/>
                                <w:szCs w:val="32"/>
                                <w:lang w:val="en-US"/>
                              </w:rPr>
                              <w:t>***</w:t>
                            </w:r>
                          </w:p>
                          <w:p w14:paraId="1EFD27EE" w14:textId="4DEEC171" w:rsidR="00CD2412" w:rsidRPr="00724BBC" w:rsidRDefault="00CD2412" w:rsidP="00100D54">
                            <w:pPr>
                              <w:rPr>
                                <w:rFonts w:asciiTheme="majorHAnsi" w:eastAsia="Yu Gothic UI Semibold" w:hAnsiTheme="majorHAnsi"/>
                                <w:b/>
                                <w:bCs/>
                                <w:color w:val="0070C0"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" o:spid="_x0000_s1057" type="#_x0000_t202" style="position:absolute;margin-left:-36.35pt;margin-top:408.75pt;width:189.7pt;height:33.65pt;z-index:-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" filled="f" stroked="f">
                <v:textbox>
                  <w:txbxContent>
                    <w:p w14:paraId="30EA2E82" w14:textId="7D5DE7B3" w:rsidR="00CD2412" w:rsidRPr="00D71CC1" w:rsidRDefault="00CD2412" w:rsidP="002C138D">
                      <w:pPr>
                        <w:rPr>
                          <w:rFonts w:asciiTheme="majorHAnsi" w:eastAsia="Yu Gothic UI Semibold" w:hAnsiTheme="majorHAnsi"/>
                          <w:b/>
                          <w:bCs/>
                          <w:color w:val="808080" w:themeColor="background1" w:themeShade="80"/>
                          <w:sz w:val="32"/>
                          <w:szCs w:val="32"/>
                          <w:lang w:val="en-US"/>
                        </w:rPr>
                      </w:pPr>
                      <w:proofErr w:type="gramStart"/>
                      <w:r w:rsidRPr="008B7544">
                        <w:rPr>
                          <w:rFonts w:asciiTheme="majorHAnsi" w:eastAsia="Yu Gothic UI Semibold" w:hAnsiTheme="majorHAnsi"/>
                          <w:b/>
                          <w:bCs/>
                          <w:color w:val="0070C0"/>
                          <w:sz w:val="32"/>
                          <w:szCs w:val="32"/>
                          <w:lang w:val="en-US"/>
                        </w:rPr>
                        <w:t>Cingulate  Sulcus</w:t>
                      </w:r>
                      <w:proofErr w:type="gramEnd"/>
                      <w:r w:rsidRPr="00D71CC1">
                        <w:rPr>
                          <w:rFonts w:asciiTheme="majorHAnsi" w:eastAsia="Yu Gothic UI Semibold" w:hAnsiTheme="majorHAnsi"/>
                          <w:b/>
                          <w:bCs/>
                          <w:color w:val="808080" w:themeColor="background1" w:themeShade="80"/>
                          <w:sz w:val="32"/>
                          <w:szCs w:val="32"/>
                          <w:lang w:val="en-US"/>
                        </w:rPr>
                        <w:t>***</w:t>
                      </w:r>
                    </w:p>
                    <w:p w14:paraId="1EFD27EE" w14:textId="4DEEC171" w:rsidR="00CD2412" w:rsidRPr="00724BBC" w:rsidRDefault="00CD2412" w:rsidP="00100D54">
                      <w:pPr>
                        <w:rPr>
                          <w:rFonts w:asciiTheme="majorHAnsi" w:eastAsia="Yu Gothic UI Semibold" w:hAnsiTheme="majorHAnsi"/>
                          <w:b/>
                          <w:bCs/>
                          <w:color w:val="0070C0"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A539FF">
        <w:rPr>
          <w:rFonts w:ascii="Bodoni MT" w:eastAsia="Yu Gothic UI Semibold" w:hAnsi="Bodoni MT"/>
          <w:noProof/>
          <w:color w:val="00BC8B"/>
          <w:sz w:val="40"/>
          <w:szCs w:val="40"/>
          <w:lang w:val="en-US"/>
        </w:rPr>
        <mc:AlternateContent>
          <mc:Choice Requires="wps">
            <w:drawing>
              <wp:anchor distT="0" distB="0" distL="114300" distR="114300" simplePos="0" relativeHeight="251590656" behindDoc="1" locked="0" layoutInCell="1" allowOverlap="1" wp14:anchorId="2B75E63F" wp14:editId="26980EA3">
                <wp:simplePos x="0" y="0"/>
                <wp:positionH relativeFrom="margin">
                  <wp:align>center</wp:align>
                </wp:positionH>
                <wp:positionV relativeFrom="paragraph">
                  <wp:posOffset>8755380</wp:posOffset>
                </wp:positionV>
                <wp:extent cx="6943725" cy="1099185"/>
                <wp:effectExtent l="0" t="0" r="0" b="0"/>
                <wp:wrapThrough wrapText="bothSides">
                  <wp:wrapPolygon edited="0">
                    <wp:start x="178" y="374"/>
                    <wp:lineTo x="178" y="20964"/>
                    <wp:lineTo x="21393" y="20964"/>
                    <wp:lineTo x="21393" y="374"/>
                    <wp:lineTo x="178" y="374"/>
                  </wp:wrapPolygon>
                </wp:wrapThrough>
                <wp:docPr id="44061" name="Rectangle 440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3725" cy="1099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BDDD49" w14:textId="520A867A" w:rsidR="00CD2412" w:rsidRPr="002C138D" w:rsidRDefault="00CD2412" w:rsidP="002C138D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  <w:t>*</w:t>
                            </w:r>
                            <w:r w:rsidRPr="002C138D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The parietal lobe and the frontal lobe are separated by the central sulcus.</w:t>
                            </w:r>
                          </w:p>
                          <w:p w14:paraId="5FBCB43A" w14:textId="46507AF7" w:rsidR="00CD2412" w:rsidRDefault="00CD2412" w:rsidP="002C138D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  <w:t>**</w:t>
                            </w:r>
                            <w:r w:rsidRPr="002C138D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separates the parietal lobe from the occipital lobe.</w:t>
                            </w:r>
                          </w:p>
                          <w:p w14:paraId="2A3ECD23" w14:textId="4DA63C23" w:rsidR="00CD2412" w:rsidRPr="00D71CC1" w:rsidRDefault="00CD2412" w:rsidP="00D71CC1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808080" w:themeColor="background1" w:themeShade="80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rFonts w:asciiTheme="majorHAnsi" w:eastAsia="Times New Roman" w:hAnsiTheme="majorHAnsi" w:cs="Times New Roman"/>
                                <w:color w:val="808080" w:themeColor="background1" w:themeShade="80"/>
                                <w:sz w:val="28"/>
                                <w:szCs w:val="28"/>
                                <w:lang w:val="en-US"/>
                              </w:rPr>
                              <w:t>***</w:t>
                            </w:r>
                            <w:r w:rsidRPr="00D71CC1">
                              <w:rPr>
                                <w:rFonts w:asciiTheme="majorHAnsi" w:eastAsia="Times New Roman" w:hAnsiTheme="majorHAnsi" w:cs="Times New Roman"/>
                                <w:color w:val="808080" w:themeColor="background1" w:themeShade="80"/>
                                <w:sz w:val="28"/>
                                <w:szCs w:val="28"/>
                                <w:lang w:val="en-US"/>
                              </w:rPr>
                              <w:t xml:space="preserve">The </w:t>
                            </w:r>
                            <w:r>
                              <w:rPr>
                                <w:rFonts w:asciiTheme="majorHAnsi" w:eastAsia="Times New Roman" w:hAnsiTheme="majorHAnsi" w:cs="Times New Roman"/>
                                <w:color w:val="808080" w:themeColor="background1" w:themeShade="80"/>
                                <w:sz w:val="28"/>
                                <w:szCs w:val="28"/>
                                <w:lang w:val="en-US"/>
                              </w:rPr>
                              <w:t>C</w:t>
                            </w:r>
                            <w:r w:rsidRPr="00D71CC1">
                              <w:rPr>
                                <w:rFonts w:asciiTheme="majorHAnsi" w:eastAsia="Times New Roman" w:hAnsiTheme="majorHAnsi" w:cs="Times New Roman"/>
                                <w:color w:val="808080" w:themeColor="background1" w:themeShade="80"/>
                                <w:sz w:val="28"/>
                                <w:szCs w:val="28"/>
                                <w:lang w:val="en-US"/>
                              </w:rPr>
                              <w:t>ingulate sulcus is seen in the medial aspect of the hemisphere.</w:t>
                            </w:r>
                          </w:p>
                          <w:p w14:paraId="19DEF35E" w14:textId="77777777" w:rsidR="00CD2412" w:rsidRPr="00036108" w:rsidRDefault="00CD2412" w:rsidP="00A539FF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  <w:p w14:paraId="192B1952" w14:textId="77777777" w:rsidR="00CD2412" w:rsidRDefault="00CD2412" w:rsidP="00A539F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4061" o:spid="_x0000_s1058" style="position:absolute;margin-left:0;margin-top:689.4pt;width:546.75pt;height:86.55pt;z-index:-2517258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" filled="f" stroked="f" strokeweight="2pt">
                <v:textbox>
                  <w:txbxContent>
                    <w:p w14:paraId="07BDDD49" w14:textId="520A867A" w:rsidR="00CD2412" w:rsidRPr="002C138D" w:rsidRDefault="00CD2412" w:rsidP="002C138D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32"/>
                          <w:szCs w:val="32"/>
                          <w:lang w:val="en-US"/>
                        </w:rPr>
                        <w:t>*</w:t>
                      </w:r>
                      <w:r w:rsidRPr="002C138D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The parietal lobe and the frontal lobe are separated by the central sulcus.</w:t>
                      </w:r>
                    </w:p>
                    <w:p w14:paraId="5FBCB43A" w14:textId="46507AF7" w:rsidR="00CD2412" w:rsidRDefault="00CD2412" w:rsidP="002C138D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</w:pPr>
                      <w:proofErr w:type="gramStart"/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32"/>
                          <w:szCs w:val="32"/>
                          <w:lang w:val="en-US"/>
                        </w:rPr>
                        <w:t>**</w:t>
                      </w:r>
                      <w:r w:rsidRPr="002C138D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separates the parietal lobe from the occipital lobe.</w:t>
                      </w:r>
                      <w:proofErr w:type="gramEnd"/>
                    </w:p>
                    <w:p w14:paraId="2A3ECD23" w14:textId="4DA63C23" w:rsidR="00CD2412" w:rsidRPr="00D71CC1" w:rsidRDefault="00CD2412" w:rsidP="00D71CC1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808080" w:themeColor="background1" w:themeShade="80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rFonts w:asciiTheme="majorHAnsi" w:eastAsia="Times New Roman" w:hAnsiTheme="majorHAnsi" w:cs="Times New Roman"/>
                          <w:color w:val="808080" w:themeColor="background1" w:themeShade="80"/>
                          <w:sz w:val="28"/>
                          <w:szCs w:val="28"/>
                          <w:lang w:val="en-US"/>
                        </w:rPr>
                        <w:t>***</w:t>
                      </w:r>
                      <w:r w:rsidRPr="00D71CC1">
                        <w:rPr>
                          <w:rFonts w:asciiTheme="majorHAnsi" w:eastAsia="Times New Roman" w:hAnsiTheme="majorHAnsi" w:cs="Times New Roman"/>
                          <w:color w:val="808080" w:themeColor="background1" w:themeShade="80"/>
                          <w:sz w:val="28"/>
                          <w:szCs w:val="28"/>
                          <w:lang w:val="en-US"/>
                        </w:rPr>
                        <w:t xml:space="preserve">The </w:t>
                      </w:r>
                      <w:r>
                        <w:rPr>
                          <w:rFonts w:asciiTheme="majorHAnsi" w:eastAsia="Times New Roman" w:hAnsiTheme="majorHAnsi" w:cs="Times New Roman"/>
                          <w:color w:val="808080" w:themeColor="background1" w:themeShade="80"/>
                          <w:sz w:val="28"/>
                          <w:szCs w:val="28"/>
                          <w:lang w:val="en-US"/>
                        </w:rPr>
                        <w:t>C</w:t>
                      </w:r>
                      <w:r w:rsidRPr="00D71CC1">
                        <w:rPr>
                          <w:rFonts w:asciiTheme="majorHAnsi" w:eastAsia="Times New Roman" w:hAnsiTheme="majorHAnsi" w:cs="Times New Roman"/>
                          <w:color w:val="808080" w:themeColor="background1" w:themeShade="80"/>
                          <w:sz w:val="28"/>
                          <w:szCs w:val="28"/>
                          <w:lang w:val="en-US"/>
                        </w:rPr>
                        <w:t>ingulate sulcus is seen in the medial aspect of the hemisphere.</w:t>
                      </w:r>
                    </w:p>
                    <w:p w14:paraId="19DEF35E" w14:textId="77777777" w:rsidR="00CD2412" w:rsidRPr="00036108" w:rsidRDefault="00CD2412" w:rsidP="00A539FF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00B050"/>
                          <w:sz w:val="32"/>
                          <w:szCs w:val="32"/>
                          <w:lang w:val="en-US"/>
                        </w:rPr>
                      </w:pPr>
                    </w:p>
                    <w:p w14:paraId="192B1952" w14:textId="77777777" w:rsidR="00CD2412" w:rsidRDefault="00CD2412" w:rsidP="00A539FF">
                      <w:pPr>
                        <w:jc w:val="center"/>
                      </w:pPr>
                    </w:p>
                  </w:txbxContent>
                </v:textbox>
                <w10:wrap type="through" anchorx="margin"/>
              </v:rect>
            </w:pict>
          </mc:Fallback>
        </mc:AlternateContent>
      </w:r>
      <w:r w:rsidR="0079516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58912" behindDoc="1" locked="0" layoutInCell="1" allowOverlap="1" wp14:anchorId="33E11BFD" wp14:editId="0E16C8C7">
                <wp:simplePos x="0" y="0"/>
                <wp:positionH relativeFrom="column">
                  <wp:posOffset>488950</wp:posOffset>
                </wp:positionH>
                <wp:positionV relativeFrom="paragraph">
                  <wp:posOffset>5675630</wp:posOffset>
                </wp:positionV>
                <wp:extent cx="278765" cy="378460"/>
                <wp:effectExtent l="19050" t="19050" r="64135" b="40640"/>
                <wp:wrapThrough wrapText="bothSides">
                  <wp:wrapPolygon edited="0">
                    <wp:start x="-1476" y="-1087"/>
                    <wp:lineTo x="-1476" y="2174"/>
                    <wp:lineTo x="5904" y="16309"/>
                    <wp:lineTo x="13285" y="20658"/>
                    <wp:lineTo x="14761" y="22832"/>
                    <wp:lineTo x="23617" y="22832"/>
                    <wp:lineTo x="25093" y="15221"/>
                    <wp:lineTo x="16237" y="7611"/>
                    <wp:lineTo x="4428" y="-1087"/>
                    <wp:lineTo x="-1476" y="-1087"/>
                  </wp:wrapPolygon>
                </wp:wrapThrough>
                <wp:docPr id="44046" name="Lin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 flipV="1">
                          <a:off x="0" y="0"/>
                          <a:ext cx="278765" cy="37846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3399"/>
                          </a:solidFill>
                          <a:round/>
                          <a:headEnd type="arrow" w="med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3" o:spid="_x0000_s1026" style="position:absolute;flip:x y;z-index:-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.5pt,446.9pt" to="60.45pt,47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" strokecolor="#039" strokeweight="3pt">
                <v:stroke startarrow="open"/>
                <w10:wrap type="through"/>
              </v:line>
            </w:pict>
          </mc:Fallback>
        </mc:AlternateContent>
      </w:r>
      <w:r w:rsidR="0079516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47648" behindDoc="0" locked="0" layoutInCell="1" allowOverlap="1" wp14:anchorId="2E4BA309" wp14:editId="3AF4AF84">
                <wp:simplePos x="0" y="0"/>
                <wp:positionH relativeFrom="column">
                  <wp:posOffset>3633283</wp:posOffset>
                </wp:positionH>
                <wp:positionV relativeFrom="paragraph">
                  <wp:posOffset>-3502660</wp:posOffset>
                </wp:positionV>
                <wp:extent cx="268382" cy="484803"/>
                <wp:effectExtent l="19050" t="38100" r="55880" b="10795"/>
                <wp:wrapNone/>
                <wp:docPr id="24" name="Lin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268382" cy="484803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3399"/>
                          </a:solidFill>
                          <a:round/>
                          <a:headEnd type="arrow" w="med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3C6A65E1" id="Line 3" o:spid="_x0000_s1026" style="position:absolute;flip:x;z-index:25154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6.1pt,-275.8pt" to="307.25pt,-23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" strokecolor="#039" strokeweight="3pt">
                <v:stroke startarrow="open"/>
              </v:line>
            </w:pict>
          </mc:Fallback>
        </mc:AlternateContent>
      </w:r>
      <w:r w:rsidR="0079516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55840" behindDoc="0" locked="0" layoutInCell="1" allowOverlap="1" wp14:anchorId="17FAC0B5" wp14:editId="749E7AB5">
                <wp:simplePos x="0" y="0"/>
                <wp:positionH relativeFrom="column">
                  <wp:posOffset>1590862</wp:posOffset>
                </wp:positionH>
                <wp:positionV relativeFrom="paragraph">
                  <wp:posOffset>-4878705</wp:posOffset>
                </wp:positionV>
                <wp:extent cx="279140" cy="354294"/>
                <wp:effectExtent l="19050" t="19050" r="64135" b="46355"/>
                <wp:wrapNone/>
                <wp:docPr id="44045" name="Lin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 flipV="1">
                          <a:off x="0" y="0"/>
                          <a:ext cx="279140" cy="354294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3399"/>
                          </a:solidFill>
                          <a:round/>
                          <a:headEnd type="arrow" w="med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3" o:spid="_x0000_s1026" style="position:absolute;flip:x y;z-index:25155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5.25pt,-384.15pt" to="147.25pt,-35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" strokecolor="#039" strokeweight="3pt">
                <v:stroke startarrow="open"/>
              </v:line>
            </w:pict>
          </mc:Fallback>
        </mc:AlternateContent>
      </w:r>
      <w:r w:rsidR="008B7544">
        <w:rPr>
          <w:noProof/>
          <w:lang w:val="en-US"/>
        </w:rPr>
        <w:drawing>
          <wp:anchor distT="0" distB="0" distL="114300" distR="114300" simplePos="0" relativeHeight="251544576" behindDoc="1" locked="0" layoutInCell="1" allowOverlap="1" wp14:anchorId="2525A1C6" wp14:editId="24B87764">
            <wp:simplePos x="0" y="0"/>
            <wp:positionH relativeFrom="column">
              <wp:posOffset>2839720</wp:posOffset>
            </wp:positionH>
            <wp:positionV relativeFrom="paragraph">
              <wp:posOffset>5528310</wp:posOffset>
            </wp:positionV>
            <wp:extent cx="3022600" cy="2398395"/>
            <wp:effectExtent l="0" t="0" r="6350" b="1905"/>
            <wp:wrapThrough wrapText="bothSides">
              <wp:wrapPolygon edited="0">
                <wp:start x="0" y="0"/>
                <wp:lineTo x="0" y="21446"/>
                <wp:lineTo x="21509" y="21446"/>
                <wp:lineTo x="21509" y="0"/>
                <wp:lineTo x="0" y="0"/>
              </wp:wrapPolygon>
            </wp:wrapThrough>
            <wp:docPr id="3789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93" name="Picture 7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60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7544">
        <w:rPr>
          <w:noProof/>
          <w:lang w:val="en-US"/>
        </w:rPr>
        <w:drawing>
          <wp:anchor distT="0" distB="0" distL="114300" distR="114300" simplePos="0" relativeHeight="251552768" behindDoc="1" locked="0" layoutInCell="1" allowOverlap="1" wp14:anchorId="5BFAA8A5" wp14:editId="3C1FDC0A">
            <wp:simplePos x="0" y="0"/>
            <wp:positionH relativeFrom="column">
              <wp:posOffset>-518160</wp:posOffset>
            </wp:positionH>
            <wp:positionV relativeFrom="paragraph">
              <wp:posOffset>5561965</wp:posOffset>
            </wp:positionV>
            <wp:extent cx="3011805" cy="2377440"/>
            <wp:effectExtent l="0" t="0" r="0" b="3810"/>
            <wp:wrapThrough wrapText="bothSides">
              <wp:wrapPolygon edited="0">
                <wp:start x="0" y="0"/>
                <wp:lineTo x="0" y="21462"/>
                <wp:lineTo x="21450" y="21462"/>
                <wp:lineTo x="21450" y="0"/>
                <wp:lineTo x="0" y="0"/>
              </wp:wrapPolygon>
            </wp:wrapThrough>
            <wp:docPr id="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90" name="Picture 2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37" t="5812" r="28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805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7544">
        <w:rPr>
          <w:noProof/>
          <w:lang w:val="en-US"/>
        </w:rPr>
        <w:drawing>
          <wp:anchor distT="0" distB="0" distL="114300" distR="114300" simplePos="0" relativeHeight="251549696" behindDoc="1" locked="0" layoutInCell="1" allowOverlap="1" wp14:anchorId="4D6077AF" wp14:editId="673A7D3E">
            <wp:simplePos x="0" y="0"/>
            <wp:positionH relativeFrom="column">
              <wp:posOffset>2847975</wp:posOffset>
            </wp:positionH>
            <wp:positionV relativeFrom="paragraph">
              <wp:posOffset>2602865</wp:posOffset>
            </wp:positionV>
            <wp:extent cx="3011170" cy="2377440"/>
            <wp:effectExtent l="0" t="0" r="0" b="3810"/>
            <wp:wrapThrough wrapText="bothSides">
              <wp:wrapPolygon edited="0">
                <wp:start x="0" y="0"/>
                <wp:lineTo x="0" y="21462"/>
                <wp:lineTo x="21454" y="21462"/>
                <wp:lineTo x="21454" y="0"/>
                <wp:lineTo x="0" y="0"/>
              </wp:wrapPolygon>
            </wp:wrapThrough>
            <wp:docPr id="3686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68" name="Picture 12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40" t="18539" r="32806" b="66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17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7A55">
        <w:rPr>
          <w:noProof/>
          <w:lang w:val="en-US"/>
        </w:rPr>
        <w:drawing>
          <wp:anchor distT="0" distB="0" distL="114300" distR="114300" simplePos="0" relativeHeight="251541504" behindDoc="1" locked="0" layoutInCell="1" allowOverlap="1" wp14:anchorId="7146B06D" wp14:editId="30DD4CB8">
            <wp:simplePos x="0" y="0"/>
            <wp:positionH relativeFrom="column">
              <wp:posOffset>-530225</wp:posOffset>
            </wp:positionH>
            <wp:positionV relativeFrom="paragraph">
              <wp:posOffset>2602865</wp:posOffset>
            </wp:positionV>
            <wp:extent cx="3011805" cy="2377440"/>
            <wp:effectExtent l="0" t="0" r="0" b="3810"/>
            <wp:wrapThrough wrapText="bothSides">
              <wp:wrapPolygon edited="0">
                <wp:start x="0" y="0"/>
                <wp:lineTo x="0" y="21462"/>
                <wp:lineTo x="21450" y="21462"/>
                <wp:lineTo x="21450" y="0"/>
                <wp:lineTo x="0" y="0"/>
              </wp:wrapPolygon>
            </wp:wrapThrough>
            <wp:docPr id="3789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90" name="Picture 2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37" t="5812" r="28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805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7A55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37408" behindDoc="0" locked="0" layoutInCell="1" allowOverlap="1" wp14:anchorId="3B51D77F" wp14:editId="0E3773C2">
                <wp:simplePos x="0" y="0"/>
                <wp:positionH relativeFrom="column">
                  <wp:posOffset>-3341407</wp:posOffset>
                </wp:positionH>
                <wp:positionV relativeFrom="paragraph">
                  <wp:posOffset>-5790714</wp:posOffset>
                </wp:positionV>
                <wp:extent cx="717550" cy="215900"/>
                <wp:effectExtent l="38100" t="19050" r="6350" b="88900"/>
                <wp:wrapNone/>
                <wp:docPr id="35843" name="Lin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V="1">
                          <a:off x="0" y="0"/>
                          <a:ext cx="717550" cy="21590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3399"/>
                          </a:solidFill>
                          <a:round/>
                          <a:headEnd type="arrow" w="med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68499A5C" id="Line 3" o:spid="_x0000_s1026" style="position:absolute;flip:y;z-index:25153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63.1pt,-455.95pt" to="-206.6pt,-43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" strokecolor="#039" strokeweight="3pt">
                <v:stroke startarrow="open"/>
              </v:line>
            </w:pict>
          </mc:Fallback>
        </mc:AlternateContent>
      </w:r>
      <w:r w:rsidR="00187A55">
        <w:rPr>
          <w:noProof/>
          <w:lang w:val="en-US"/>
        </w:rPr>
        <w:drawing>
          <wp:anchor distT="0" distB="0" distL="114300" distR="114300" simplePos="0" relativeHeight="251536384" behindDoc="1" locked="0" layoutInCell="1" allowOverlap="1" wp14:anchorId="04429AD5" wp14:editId="4ABDE752">
            <wp:simplePos x="0" y="0"/>
            <wp:positionH relativeFrom="column">
              <wp:posOffset>2847975</wp:posOffset>
            </wp:positionH>
            <wp:positionV relativeFrom="paragraph">
              <wp:posOffset>-259080</wp:posOffset>
            </wp:positionV>
            <wp:extent cx="3011805" cy="2236470"/>
            <wp:effectExtent l="0" t="0" r="0" b="0"/>
            <wp:wrapThrough wrapText="bothSides">
              <wp:wrapPolygon edited="0">
                <wp:start x="0" y="0"/>
                <wp:lineTo x="0" y="21342"/>
                <wp:lineTo x="21450" y="21342"/>
                <wp:lineTo x="21450" y="0"/>
                <wp:lineTo x="0" y="0"/>
              </wp:wrapPolygon>
            </wp:wrapThrough>
            <wp:docPr id="3584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5" name="Picture 11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43" t="21565" r="34341" b="8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805" cy="223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7A55">
        <w:rPr>
          <w:noProof/>
          <w:lang w:val="en-US"/>
        </w:rPr>
        <w:drawing>
          <wp:anchor distT="0" distB="0" distL="114300" distR="114300" simplePos="0" relativeHeight="252050432" behindDoc="1" locked="0" layoutInCell="1" allowOverlap="1" wp14:anchorId="10976DF8" wp14:editId="1B681DB4">
            <wp:simplePos x="0" y="0"/>
            <wp:positionH relativeFrom="column">
              <wp:posOffset>-520065</wp:posOffset>
            </wp:positionH>
            <wp:positionV relativeFrom="paragraph">
              <wp:posOffset>-259715</wp:posOffset>
            </wp:positionV>
            <wp:extent cx="3001010" cy="2237105"/>
            <wp:effectExtent l="0" t="0" r="8890" b="0"/>
            <wp:wrapThrough wrapText="bothSides">
              <wp:wrapPolygon edited="0">
                <wp:start x="0" y="0"/>
                <wp:lineTo x="0" y="21336"/>
                <wp:lineTo x="21527" y="21336"/>
                <wp:lineTo x="21527" y="0"/>
                <wp:lineTo x="0" y="0"/>
              </wp:wrapPolygon>
            </wp:wrapThrough>
            <wp:docPr id="3584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2" name="Picture 2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51" t="11671" r="308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010" cy="223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04311B" w14:textId="4F596235" w:rsidR="003127D1" w:rsidRDefault="0082161B" w:rsidP="00F61D38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2063744" behindDoc="1" locked="0" layoutInCell="1" allowOverlap="1" wp14:anchorId="378FC98E" wp14:editId="31AC9934">
            <wp:simplePos x="0" y="0"/>
            <wp:positionH relativeFrom="column">
              <wp:posOffset>2792730</wp:posOffset>
            </wp:positionH>
            <wp:positionV relativeFrom="paragraph">
              <wp:posOffset>-258445</wp:posOffset>
            </wp:positionV>
            <wp:extent cx="2790825" cy="2930525"/>
            <wp:effectExtent l="0" t="0" r="9525" b="3175"/>
            <wp:wrapThrough wrapText="bothSides">
              <wp:wrapPolygon edited="0">
                <wp:start x="0" y="0"/>
                <wp:lineTo x="0" y="21483"/>
                <wp:lineTo x="21526" y="21483"/>
                <wp:lineTo x="21526" y="0"/>
                <wp:lineTo x="0" y="0"/>
              </wp:wrapPolygon>
            </wp:wrapThrough>
            <wp:docPr id="389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14" name="Picture 2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43" t="21565" r="34341" b="8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93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18E0" w:rsidRPr="00C518E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529EC34D" wp14:editId="04483426">
                <wp:simplePos x="0" y="0"/>
                <wp:positionH relativeFrom="column">
                  <wp:posOffset>3260725</wp:posOffset>
                </wp:positionH>
                <wp:positionV relativeFrom="paragraph">
                  <wp:posOffset>50165</wp:posOffset>
                </wp:positionV>
                <wp:extent cx="577850" cy="269875"/>
                <wp:effectExtent l="0" t="0" r="0" b="3810"/>
                <wp:wrapNone/>
                <wp:docPr id="38922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850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C05F65" w14:textId="77777777" w:rsidR="00CD2412" w:rsidRPr="00F825DA" w:rsidRDefault="00CD2412" w:rsidP="00C518E0">
                            <w:pPr>
                              <w:pStyle w:val="NormalWeb"/>
                              <w:bidi/>
                              <w:spacing w:before="0" w:beforeAutospacing="0" w:after="0" w:afterAutospacing="0"/>
                              <w:textAlignment w:val="baseline"/>
                              <w:rPr>
                                <w:rFonts w:asciiTheme="majorHAnsi" w:hAnsiTheme="majorHAnsi"/>
                              </w:rPr>
                            </w:pPr>
                            <w:r w:rsidRPr="00F825DA">
                              <w:rPr>
                                <w:rFonts w:asciiTheme="majorHAnsi" w:hAnsiTheme="majorHAnsi" w:cs="Arial"/>
                                <w:color w:val="000000" w:themeColor="text1"/>
                                <w:kern w:val="24"/>
                              </w:rPr>
                              <w:t>SuFrG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29EC34D" id="_x0000_t202" coordsize="21600,21600" o:spt="202" path="m0,0l0,21600,21600,21600,21600,0xe">
                <v:stroke joinstyle="miter"/>
                <v:path gradientshapeok="t" o:connecttype="rect"/>
              </v:shapetype>
              <v:shape id="Text Box 16" o:spid="_x0000_s1059" type="#_x0000_t202" style="position:absolute;margin-left:256.75pt;margin-top:3.95pt;width:45.5pt;height:21.25pt;z-index:2521292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" filled="f" stroked="f">
                <v:textbox style="mso-fit-shape-to-text:t">
                  <w:txbxContent>
                    <w:p w14:paraId="75C05F65" w14:textId="77777777" w:rsidR="00CD2412" w:rsidRPr="00F825DA" w:rsidRDefault="00CD2412" w:rsidP="00C518E0">
                      <w:pPr>
                        <w:pStyle w:val="NormalWeb"/>
                        <w:bidi/>
                        <w:spacing w:before="0" w:beforeAutospacing="0" w:after="0" w:afterAutospacing="0"/>
                        <w:textAlignment w:val="baseline"/>
                        <w:rPr>
                          <w:rFonts w:asciiTheme="majorHAnsi" w:hAnsiTheme="majorHAnsi"/>
                        </w:rPr>
                      </w:pPr>
                      <w:r w:rsidRPr="00F825DA">
                        <w:rPr>
                          <w:rFonts w:asciiTheme="majorHAnsi" w:hAnsiTheme="majorHAnsi" w:cs="Arial"/>
                          <w:color w:val="000000" w:themeColor="text1"/>
                          <w:kern w:val="24"/>
                        </w:rPr>
                        <w:t>SuFrG</w:t>
                      </w:r>
                    </w:p>
                  </w:txbxContent>
                </v:textbox>
              </v:shape>
            </w:pict>
          </mc:Fallback>
        </mc:AlternateContent>
      </w:r>
      <w:r w:rsidR="00C518E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331B7AE3" wp14:editId="4BC7F370">
                <wp:simplePos x="0" y="0"/>
                <wp:positionH relativeFrom="column">
                  <wp:posOffset>1925133</wp:posOffset>
                </wp:positionH>
                <wp:positionV relativeFrom="paragraph">
                  <wp:posOffset>295835</wp:posOffset>
                </wp:positionV>
                <wp:extent cx="1409252" cy="416672"/>
                <wp:effectExtent l="38100" t="19050" r="19685" b="78740"/>
                <wp:wrapNone/>
                <wp:docPr id="38918" name="Lin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1409252" cy="416672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chemeClr val="folHlink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6" o:spid="_x0000_s1026" style="position:absolute;flip:x;z-index:25212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1.6pt,23.3pt" to="262.55pt,5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" strokecolor="purple [3211]" strokeweight="3pt">
                <v:stroke endarrow="block"/>
              </v:line>
            </w:pict>
          </mc:Fallback>
        </mc:AlternateContent>
      </w:r>
      <w:r w:rsidR="00C518E0" w:rsidRPr="00C518E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 wp14:anchorId="15E523F8" wp14:editId="209A3AB2">
                <wp:simplePos x="0" y="0"/>
                <wp:positionH relativeFrom="column">
                  <wp:posOffset>-1010024</wp:posOffset>
                </wp:positionH>
                <wp:positionV relativeFrom="paragraph">
                  <wp:posOffset>-637689</wp:posOffset>
                </wp:positionV>
                <wp:extent cx="1734820" cy="269875"/>
                <wp:effectExtent l="0" t="0" r="0" b="3810"/>
                <wp:wrapNone/>
                <wp:docPr id="38923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4820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04D891" w14:textId="62AB222D" w:rsidR="00CD2412" w:rsidRPr="00F825DA" w:rsidRDefault="00CD2412" w:rsidP="00F07AFB">
                            <w:pPr>
                              <w:pStyle w:val="NormalWeb"/>
                              <w:bidi/>
                              <w:spacing w:before="0" w:beforeAutospacing="0" w:after="0" w:afterAutospacing="0"/>
                              <w:textAlignment w:val="baseline"/>
                              <w:rPr>
                                <w:rFonts w:asciiTheme="majorHAnsi" w:hAnsiTheme="majorHAnsi"/>
                              </w:rPr>
                            </w:pPr>
                            <w:r w:rsidRPr="00F825DA">
                              <w:rPr>
                                <w:rFonts w:asciiTheme="majorHAnsi" w:hAnsiTheme="majorHAnsi" w:cs="Arial"/>
                                <w:color w:val="000000" w:themeColor="text1"/>
                                <w:kern w:val="24"/>
                              </w:rPr>
                              <w:t>PrCG</w:t>
                            </w:r>
                            <w:r w:rsidR="00F07AFB" w:rsidRPr="00F825DA">
                              <w:rPr>
                                <w:rFonts w:asciiTheme="majorHAnsi" w:hAnsiTheme="majorHAnsi" w:cs="Arial"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r w:rsidR="00F07AFB" w:rsidRPr="00F825DA">
                              <w:rPr>
                                <w:rFonts w:asciiTheme="majorHAnsi" w:hAnsiTheme="majorHAnsi" w:cs="Arial"/>
                                <w:color w:val="808080" w:themeColor="background1" w:themeShade="80"/>
                                <w:kern w:val="24"/>
                              </w:rPr>
                              <w:t>(Precentral gyrus)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E523F8" id="Text Box 17" o:spid="_x0000_s1060" type="#_x0000_t202" style="position:absolute;margin-left:-79.55pt;margin-top:-50.15pt;width:136.6pt;height:21.25pt;z-index:2521251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" filled="f" stroked="f">
                <v:textbox style="mso-fit-shape-to-text:t">
                  <w:txbxContent>
                    <w:p w14:paraId="7D04D891" w14:textId="62AB222D" w:rsidR="00CD2412" w:rsidRPr="00F825DA" w:rsidRDefault="00CD2412" w:rsidP="00F07AFB">
                      <w:pPr>
                        <w:pStyle w:val="NormalWeb"/>
                        <w:bidi/>
                        <w:spacing w:before="0" w:beforeAutospacing="0" w:after="0" w:afterAutospacing="0"/>
                        <w:textAlignment w:val="baseline"/>
                        <w:rPr>
                          <w:rFonts w:asciiTheme="majorHAnsi" w:hAnsiTheme="majorHAnsi"/>
                        </w:rPr>
                      </w:pPr>
                      <w:r w:rsidRPr="00F825DA">
                        <w:rPr>
                          <w:rFonts w:asciiTheme="majorHAnsi" w:hAnsiTheme="majorHAnsi" w:cs="Arial"/>
                          <w:color w:val="000000" w:themeColor="text1"/>
                          <w:kern w:val="24"/>
                        </w:rPr>
                        <w:t>PrCG</w:t>
                      </w:r>
                      <w:r w:rsidR="00F07AFB" w:rsidRPr="00F825DA">
                        <w:rPr>
                          <w:rFonts w:asciiTheme="majorHAnsi" w:hAnsiTheme="majorHAnsi" w:cs="Arial"/>
                          <w:color w:val="000000" w:themeColor="text1"/>
                          <w:kern w:val="24"/>
                        </w:rPr>
                        <w:t xml:space="preserve"> </w:t>
                      </w:r>
                      <w:r w:rsidR="00F07AFB" w:rsidRPr="00F825DA">
                        <w:rPr>
                          <w:rFonts w:asciiTheme="majorHAnsi" w:hAnsiTheme="majorHAnsi" w:cs="Arial"/>
                          <w:color w:val="808080" w:themeColor="background1" w:themeShade="80"/>
                          <w:kern w:val="24"/>
                        </w:rPr>
                        <w:t>(Precentral gyrus)</w:t>
                      </w:r>
                    </w:p>
                  </w:txbxContent>
                </v:textbox>
              </v:shape>
            </w:pict>
          </mc:Fallback>
        </mc:AlternateContent>
      </w:r>
      <w:r w:rsidR="00C518E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3D1A65A4" wp14:editId="57CA8445">
                <wp:simplePos x="0" y="0"/>
                <wp:positionH relativeFrom="column">
                  <wp:posOffset>-1237615</wp:posOffset>
                </wp:positionH>
                <wp:positionV relativeFrom="paragraph">
                  <wp:posOffset>-419810</wp:posOffset>
                </wp:positionV>
                <wp:extent cx="301214" cy="641238"/>
                <wp:effectExtent l="38100" t="19050" r="22860" b="45085"/>
                <wp:wrapNone/>
                <wp:docPr id="38916" name="Lin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301214" cy="641238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3399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536138B8" id="Line 4" o:spid="_x0000_s1026" style="position:absolute;flip:x;z-index:2521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97.45pt,-33.05pt" to="-73.75pt,1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" strokecolor="#039" strokeweight="2.25pt">
                <v:stroke endarrow="block"/>
              </v:line>
            </w:pict>
          </mc:Fallback>
        </mc:AlternateContent>
      </w:r>
      <w:r w:rsidR="00C518E0" w:rsidRPr="00C518E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4235BEB8" wp14:editId="0F414175">
                <wp:simplePos x="0" y="0"/>
                <wp:positionH relativeFrom="column">
                  <wp:posOffset>-2991074</wp:posOffset>
                </wp:positionH>
                <wp:positionV relativeFrom="paragraph">
                  <wp:posOffset>-669925</wp:posOffset>
                </wp:positionV>
                <wp:extent cx="2157730" cy="269875"/>
                <wp:effectExtent l="0" t="0" r="0" b="3810"/>
                <wp:wrapNone/>
                <wp:docPr id="38924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7730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539A90" w14:textId="098E4530" w:rsidR="00CD2412" w:rsidRPr="00F825DA" w:rsidRDefault="00CD2412" w:rsidP="00C518E0">
                            <w:pPr>
                              <w:pStyle w:val="NormalWeb"/>
                              <w:bidi/>
                              <w:spacing w:before="0" w:beforeAutospacing="0" w:after="0" w:afterAutospacing="0"/>
                              <w:textAlignment w:val="baseline"/>
                              <w:rPr>
                                <w:rFonts w:asciiTheme="majorHAnsi" w:hAnsiTheme="majorHAnsi"/>
                              </w:rPr>
                            </w:pPr>
                            <w:r w:rsidRPr="00F825DA">
                              <w:rPr>
                                <w:rFonts w:asciiTheme="majorHAnsi" w:hAnsiTheme="majorHAnsi" w:cs="Arial"/>
                                <w:color w:val="000000" w:themeColor="text1"/>
                                <w:kern w:val="24"/>
                              </w:rPr>
                              <w:t>SuFrG</w:t>
                            </w:r>
                            <w:r w:rsidR="00F07AFB" w:rsidRPr="00F825DA">
                              <w:rPr>
                                <w:rFonts w:asciiTheme="majorHAnsi" w:hAnsiTheme="majorHAnsi" w:cs="Arial"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r w:rsidR="00F07AFB" w:rsidRPr="00F825DA">
                              <w:rPr>
                                <w:rFonts w:asciiTheme="majorHAnsi" w:hAnsiTheme="majorHAnsi" w:cs="Arial"/>
                                <w:color w:val="808080" w:themeColor="background1" w:themeShade="80"/>
                                <w:kern w:val="24"/>
                              </w:rPr>
                              <w:t>(superior frontal gyrus)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35BEB8" id="_x0000_s1061" type="#_x0000_t202" style="position:absolute;margin-left:-235.5pt;margin-top:-52.7pt;width:169.9pt;height:21.25pt;z-index:2521210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" filled="f" stroked="f">
                <v:textbox style="mso-fit-shape-to-text:t">
                  <w:txbxContent>
                    <w:p w14:paraId="5E539A90" w14:textId="098E4530" w:rsidR="00CD2412" w:rsidRPr="00F825DA" w:rsidRDefault="00CD2412" w:rsidP="00C518E0">
                      <w:pPr>
                        <w:pStyle w:val="NormalWeb"/>
                        <w:bidi/>
                        <w:spacing w:before="0" w:beforeAutospacing="0" w:after="0" w:afterAutospacing="0"/>
                        <w:textAlignment w:val="baseline"/>
                        <w:rPr>
                          <w:rFonts w:asciiTheme="majorHAnsi" w:hAnsiTheme="majorHAnsi"/>
                        </w:rPr>
                      </w:pPr>
                      <w:r w:rsidRPr="00F825DA">
                        <w:rPr>
                          <w:rFonts w:asciiTheme="majorHAnsi" w:hAnsiTheme="majorHAnsi" w:cs="Arial"/>
                          <w:color w:val="000000" w:themeColor="text1"/>
                          <w:kern w:val="24"/>
                        </w:rPr>
                        <w:t>SuFrG</w:t>
                      </w:r>
                      <w:r w:rsidR="00F07AFB" w:rsidRPr="00F825DA">
                        <w:rPr>
                          <w:rFonts w:asciiTheme="majorHAnsi" w:hAnsiTheme="majorHAnsi" w:cs="Arial"/>
                          <w:color w:val="000000" w:themeColor="text1"/>
                          <w:kern w:val="24"/>
                        </w:rPr>
                        <w:t xml:space="preserve"> </w:t>
                      </w:r>
                      <w:r w:rsidR="00F07AFB" w:rsidRPr="00F825DA">
                        <w:rPr>
                          <w:rFonts w:asciiTheme="majorHAnsi" w:hAnsiTheme="majorHAnsi" w:cs="Arial"/>
                          <w:color w:val="808080" w:themeColor="background1" w:themeShade="80"/>
                          <w:kern w:val="24"/>
                        </w:rPr>
                        <w:t>(superior frontal gyrus)</w:t>
                      </w:r>
                    </w:p>
                  </w:txbxContent>
                </v:textbox>
              </v:shape>
            </w:pict>
          </mc:Fallback>
        </mc:AlternateContent>
      </w:r>
      <w:r w:rsidR="0079516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177F9792" wp14:editId="6969B395">
                <wp:simplePos x="0" y="0"/>
                <wp:positionH relativeFrom="column">
                  <wp:posOffset>-2474744</wp:posOffset>
                </wp:positionH>
                <wp:positionV relativeFrom="paragraph">
                  <wp:posOffset>-419810</wp:posOffset>
                </wp:positionV>
                <wp:extent cx="628351" cy="715645"/>
                <wp:effectExtent l="19050" t="19050" r="38735" b="46355"/>
                <wp:wrapNone/>
                <wp:docPr id="44049" name="Lin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628351" cy="715645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chemeClr val="folHlink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7" o:spid="_x0000_s1026" style="position:absolute;z-index:25211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94.85pt,-33.05pt" to="-145.35pt,2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" strokecolor="purple [3211]" strokeweight="3pt">
                <v:stroke endarrow="block"/>
              </v:line>
            </w:pict>
          </mc:Fallback>
        </mc:AlternateContent>
      </w:r>
      <w:r w:rsidR="008B7544">
        <w:rPr>
          <w:noProof/>
          <w:lang w:val="en-US"/>
        </w:rPr>
        <w:drawing>
          <wp:anchor distT="0" distB="0" distL="114300" distR="114300" simplePos="0" relativeHeight="252064768" behindDoc="1" locked="0" layoutInCell="1" allowOverlap="1" wp14:anchorId="14B4EA1D" wp14:editId="3B139163">
            <wp:simplePos x="0" y="0"/>
            <wp:positionH relativeFrom="column">
              <wp:posOffset>-422910</wp:posOffset>
            </wp:positionH>
            <wp:positionV relativeFrom="paragraph">
              <wp:posOffset>-260350</wp:posOffset>
            </wp:positionV>
            <wp:extent cx="2796540" cy="2932430"/>
            <wp:effectExtent l="0" t="0" r="3810" b="1270"/>
            <wp:wrapThrough wrapText="bothSides">
              <wp:wrapPolygon edited="0">
                <wp:start x="0" y="0"/>
                <wp:lineTo x="0" y="21469"/>
                <wp:lineTo x="21482" y="21469"/>
                <wp:lineTo x="21482" y="0"/>
                <wp:lineTo x="0" y="0"/>
              </wp:wrapPolygon>
            </wp:wrapThrough>
            <wp:docPr id="3891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15" name="Picture 3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51" t="11671" r="308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8338B0" w14:textId="74C9C867" w:rsidR="00B732F9" w:rsidRDefault="00C518E0" w:rsidP="00F61D38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 w:rsidRPr="00C518E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1BFDC324" wp14:editId="78BD4FB0">
                <wp:simplePos x="0" y="0"/>
                <wp:positionH relativeFrom="column">
                  <wp:posOffset>3185160</wp:posOffset>
                </wp:positionH>
                <wp:positionV relativeFrom="paragraph">
                  <wp:posOffset>207645</wp:posOffset>
                </wp:positionV>
                <wp:extent cx="510540" cy="269875"/>
                <wp:effectExtent l="0" t="0" r="0" b="3810"/>
                <wp:wrapNone/>
                <wp:docPr id="38921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0540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961A31" w14:textId="77777777" w:rsidR="00CD2412" w:rsidRPr="00F825DA" w:rsidRDefault="00CD2412" w:rsidP="00C518E0">
                            <w:pPr>
                              <w:pStyle w:val="NormalWeb"/>
                              <w:bidi/>
                              <w:spacing w:before="0" w:beforeAutospacing="0" w:after="0" w:afterAutospacing="0"/>
                              <w:textAlignment w:val="baseline"/>
                              <w:rPr>
                                <w:rFonts w:asciiTheme="majorHAnsi" w:hAnsiTheme="majorHAnsi"/>
                              </w:rPr>
                            </w:pPr>
                            <w:r w:rsidRPr="00F825DA">
                              <w:rPr>
                                <w:rFonts w:asciiTheme="majorHAnsi" w:hAnsiTheme="majorHAnsi" w:cs="Arial"/>
                                <w:color w:val="000000" w:themeColor="text1"/>
                                <w:kern w:val="24"/>
                              </w:rPr>
                              <w:t>PrCG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FDC324" id="Text Box 14" o:spid="_x0000_s1062" type="#_x0000_t202" style="position:absolute;margin-left:250.8pt;margin-top:16.35pt;width:40.2pt;height:21.25pt;z-index:2521333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" filled="f" stroked="f">
                <v:textbox style="mso-fit-shape-to-text:t">
                  <w:txbxContent>
                    <w:p w14:paraId="32961A31" w14:textId="77777777" w:rsidR="00CD2412" w:rsidRPr="00F825DA" w:rsidRDefault="00CD2412" w:rsidP="00C518E0">
                      <w:pPr>
                        <w:pStyle w:val="NormalWeb"/>
                        <w:bidi/>
                        <w:spacing w:before="0" w:beforeAutospacing="0" w:after="0" w:afterAutospacing="0"/>
                        <w:textAlignment w:val="baseline"/>
                        <w:rPr>
                          <w:rFonts w:asciiTheme="majorHAnsi" w:hAnsiTheme="majorHAnsi"/>
                        </w:rPr>
                      </w:pPr>
                      <w:r w:rsidRPr="00F825DA">
                        <w:rPr>
                          <w:rFonts w:asciiTheme="majorHAnsi" w:hAnsiTheme="majorHAnsi" w:cs="Arial"/>
                          <w:color w:val="000000" w:themeColor="text1"/>
                          <w:kern w:val="24"/>
                        </w:rPr>
                        <w:t>PrCG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5EE10DD4" wp14:editId="11A71325">
                <wp:simplePos x="0" y="0"/>
                <wp:positionH relativeFrom="column">
                  <wp:posOffset>2493010</wp:posOffset>
                </wp:positionH>
                <wp:positionV relativeFrom="paragraph">
                  <wp:posOffset>401320</wp:posOffset>
                </wp:positionV>
                <wp:extent cx="756920" cy="504825"/>
                <wp:effectExtent l="38100" t="19050" r="24130" b="47625"/>
                <wp:wrapNone/>
                <wp:docPr id="38917" name="Lin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756920" cy="504825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3399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601D8E74" id="Line 5" o:spid="_x0000_s1026" style="position:absolute;flip:x;z-index:25213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6.3pt,31.6pt" to="255.9pt,7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" strokecolor="#039" strokeweight="2.25pt">
                <v:stroke endarrow="block"/>
              </v:line>
            </w:pict>
          </mc:Fallback>
        </mc:AlternateContent>
      </w:r>
    </w:p>
    <w:p w14:paraId="4922A02A" w14:textId="77777777" w:rsidR="00B732F9" w:rsidRDefault="00B732F9" w:rsidP="00F61D38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</w:p>
    <w:p w14:paraId="50673822" w14:textId="23FB2511" w:rsidR="00B732F9" w:rsidRDefault="00B732F9" w:rsidP="00F61D38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</w:p>
    <w:p w14:paraId="22E15821" w14:textId="77777777" w:rsidR="00B732F9" w:rsidRDefault="00B732F9" w:rsidP="00F61D38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</w:p>
    <w:p w14:paraId="39FEB36B" w14:textId="0ED8A1C7" w:rsidR="00B732F9" w:rsidRDefault="00B732F9" w:rsidP="00F61D38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</w:p>
    <w:p w14:paraId="58006823" w14:textId="78A3B467" w:rsidR="00B732F9" w:rsidRDefault="0082161B" w:rsidP="00F61D38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2065792" behindDoc="1" locked="0" layoutInCell="1" allowOverlap="1" wp14:anchorId="77387F0E" wp14:editId="474F7CDE">
            <wp:simplePos x="0" y="0"/>
            <wp:positionH relativeFrom="column">
              <wp:posOffset>-2860040</wp:posOffset>
            </wp:positionH>
            <wp:positionV relativeFrom="paragraph">
              <wp:posOffset>407035</wp:posOffset>
            </wp:positionV>
            <wp:extent cx="2797175" cy="2687320"/>
            <wp:effectExtent l="0" t="0" r="3175" b="0"/>
            <wp:wrapThrough wrapText="bothSides">
              <wp:wrapPolygon edited="0">
                <wp:start x="0" y="0"/>
                <wp:lineTo x="0" y="21437"/>
                <wp:lineTo x="21477" y="21437"/>
                <wp:lineTo x="21477" y="0"/>
                <wp:lineTo x="0" y="0"/>
              </wp:wrapPolygon>
            </wp:wrapThrough>
            <wp:docPr id="3993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38" name="Picture 11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94" r="312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175" cy="268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32F9">
        <w:rPr>
          <w:noProof/>
          <w:lang w:val="en-US"/>
        </w:rPr>
        <w:drawing>
          <wp:anchor distT="0" distB="0" distL="114300" distR="114300" simplePos="0" relativeHeight="252066816" behindDoc="1" locked="0" layoutInCell="1" allowOverlap="1" wp14:anchorId="02DFCA67" wp14:editId="51961DD3">
            <wp:simplePos x="0" y="0"/>
            <wp:positionH relativeFrom="column">
              <wp:posOffset>324485</wp:posOffset>
            </wp:positionH>
            <wp:positionV relativeFrom="paragraph">
              <wp:posOffset>407670</wp:posOffset>
            </wp:positionV>
            <wp:extent cx="2796540" cy="2689225"/>
            <wp:effectExtent l="0" t="0" r="3810" b="0"/>
            <wp:wrapThrough wrapText="bothSides">
              <wp:wrapPolygon edited="0">
                <wp:start x="0" y="0"/>
                <wp:lineTo x="0" y="21421"/>
                <wp:lineTo x="21482" y="21421"/>
                <wp:lineTo x="21482" y="0"/>
                <wp:lineTo x="0" y="0"/>
              </wp:wrapPolygon>
            </wp:wrapThrough>
            <wp:docPr id="3994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42" name="Picture 20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268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A7DC6F" w14:textId="28883CD4" w:rsidR="00B732F9" w:rsidRDefault="005D37E0" w:rsidP="00F61D38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 w:rsidRPr="00C518E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57F443F5" wp14:editId="18078E53">
                <wp:simplePos x="0" y="0"/>
                <wp:positionH relativeFrom="column">
                  <wp:posOffset>-864755</wp:posOffset>
                </wp:positionH>
                <wp:positionV relativeFrom="paragraph">
                  <wp:posOffset>287020</wp:posOffset>
                </wp:positionV>
                <wp:extent cx="561975" cy="262890"/>
                <wp:effectExtent l="0" t="0" r="0" b="3810"/>
                <wp:wrapNone/>
                <wp:docPr id="39940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" cy="2628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C5EDA8" w14:textId="77777777" w:rsidR="00CD2412" w:rsidRPr="00F07AFB" w:rsidRDefault="00CD2412" w:rsidP="00C518E0">
                            <w:pPr>
                              <w:pStyle w:val="NormalWeb"/>
                              <w:bidi/>
                              <w:spacing w:before="0" w:beforeAutospacing="0" w:after="0" w:afterAutospacing="0"/>
                              <w:textAlignment w:val="baseline"/>
                              <w:rPr>
                                <w:color w:val="FFFFFF" w:themeColor="background1"/>
                              </w:rPr>
                            </w:pPr>
                            <w:r w:rsidRPr="00F07AFB">
                              <w:rPr>
                                <w:rFonts w:ascii="Garamond" w:hAnsi="Garamond" w:cs="Arial"/>
                                <w:color w:val="FFFFFF" w:themeColor="background1"/>
                                <w:kern w:val="24"/>
                              </w:rPr>
                              <w:t>MFrG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63" type="#_x0000_t202" style="position:absolute;margin-left:-68.1pt;margin-top:22.6pt;width:44.25pt;height:20.7pt;z-index:25213747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" filled="f" stroked="f">
                <v:textbox style="mso-fit-shape-to-text:t">
                  <w:txbxContent>
                    <w:p w14:paraId="42C5EDA8" w14:textId="77777777" w:rsidR="00CD2412" w:rsidRPr="00F07AFB" w:rsidRDefault="00CD2412" w:rsidP="00C518E0">
                      <w:pPr>
                        <w:pStyle w:val="NormalWeb"/>
                        <w:bidi/>
                        <w:spacing w:before="0" w:beforeAutospacing="0" w:after="0" w:afterAutospacing="0"/>
                        <w:textAlignment w:val="baseline"/>
                        <w:rPr>
                          <w:color w:val="FFFFFF" w:themeColor="background1"/>
                        </w:rPr>
                      </w:pPr>
                      <w:proofErr w:type="spellStart"/>
                      <w:r w:rsidRPr="00F07AFB">
                        <w:rPr>
                          <w:rFonts w:ascii="Garamond" w:hAnsi="Garamond" w:cs="Arial"/>
                          <w:color w:val="FFFFFF" w:themeColor="background1"/>
                          <w:kern w:val="24"/>
                        </w:rPr>
                        <w:t>MFrG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F07AFB" w:rsidRPr="00C518E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6B789C0A" wp14:editId="0D926696">
                <wp:simplePos x="0" y="0"/>
                <wp:positionH relativeFrom="column">
                  <wp:posOffset>-1431566</wp:posOffset>
                </wp:positionH>
                <wp:positionV relativeFrom="paragraph">
                  <wp:posOffset>63610</wp:posOffset>
                </wp:positionV>
                <wp:extent cx="731520" cy="262890"/>
                <wp:effectExtent l="0" t="0" r="0" b="3810"/>
                <wp:wrapNone/>
                <wp:docPr id="39939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1520" cy="2628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408497" w14:textId="734858F2" w:rsidR="00CD2412" w:rsidRPr="00F07AFB" w:rsidRDefault="00CD2412" w:rsidP="00F07AFB">
                            <w:pPr>
                              <w:pStyle w:val="NormalWeb"/>
                              <w:bidi/>
                              <w:spacing w:before="0" w:beforeAutospacing="0" w:after="0" w:afterAutospacing="0"/>
                              <w:textAlignment w:val="baseline"/>
                              <w:rPr>
                                <w:color w:val="808080" w:themeColor="background1" w:themeShade="80"/>
                              </w:rPr>
                            </w:pPr>
                            <w:r w:rsidRPr="00F07AFB">
                              <w:rPr>
                                <w:rFonts w:ascii="Garamond" w:hAnsi="Garamond" w:cs="Arial"/>
                                <w:color w:val="FFFFFF" w:themeColor="background1"/>
                                <w:kern w:val="24"/>
                              </w:rPr>
                              <w:t>SuFrG</w:t>
                            </w:r>
                            <w:r w:rsidR="00F07AFB">
                              <w:rPr>
                                <w:rFonts w:ascii="Garamond" w:hAnsi="Garamond" w:cs="Arial"/>
                                <w:color w:val="FFFFFF" w:themeColor="background1"/>
                                <w:kern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2" o:spid="_x0000_s1064" type="#_x0000_t202" style="position:absolute;margin-left:-112.7pt;margin-top:5pt;width:57.6pt;height:20.7pt;z-index:2521354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" filled="f" stroked="f">
                <v:textbox style="mso-fit-shape-to-text:t">
                  <w:txbxContent>
                    <w:p w14:paraId="0C408497" w14:textId="734858F2" w:rsidR="00CD2412" w:rsidRPr="00F07AFB" w:rsidRDefault="00CD2412" w:rsidP="00F07AFB">
                      <w:pPr>
                        <w:pStyle w:val="NormalWeb"/>
                        <w:bidi/>
                        <w:spacing w:before="0" w:beforeAutospacing="0" w:after="0" w:afterAutospacing="0"/>
                        <w:textAlignment w:val="baseline"/>
                        <w:rPr>
                          <w:color w:val="808080" w:themeColor="background1" w:themeShade="80"/>
                        </w:rPr>
                      </w:pPr>
                      <w:proofErr w:type="spellStart"/>
                      <w:r w:rsidRPr="00F07AFB">
                        <w:rPr>
                          <w:rFonts w:ascii="Garamond" w:hAnsi="Garamond" w:cs="Arial"/>
                          <w:color w:val="FFFFFF" w:themeColor="background1"/>
                          <w:kern w:val="24"/>
                        </w:rPr>
                        <w:t>SuFrG</w:t>
                      </w:r>
                      <w:proofErr w:type="spellEnd"/>
                      <w:r w:rsidR="00F07AFB">
                        <w:rPr>
                          <w:rFonts w:ascii="Garamond" w:hAnsi="Garamond" w:cs="Arial"/>
                          <w:color w:val="FFFFFF" w:themeColor="background1"/>
                          <w:kern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CC06060" w14:textId="0478E8F6" w:rsidR="00B732F9" w:rsidRDefault="00C518E0" w:rsidP="00F61D38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 w:rsidRPr="00C518E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41568" behindDoc="0" locked="0" layoutInCell="1" allowOverlap="1" wp14:anchorId="118C6B15" wp14:editId="142FF4B4">
                <wp:simplePos x="0" y="0"/>
                <wp:positionH relativeFrom="column">
                  <wp:posOffset>806225</wp:posOffset>
                </wp:positionH>
                <wp:positionV relativeFrom="paragraph">
                  <wp:posOffset>292212</wp:posOffset>
                </wp:positionV>
                <wp:extent cx="580390" cy="248920"/>
                <wp:effectExtent l="0" t="0" r="0" b="0"/>
                <wp:wrapNone/>
                <wp:docPr id="39943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390" cy="24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7B1C45" w14:textId="77777777" w:rsidR="00CD2412" w:rsidRPr="00C518E0" w:rsidRDefault="00CD2412" w:rsidP="00C518E0">
                            <w:pPr>
                              <w:pStyle w:val="NormalWeb"/>
                              <w:bidi/>
                              <w:spacing w:before="0" w:beforeAutospacing="0" w:after="0" w:afterAutospacing="0"/>
                              <w:textAlignment w:val="baseline"/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 w:rsidRPr="00C518E0">
                              <w:rPr>
                                <w:rFonts w:ascii="Garamond" w:hAnsi="Garamond" w:cs="Arial"/>
                                <w:color w:val="FFFFFF" w:themeColor="background1"/>
                                <w:kern w:val="24"/>
                                <w:sz w:val="22"/>
                                <w:szCs w:val="22"/>
                              </w:rPr>
                              <w:t>FrOp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65" type="#_x0000_t202" style="position:absolute;margin-left:63.5pt;margin-top:23pt;width:45.7pt;height:19.6pt;z-index:252141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" filled="f" stroked="f">
                <v:textbox style="mso-fit-shape-to-text:t">
                  <w:txbxContent>
                    <w:p w14:paraId="5F7B1C45" w14:textId="77777777" w:rsidR="00CD2412" w:rsidRPr="00C518E0" w:rsidRDefault="00CD2412" w:rsidP="00C518E0">
                      <w:pPr>
                        <w:pStyle w:val="NormalWeb"/>
                        <w:bidi/>
                        <w:spacing w:before="0" w:beforeAutospacing="0" w:after="0" w:afterAutospacing="0"/>
                        <w:textAlignment w:val="baseline"/>
                        <w:rPr>
                          <w:color w:val="FFFFFF" w:themeColor="background1"/>
                          <w:sz w:val="22"/>
                          <w:szCs w:val="22"/>
                        </w:rPr>
                      </w:pPr>
                      <w:proofErr w:type="spellStart"/>
                      <w:r w:rsidRPr="00C518E0">
                        <w:rPr>
                          <w:rFonts w:ascii="Garamond" w:hAnsi="Garamond" w:cs="Arial"/>
                          <w:color w:val="FFFFFF" w:themeColor="background1"/>
                          <w:kern w:val="24"/>
                          <w:sz w:val="22"/>
                          <w:szCs w:val="22"/>
                        </w:rPr>
                        <w:t>FrOp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C518E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 wp14:anchorId="61AAD8A9" wp14:editId="0ECB69AC">
                <wp:simplePos x="0" y="0"/>
                <wp:positionH relativeFrom="column">
                  <wp:posOffset>-847090</wp:posOffset>
                </wp:positionH>
                <wp:positionV relativeFrom="paragraph">
                  <wp:posOffset>158750</wp:posOffset>
                </wp:positionV>
                <wp:extent cx="567055" cy="262890"/>
                <wp:effectExtent l="0" t="0" r="0" b="3810"/>
                <wp:wrapNone/>
                <wp:docPr id="39941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7055" cy="2628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B734D8" w14:textId="77777777" w:rsidR="00CD2412" w:rsidRPr="00F07AFB" w:rsidRDefault="00CD2412" w:rsidP="00C518E0">
                            <w:pPr>
                              <w:pStyle w:val="NormalWeb"/>
                              <w:bidi/>
                              <w:spacing w:before="0" w:beforeAutospacing="0" w:after="0" w:afterAutospacing="0"/>
                              <w:textAlignment w:val="baseline"/>
                              <w:rPr>
                                <w:color w:val="FFFFFF" w:themeColor="background1"/>
                              </w:rPr>
                            </w:pPr>
                            <w:r w:rsidRPr="00F07AFB">
                              <w:rPr>
                                <w:rFonts w:ascii="Garamond" w:hAnsi="Garamond" w:cs="Arial"/>
                                <w:color w:val="FFFFFF" w:themeColor="background1"/>
                                <w:kern w:val="24"/>
                              </w:rPr>
                              <w:t>InFrG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66" type="#_x0000_t202" style="position:absolute;margin-left:-66.7pt;margin-top:12.5pt;width:44.65pt;height:20.7pt;z-index:2521395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" filled="f" stroked="f">
                <v:textbox style="mso-fit-shape-to-text:t">
                  <w:txbxContent>
                    <w:p w14:paraId="5DB734D8" w14:textId="77777777" w:rsidR="00CD2412" w:rsidRPr="00F07AFB" w:rsidRDefault="00CD2412" w:rsidP="00C518E0">
                      <w:pPr>
                        <w:pStyle w:val="NormalWeb"/>
                        <w:bidi/>
                        <w:spacing w:before="0" w:beforeAutospacing="0" w:after="0" w:afterAutospacing="0"/>
                        <w:textAlignment w:val="baseline"/>
                        <w:rPr>
                          <w:color w:val="FFFFFF" w:themeColor="background1"/>
                        </w:rPr>
                      </w:pPr>
                      <w:proofErr w:type="spellStart"/>
                      <w:r w:rsidRPr="00F07AFB">
                        <w:rPr>
                          <w:rFonts w:ascii="Garamond" w:hAnsi="Garamond" w:cs="Arial"/>
                          <w:color w:val="FFFFFF" w:themeColor="background1"/>
                          <w:kern w:val="24"/>
                        </w:rPr>
                        <w:t>InFrG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1B3DF262" w14:textId="3885A5A8" w:rsidR="00B732F9" w:rsidRDefault="00351F92" w:rsidP="00F61D38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 w:rsidRPr="00351F9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 wp14:anchorId="7827D2CE" wp14:editId="5BECCD1A">
                <wp:simplePos x="0" y="0"/>
                <wp:positionH relativeFrom="column">
                  <wp:posOffset>1683905</wp:posOffset>
                </wp:positionH>
                <wp:positionV relativeFrom="paragraph">
                  <wp:posOffset>316865</wp:posOffset>
                </wp:positionV>
                <wp:extent cx="511810" cy="248920"/>
                <wp:effectExtent l="0" t="0" r="0" b="0"/>
                <wp:wrapNone/>
                <wp:docPr id="39946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1810" cy="24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E51C61" w14:textId="74EBB475" w:rsidR="00CD2412" w:rsidRPr="00351F92" w:rsidRDefault="00CD2412" w:rsidP="00351F92">
                            <w:pPr>
                              <w:pStyle w:val="NormalWeb"/>
                              <w:bidi/>
                              <w:spacing w:before="0" w:beforeAutospacing="0" w:after="0" w:afterAutospacing="0"/>
                              <w:textAlignment w:val="baseline"/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 w:rsidRPr="00351F92">
                              <w:rPr>
                                <w:rFonts w:ascii="Garamond" w:hAnsi="Garamond" w:cs="Arial"/>
                                <w:color w:val="FFFFFF" w:themeColor="background1"/>
                                <w:kern w:val="24"/>
                                <w:sz w:val="22"/>
                                <w:szCs w:val="22"/>
                              </w:rPr>
                              <w:t>Ins</w:t>
                            </w:r>
                            <w:r w:rsidR="005D37E0">
                              <w:rPr>
                                <w:rFonts w:ascii="Garamond" w:hAnsi="Garamond" w:cs="Arial"/>
                                <w:color w:val="FFFFFF" w:themeColor="background1"/>
                                <w:kern w:val="24"/>
                                <w:sz w:val="22"/>
                                <w:szCs w:val="22"/>
                              </w:rPr>
                              <w:t>ula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27D2CE" id="Text Box 24" o:spid="_x0000_s1067" type="#_x0000_t202" style="position:absolute;margin-left:132.6pt;margin-top:24.95pt;width:40.3pt;height:19.6pt;z-index:2521477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" filled="f" stroked="f">
                <v:textbox style="mso-fit-shape-to-text:t">
                  <w:txbxContent>
                    <w:p w14:paraId="07E51C61" w14:textId="74EBB475" w:rsidR="00CD2412" w:rsidRPr="00351F92" w:rsidRDefault="00CD2412" w:rsidP="00351F92">
                      <w:pPr>
                        <w:pStyle w:val="NormalWeb"/>
                        <w:bidi/>
                        <w:spacing w:before="0" w:beforeAutospacing="0" w:after="0" w:afterAutospacing="0"/>
                        <w:textAlignment w:val="baseline"/>
                        <w:rPr>
                          <w:color w:val="FFFFFF" w:themeColor="background1"/>
                          <w:sz w:val="22"/>
                          <w:szCs w:val="22"/>
                        </w:rPr>
                      </w:pPr>
                      <w:r w:rsidRPr="00351F92">
                        <w:rPr>
                          <w:rFonts w:ascii="Garamond" w:hAnsi="Garamond" w:cs="Arial"/>
                          <w:color w:val="FFFFFF" w:themeColor="background1"/>
                          <w:kern w:val="24"/>
                          <w:sz w:val="22"/>
                          <w:szCs w:val="22"/>
                        </w:rPr>
                        <w:t>Ins</w:t>
                      </w:r>
                      <w:r w:rsidR="005D37E0">
                        <w:rPr>
                          <w:rFonts w:ascii="Garamond" w:hAnsi="Garamond" w:cs="Arial"/>
                          <w:color w:val="FFFFFF" w:themeColor="background1"/>
                          <w:kern w:val="24"/>
                          <w:sz w:val="22"/>
                          <w:szCs w:val="22"/>
                        </w:rPr>
                        <w:t>ula</w:t>
                      </w:r>
                    </w:p>
                  </w:txbxContent>
                </v:textbox>
              </v:shape>
            </w:pict>
          </mc:Fallback>
        </mc:AlternateContent>
      </w:r>
      <w:r w:rsidRPr="00351F9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34587EE4" wp14:editId="4ED7DAFD">
                <wp:simplePos x="0" y="0"/>
                <wp:positionH relativeFrom="column">
                  <wp:posOffset>2410460</wp:posOffset>
                </wp:positionH>
                <wp:positionV relativeFrom="paragraph">
                  <wp:posOffset>135890</wp:posOffset>
                </wp:positionV>
                <wp:extent cx="449580" cy="248920"/>
                <wp:effectExtent l="0" t="0" r="0" b="0"/>
                <wp:wrapNone/>
                <wp:docPr id="39944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580" cy="24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E515AA" w14:textId="77777777" w:rsidR="00CD2412" w:rsidRPr="00351F92" w:rsidRDefault="00CD2412" w:rsidP="00351F92">
                            <w:pPr>
                              <w:pStyle w:val="NormalWeb"/>
                              <w:bidi/>
                              <w:spacing w:before="0" w:beforeAutospacing="0" w:after="0" w:afterAutospacing="0"/>
                              <w:textAlignment w:val="baseline"/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 w:rsidRPr="00351F92">
                              <w:rPr>
                                <w:rFonts w:ascii="Garamond" w:hAnsi="Garamond" w:cs="Arial"/>
                                <w:color w:val="FFFFFF" w:themeColor="background1"/>
                                <w:kern w:val="24"/>
                                <w:sz w:val="22"/>
                                <w:szCs w:val="22"/>
                              </w:rPr>
                              <w:t>TOp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68" type="#_x0000_t202" style="position:absolute;margin-left:189.8pt;margin-top:10.7pt;width:35.4pt;height:19.6pt;z-index:2521436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" filled="f" stroked="f">
                <v:textbox style="mso-fit-shape-to-text:t">
                  <w:txbxContent>
                    <w:p w14:paraId="59E515AA" w14:textId="77777777" w:rsidR="00CD2412" w:rsidRPr="00351F92" w:rsidRDefault="00CD2412" w:rsidP="00351F92">
                      <w:pPr>
                        <w:pStyle w:val="NormalWeb"/>
                        <w:bidi/>
                        <w:spacing w:before="0" w:beforeAutospacing="0" w:after="0" w:afterAutospacing="0"/>
                        <w:textAlignment w:val="baseline"/>
                        <w:rPr>
                          <w:color w:val="FFFFFF" w:themeColor="background1"/>
                          <w:sz w:val="22"/>
                          <w:szCs w:val="22"/>
                        </w:rPr>
                      </w:pPr>
                      <w:proofErr w:type="spellStart"/>
                      <w:r w:rsidRPr="00351F92">
                        <w:rPr>
                          <w:rFonts w:ascii="Garamond" w:hAnsi="Garamond" w:cs="Arial"/>
                          <w:color w:val="FFFFFF" w:themeColor="background1"/>
                          <w:kern w:val="24"/>
                          <w:sz w:val="22"/>
                          <w:szCs w:val="22"/>
                        </w:rPr>
                        <w:t>TOp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32885339" w14:textId="45B6FCD8" w:rsidR="00B732F9" w:rsidRDefault="00351F92" w:rsidP="00F61D38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5DA85951" wp14:editId="49F8F30D">
                <wp:simplePos x="0" y="0"/>
                <wp:positionH relativeFrom="column">
                  <wp:posOffset>2150932</wp:posOffset>
                </wp:positionH>
                <wp:positionV relativeFrom="paragraph">
                  <wp:posOffset>47662</wp:posOffset>
                </wp:positionV>
                <wp:extent cx="252954" cy="0"/>
                <wp:effectExtent l="0" t="95250" r="0" b="95250"/>
                <wp:wrapNone/>
                <wp:docPr id="39945" name="Lin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252954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3399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247381A4" id="Line 23" o:spid="_x0000_s1026" style="position:absolute;z-index:252145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69.35pt,3.75pt" to="189.25pt,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" strokecolor="#039" strokeweight="3pt">
                <v:stroke endarrow="block"/>
              </v:line>
            </w:pict>
          </mc:Fallback>
        </mc:AlternateContent>
      </w:r>
    </w:p>
    <w:p w14:paraId="32ED7F55" w14:textId="77777777" w:rsidR="00B732F9" w:rsidRDefault="00B732F9" w:rsidP="00F61D38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</w:p>
    <w:p w14:paraId="5C3AC09C" w14:textId="212CB713" w:rsidR="00B732F9" w:rsidRDefault="00F07AFB" w:rsidP="00F61D38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 w:rsidRPr="00351F9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 wp14:anchorId="0127B7AB" wp14:editId="42AAF001">
                <wp:simplePos x="0" y="0"/>
                <wp:positionH relativeFrom="column">
                  <wp:posOffset>3069475</wp:posOffset>
                </wp:positionH>
                <wp:positionV relativeFrom="paragraph">
                  <wp:posOffset>455237</wp:posOffset>
                </wp:positionV>
                <wp:extent cx="919480" cy="984885"/>
                <wp:effectExtent l="0" t="0" r="0" b="5715"/>
                <wp:wrapNone/>
                <wp:docPr id="40965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9480" cy="984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2E2FE1" w14:textId="77777777" w:rsidR="00CD2412" w:rsidRPr="00F825DA" w:rsidRDefault="00CD2412" w:rsidP="00351F92">
                            <w:pPr>
                              <w:pStyle w:val="NormalWeb"/>
                              <w:bidi/>
                              <w:spacing w:before="0" w:beforeAutospacing="0" w:after="0" w:afterAutospacing="0"/>
                              <w:textAlignment w:val="baseline"/>
                              <w:rPr>
                                <w:rFonts w:asciiTheme="majorHAnsi" w:hAnsiTheme="majorHAnsi" w:cs="Arial"/>
                                <w:color w:val="000000" w:themeColor="text1"/>
                                <w:kern w:val="24"/>
                              </w:rPr>
                            </w:pPr>
                            <w:r w:rsidRPr="00F825DA">
                              <w:rPr>
                                <w:rFonts w:asciiTheme="majorHAnsi" w:hAnsiTheme="majorHAnsi" w:cs="Arial"/>
                                <w:color w:val="000000" w:themeColor="text1"/>
                                <w:kern w:val="24"/>
                              </w:rPr>
                              <w:t>SuTG</w:t>
                            </w:r>
                          </w:p>
                          <w:p w14:paraId="135E1FB1" w14:textId="2DD14003" w:rsidR="00F07AFB" w:rsidRPr="00F825DA" w:rsidRDefault="00F07AFB" w:rsidP="00F07AFB">
                            <w:pPr>
                              <w:pStyle w:val="NormalWeb"/>
                              <w:bidi/>
                              <w:spacing w:before="0" w:beforeAutospacing="0" w:after="0" w:afterAutospacing="0"/>
                              <w:textAlignment w:val="baseline"/>
                              <w:rPr>
                                <w:rFonts w:asciiTheme="majorHAnsi" w:hAnsiTheme="majorHAnsi"/>
                                <w:color w:val="808080" w:themeColor="background1" w:themeShade="80"/>
                              </w:rPr>
                            </w:pPr>
                            <w:r w:rsidRPr="00F825DA">
                              <w:rPr>
                                <w:rFonts w:asciiTheme="majorHAnsi" w:hAnsiTheme="majorHAnsi" w:cs="Arial"/>
                                <w:color w:val="808080" w:themeColor="background1" w:themeShade="80"/>
                                <w:kern w:val="24"/>
                              </w:rPr>
                              <w:t>(Superior temporal gyrus)</w:t>
                            </w:r>
                          </w:p>
                          <w:p w14:paraId="64C2770D" w14:textId="77777777" w:rsidR="00F07AFB" w:rsidRPr="00F825DA" w:rsidRDefault="00F07AFB" w:rsidP="00F07AFB">
                            <w:pPr>
                              <w:pStyle w:val="NormalWeb"/>
                              <w:bidi/>
                              <w:spacing w:before="0" w:beforeAutospacing="0" w:after="0" w:afterAutospacing="0"/>
                              <w:textAlignment w:val="baseline"/>
                              <w:rPr>
                                <w:rFonts w:asciiTheme="majorHAnsi" w:hAnsiTheme="majorHAnsi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127B7AB" id="Text Box 6" o:spid="_x0000_s1069" type="#_x0000_t202" style="position:absolute;margin-left:241.7pt;margin-top:35.85pt;width:72.4pt;height:77.55pt;z-index:252155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" filled="f" stroked="f">
                <v:textbox style="mso-fit-shape-to-text:t">
                  <w:txbxContent>
                    <w:p w14:paraId="452E2FE1" w14:textId="77777777" w:rsidR="00CD2412" w:rsidRPr="00F825DA" w:rsidRDefault="00CD2412" w:rsidP="00351F92">
                      <w:pPr>
                        <w:pStyle w:val="NormalWeb"/>
                        <w:bidi/>
                        <w:spacing w:before="0" w:beforeAutospacing="0" w:after="0" w:afterAutospacing="0"/>
                        <w:textAlignment w:val="baseline"/>
                        <w:rPr>
                          <w:rFonts w:asciiTheme="majorHAnsi" w:hAnsiTheme="majorHAnsi" w:cs="Arial"/>
                          <w:color w:val="000000" w:themeColor="text1"/>
                          <w:kern w:val="24"/>
                        </w:rPr>
                      </w:pPr>
                      <w:r w:rsidRPr="00F825DA">
                        <w:rPr>
                          <w:rFonts w:asciiTheme="majorHAnsi" w:hAnsiTheme="majorHAnsi" w:cs="Arial"/>
                          <w:color w:val="000000" w:themeColor="text1"/>
                          <w:kern w:val="24"/>
                        </w:rPr>
                        <w:t>SuTG</w:t>
                      </w:r>
                    </w:p>
                    <w:p w14:paraId="135E1FB1" w14:textId="2DD14003" w:rsidR="00F07AFB" w:rsidRPr="00F825DA" w:rsidRDefault="00F07AFB" w:rsidP="00F07AFB">
                      <w:pPr>
                        <w:pStyle w:val="NormalWeb"/>
                        <w:bidi/>
                        <w:spacing w:before="0" w:beforeAutospacing="0" w:after="0" w:afterAutospacing="0"/>
                        <w:textAlignment w:val="baseline"/>
                        <w:rPr>
                          <w:rFonts w:asciiTheme="majorHAnsi" w:hAnsiTheme="majorHAnsi"/>
                          <w:color w:val="808080" w:themeColor="background1" w:themeShade="80"/>
                        </w:rPr>
                      </w:pPr>
                      <w:r w:rsidRPr="00F825DA">
                        <w:rPr>
                          <w:rFonts w:asciiTheme="majorHAnsi" w:hAnsiTheme="majorHAnsi" w:cs="Arial"/>
                          <w:color w:val="808080" w:themeColor="background1" w:themeShade="80"/>
                          <w:kern w:val="24"/>
                        </w:rPr>
                        <w:t>(Superior temporal gyrus)</w:t>
                      </w:r>
                    </w:p>
                    <w:p w14:paraId="64C2770D" w14:textId="77777777" w:rsidR="00F07AFB" w:rsidRPr="00F825DA" w:rsidRDefault="00F07AFB" w:rsidP="00F07AFB">
                      <w:pPr>
                        <w:pStyle w:val="NormalWeb"/>
                        <w:bidi/>
                        <w:spacing w:before="0" w:beforeAutospacing="0" w:after="0" w:afterAutospacing="0"/>
                        <w:textAlignment w:val="baseline"/>
                        <w:rPr>
                          <w:rFonts w:asciiTheme="majorHAnsi" w:hAnsiTheme="majorHAnsi"/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4FC0D9E" w14:textId="08C92166" w:rsidR="00B732F9" w:rsidRDefault="003C62EB" w:rsidP="00F61D38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3DDE513A" wp14:editId="45104DDA">
                <wp:simplePos x="0" y="0"/>
                <wp:positionH relativeFrom="column">
                  <wp:posOffset>2736965</wp:posOffset>
                </wp:positionH>
                <wp:positionV relativeFrom="paragraph">
                  <wp:posOffset>546331</wp:posOffset>
                </wp:positionV>
                <wp:extent cx="569307" cy="706120"/>
                <wp:effectExtent l="38100" t="19050" r="21590" b="55880"/>
                <wp:wrapNone/>
                <wp:docPr id="44051" name="Lin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569307" cy="70612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3399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5" o:spid="_x0000_s1026" style="position:absolute;flip:x;z-index:25216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5.5pt,43pt" to="260.35pt,9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" strokecolor="#039" strokeweight="2.25pt">
                <v:stroke endarrow="block"/>
              </v:line>
            </w:pict>
          </mc:Fallback>
        </mc:AlternateContent>
      </w:r>
      <w:r w:rsidR="0082161B">
        <w:rPr>
          <w:noProof/>
          <w:lang w:val="en-US"/>
        </w:rPr>
        <w:drawing>
          <wp:anchor distT="0" distB="0" distL="114300" distR="114300" simplePos="0" relativeHeight="252067840" behindDoc="1" locked="0" layoutInCell="1" allowOverlap="1" wp14:anchorId="562722B0" wp14:editId="48AE5923">
            <wp:simplePos x="0" y="0"/>
            <wp:positionH relativeFrom="column">
              <wp:posOffset>-2894965</wp:posOffset>
            </wp:positionH>
            <wp:positionV relativeFrom="paragraph">
              <wp:posOffset>379095</wp:posOffset>
            </wp:positionV>
            <wp:extent cx="2796540" cy="2631440"/>
            <wp:effectExtent l="0" t="0" r="3810" b="0"/>
            <wp:wrapThrough wrapText="bothSides">
              <wp:wrapPolygon edited="0">
                <wp:start x="0" y="0"/>
                <wp:lineTo x="0" y="21423"/>
                <wp:lineTo x="21482" y="21423"/>
                <wp:lineTo x="21482" y="0"/>
                <wp:lineTo x="0" y="0"/>
              </wp:wrapPolygon>
            </wp:wrapThrough>
            <wp:docPr id="4096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2" name="Picture 2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263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161B">
        <w:rPr>
          <w:noProof/>
          <w:lang w:val="en-US"/>
        </w:rPr>
        <w:drawing>
          <wp:anchor distT="0" distB="0" distL="114300" distR="114300" simplePos="0" relativeHeight="252068864" behindDoc="1" locked="0" layoutInCell="1" allowOverlap="1" wp14:anchorId="154C3C2B" wp14:editId="2713066C">
            <wp:simplePos x="0" y="0"/>
            <wp:positionH relativeFrom="column">
              <wp:posOffset>309245</wp:posOffset>
            </wp:positionH>
            <wp:positionV relativeFrom="paragraph">
              <wp:posOffset>370840</wp:posOffset>
            </wp:positionV>
            <wp:extent cx="2774950" cy="2639695"/>
            <wp:effectExtent l="0" t="0" r="6350" b="8255"/>
            <wp:wrapThrough wrapText="bothSides">
              <wp:wrapPolygon edited="0">
                <wp:start x="0" y="0"/>
                <wp:lineTo x="0" y="21512"/>
                <wp:lineTo x="21501" y="21512"/>
                <wp:lineTo x="21501" y="0"/>
                <wp:lineTo x="0" y="0"/>
              </wp:wrapPolygon>
            </wp:wrapThrough>
            <wp:docPr id="4096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3" name="Picture 3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99" r="30902" b="68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263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A34448" w14:textId="2968FC20" w:rsidR="00B732F9" w:rsidRDefault="00F07AFB" w:rsidP="00F61D38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 w:rsidRPr="00351F9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0BC71589" wp14:editId="3BA61F86">
                <wp:simplePos x="0" y="0"/>
                <wp:positionH relativeFrom="column">
                  <wp:posOffset>3152602</wp:posOffset>
                </wp:positionH>
                <wp:positionV relativeFrom="paragraph">
                  <wp:posOffset>211570</wp:posOffset>
                </wp:positionV>
                <wp:extent cx="786765" cy="984885"/>
                <wp:effectExtent l="0" t="0" r="0" b="5715"/>
                <wp:wrapNone/>
                <wp:docPr id="40969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6765" cy="984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A4C530" w14:textId="77777777" w:rsidR="00CD2412" w:rsidRPr="00F825DA" w:rsidRDefault="00CD2412" w:rsidP="00351F92">
                            <w:pPr>
                              <w:pStyle w:val="NormalWeb"/>
                              <w:bidi/>
                              <w:spacing w:before="0" w:beforeAutospacing="0" w:after="0" w:afterAutospacing="0"/>
                              <w:textAlignment w:val="baseline"/>
                              <w:rPr>
                                <w:rFonts w:asciiTheme="majorHAnsi" w:hAnsiTheme="majorHAnsi" w:cs="Arial"/>
                                <w:color w:val="000000" w:themeColor="text1"/>
                                <w:kern w:val="24"/>
                              </w:rPr>
                            </w:pPr>
                            <w:r w:rsidRPr="00F825DA">
                              <w:rPr>
                                <w:rFonts w:asciiTheme="majorHAnsi" w:hAnsiTheme="majorHAnsi" w:cs="Arial"/>
                                <w:color w:val="000000" w:themeColor="text1"/>
                                <w:kern w:val="24"/>
                              </w:rPr>
                              <w:t>MTG</w:t>
                            </w:r>
                          </w:p>
                          <w:p w14:paraId="57CEDAA4" w14:textId="173F2423" w:rsidR="00F07AFB" w:rsidRPr="00F825DA" w:rsidRDefault="00F07AFB" w:rsidP="00F07AFB">
                            <w:pPr>
                              <w:pStyle w:val="NormalWeb"/>
                              <w:bidi/>
                              <w:spacing w:before="0" w:beforeAutospacing="0" w:after="0" w:afterAutospacing="0"/>
                              <w:textAlignment w:val="baseline"/>
                              <w:rPr>
                                <w:rFonts w:asciiTheme="majorHAnsi" w:hAnsiTheme="majorHAnsi"/>
                                <w:color w:val="808080" w:themeColor="background1" w:themeShade="80"/>
                              </w:rPr>
                            </w:pPr>
                            <w:r w:rsidRPr="00F825DA">
                              <w:rPr>
                                <w:rFonts w:asciiTheme="majorHAnsi" w:hAnsiTheme="majorHAnsi" w:cs="Arial"/>
                                <w:color w:val="808080" w:themeColor="background1" w:themeShade="80"/>
                                <w:kern w:val="24"/>
                              </w:rPr>
                              <w:t>(Middle temporal gyrus)</w:t>
                            </w:r>
                          </w:p>
                          <w:p w14:paraId="592E1455" w14:textId="77777777" w:rsidR="00F07AFB" w:rsidRPr="00F825DA" w:rsidRDefault="00F07AFB" w:rsidP="00F07AFB">
                            <w:pPr>
                              <w:pStyle w:val="NormalWeb"/>
                              <w:bidi/>
                              <w:spacing w:before="0" w:beforeAutospacing="0" w:after="0" w:afterAutospacing="0"/>
                              <w:textAlignment w:val="baseline"/>
                              <w:rPr>
                                <w:rFonts w:asciiTheme="majorHAnsi" w:hAnsiTheme="majorHAnsi"/>
                              </w:rPr>
                            </w:pP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BC71589" id="Text Box 10" o:spid="_x0000_s1070" type="#_x0000_t202" style="position:absolute;margin-left:248.25pt;margin-top:16.65pt;width:61.95pt;height:77.55pt;z-index:252157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" filled="f" stroked="f">
                <v:textbox style="mso-fit-shape-to-text:t">
                  <w:txbxContent>
                    <w:p w14:paraId="4FA4C530" w14:textId="77777777" w:rsidR="00CD2412" w:rsidRPr="00F825DA" w:rsidRDefault="00CD2412" w:rsidP="00351F92">
                      <w:pPr>
                        <w:pStyle w:val="NormalWeb"/>
                        <w:bidi/>
                        <w:spacing w:before="0" w:beforeAutospacing="0" w:after="0" w:afterAutospacing="0"/>
                        <w:textAlignment w:val="baseline"/>
                        <w:rPr>
                          <w:rFonts w:asciiTheme="majorHAnsi" w:hAnsiTheme="majorHAnsi" w:cs="Arial"/>
                          <w:color w:val="000000" w:themeColor="text1"/>
                          <w:kern w:val="24"/>
                        </w:rPr>
                      </w:pPr>
                      <w:r w:rsidRPr="00F825DA">
                        <w:rPr>
                          <w:rFonts w:asciiTheme="majorHAnsi" w:hAnsiTheme="majorHAnsi" w:cs="Arial"/>
                          <w:color w:val="000000" w:themeColor="text1"/>
                          <w:kern w:val="24"/>
                        </w:rPr>
                        <w:t>MTG</w:t>
                      </w:r>
                    </w:p>
                    <w:p w14:paraId="57CEDAA4" w14:textId="173F2423" w:rsidR="00F07AFB" w:rsidRPr="00F825DA" w:rsidRDefault="00F07AFB" w:rsidP="00F07AFB">
                      <w:pPr>
                        <w:pStyle w:val="NormalWeb"/>
                        <w:bidi/>
                        <w:spacing w:before="0" w:beforeAutospacing="0" w:after="0" w:afterAutospacing="0"/>
                        <w:textAlignment w:val="baseline"/>
                        <w:rPr>
                          <w:rFonts w:asciiTheme="majorHAnsi" w:hAnsiTheme="majorHAnsi"/>
                          <w:color w:val="808080" w:themeColor="background1" w:themeShade="80"/>
                        </w:rPr>
                      </w:pPr>
                      <w:r w:rsidRPr="00F825DA">
                        <w:rPr>
                          <w:rFonts w:asciiTheme="majorHAnsi" w:hAnsiTheme="majorHAnsi" w:cs="Arial"/>
                          <w:color w:val="808080" w:themeColor="background1" w:themeShade="80"/>
                          <w:kern w:val="24"/>
                        </w:rPr>
                        <w:t>(Middle temporal gyrus)</w:t>
                      </w:r>
                    </w:p>
                    <w:p w14:paraId="592E1455" w14:textId="77777777" w:rsidR="00F07AFB" w:rsidRPr="00F825DA" w:rsidRDefault="00F07AFB" w:rsidP="00F07AFB">
                      <w:pPr>
                        <w:pStyle w:val="NormalWeb"/>
                        <w:bidi/>
                        <w:spacing w:before="0" w:beforeAutospacing="0" w:after="0" w:afterAutospacing="0"/>
                        <w:textAlignment w:val="baseline"/>
                        <w:rPr>
                          <w:rFonts w:asciiTheme="majorHAnsi" w:hAnsiTheme="majorHAnsi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67F6ED9" w14:textId="2F994ED9" w:rsidR="00B732F9" w:rsidRDefault="003C62EB" w:rsidP="00F61D38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4F5FA77B" wp14:editId="7A362AC3">
                <wp:simplePos x="0" y="0"/>
                <wp:positionH relativeFrom="column">
                  <wp:posOffset>2847340</wp:posOffset>
                </wp:positionH>
                <wp:positionV relativeFrom="paragraph">
                  <wp:posOffset>66675</wp:posOffset>
                </wp:positionV>
                <wp:extent cx="623570" cy="276860"/>
                <wp:effectExtent l="38100" t="19050" r="24130" b="46990"/>
                <wp:wrapNone/>
                <wp:docPr id="44052" name="Lin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623570" cy="27686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3399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5" o:spid="_x0000_s1026" style="position:absolute;flip:x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4.2pt,5.25pt" to="273.3pt,2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" strokecolor="#039" strokeweight="2.25pt">
                <v:stroke endarrow="block"/>
              </v:line>
            </w:pict>
          </mc:Fallback>
        </mc:AlternateContent>
      </w:r>
      <w:r w:rsidR="005D37E0" w:rsidRPr="00351F9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49760" behindDoc="0" locked="0" layoutInCell="1" allowOverlap="1" wp14:anchorId="0130A8A5" wp14:editId="2772A1B7">
                <wp:simplePos x="0" y="0"/>
                <wp:positionH relativeFrom="column">
                  <wp:posOffset>-1737360</wp:posOffset>
                </wp:positionH>
                <wp:positionV relativeFrom="paragraph">
                  <wp:posOffset>192925</wp:posOffset>
                </wp:positionV>
                <wp:extent cx="511810" cy="248920"/>
                <wp:effectExtent l="0" t="0" r="0" b="0"/>
                <wp:wrapNone/>
                <wp:docPr id="40966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1810" cy="24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E65CF9" w14:textId="77777777" w:rsidR="00CD2412" w:rsidRPr="00351F92" w:rsidRDefault="00CD2412" w:rsidP="00351F92">
                            <w:pPr>
                              <w:pStyle w:val="NormalWeb"/>
                              <w:bidi/>
                              <w:spacing w:before="0" w:beforeAutospacing="0" w:after="0" w:afterAutospacing="0"/>
                              <w:textAlignment w:val="baseline"/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 w:rsidRPr="00351F92">
                              <w:rPr>
                                <w:rFonts w:ascii="Garamond" w:hAnsi="Garamond" w:cs="Arial"/>
                                <w:color w:val="FFFFFF" w:themeColor="background1"/>
                                <w:kern w:val="24"/>
                                <w:sz w:val="22"/>
                                <w:szCs w:val="22"/>
                              </w:rPr>
                              <w:t>SuTG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7" o:spid="_x0000_s1071" type="#_x0000_t202" style="position:absolute;margin-left:-136.8pt;margin-top:15.2pt;width:40.3pt;height:19.6pt;z-index:2521497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" filled="f" stroked="f">
                <v:textbox style="mso-fit-shape-to-text:t">
                  <w:txbxContent>
                    <w:p w14:paraId="6EE65CF9" w14:textId="77777777" w:rsidR="00CD2412" w:rsidRPr="00351F92" w:rsidRDefault="00CD2412" w:rsidP="00351F92">
                      <w:pPr>
                        <w:pStyle w:val="NormalWeb"/>
                        <w:bidi/>
                        <w:spacing w:before="0" w:beforeAutospacing="0" w:after="0" w:afterAutospacing="0"/>
                        <w:textAlignment w:val="baseline"/>
                        <w:rPr>
                          <w:color w:val="FFFFFF" w:themeColor="background1"/>
                          <w:sz w:val="22"/>
                          <w:szCs w:val="22"/>
                        </w:rPr>
                      </w:pPr>
                      <w:proofErr w:type="spellStart"/>
                      <w:r w:rsidRPr="00351F92">
                        <w:rPr>
                          <w:rFonts w:ascii="Garamond" w:hAnsi="Garamond" w:cs="Arial"/>
                          <w:color w:val="FFFFFF" w:themeColor="background1"/>
                          <w:kern w:val="24"/>
                          <w:sz w:val="22"/>
                          <w:szCs w:val="22"/>
                        </w:rPr>
                        <w:t>SuTG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41CC5BDD" w14:textId="6205507A" w:rsidR="00B732F9" w:rsidRDefault="003C62EB" w:rsidP="00F61D38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66144" behindDoc="0" locked="0" layoutInCell="1" allowOverlap="1" wp14:anchorId="6FA64840" wp14:editId="33C8423C">
                <wp:simplePos x="0" y="0"/>
                <wp:positionH relativeFrom="column">
                  <wp:posOffset>2736965</wp:posOffset>
                </wp:positionH>
                <wp:positionV relativeFrom="paragraph">
                  <wp:posOffset>158865</wp:posOffset>
                </wp:positionV>
                <wp:extent cx="494666" cy="73199"/>
                <wp:effectExtent l="0" t="76200" r="19685" b="60325"/>
                <wp:wrapNone/>
                <wp:docPr id="44053" name="Lin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 flipV="1">
                          <a:off x="0" y="0"/>
                          <a:ext cx="494666" cy="73199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3399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5" o:spid="_x0000_s1026" style="position:absolute;flip:x y;z-index:25216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5.5pt,12.5pt" to="254.45pt,1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" strokecolor="#039" strokeweight="2.25pt">
                <v:stroke endarrow="block"/>
              </v:line>
            </w:pict>
          </mc:Fallback>
        </mc:AlternateContent>
      </w:r>
      <w:r w:rsidR="00F825DA" w:rsidRPr="00351F9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60000" behindDoc="0" locked="0" layoutInCell="1" allowOverlap="1" wp14:anchorId="1547FC02" wp14:editId="366BF8A4">
                <wp:simplePos x="0" y="0"/>
                <wp:positionH relativeFrom="column">
                  <wp:posOffset>2968625</wp:posOffset>
                </wp:positionH>
                <wp:positionV relativeFrom="paragraph">
                  <wp:posOffset>228600</wp:posOffset>
                </wp:positionV>
                <wp:extent cx="795020" cy="826770"/>
                <wp:effectExtent l="0" t="0" r="0" b="0"/>
                <wp:wrapNone/>
                <wp:docPr id="40970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5020" cy="826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0FD78F" w14:textId="77777777" w:rsidR="00CD2412" w:rsidRPr="00F825DA" w:rsidRDefault="00CD2412" w:rsidP="00351F92">
                            <w:pPr>
                              <w:pStyle w:val="NormalWeb"/>
                              <w:bidi/>
                              <w:spacing w:before="0" w:beforeAutospacing="0" w:after="0" w:afterAutospacing="0"/>
                              <w:textAlignment w:val="baseline"/>
                              <w:rPr>
                                <w:rFonts w:asciiTheme="majorHAnsi" w:hAnsiTheme="majorHAnsi" w:cs="Arial"/>
                                <w:color w:val="000000" w:themeColor="text1"/>
                                <w:kern w:val="24"/>
                              </w:rPr>
                            </w:pPr>
                            <w:r w:rsidRPr="00F825DA">
                              <w:rPr>
                                <w:rFonts w:asciiTheme="majorHAnsi" w:hAnsiTheme="majorHAnsi" w:cs="Arial"/>
                                <w:color w:val="000000" w:themeColor="text1"/>
                                <w:kern w:val="24"/>
                              </w:rPr>
                              <w:t>InTG</w:t>
                            </w:r>
                          </w:p>
                          <w:p w14:paraId="52C44D7A" w14:textId="387A4730" w:rsidR="00F07AFB" w:rsidRPr="00F825DA" w:rsidRDefault="00F07AFB" w:rsidP="00F07AFB">
                            <w:pPr>
                              <w:pStyle w:val="NormalWeb"/>
                              <w:bidi/>
                              <w:spacing w:before="0" w:beforeAutospacing="0" w:after="0" w:afterAutospacing="0"/>
                              <w:textAlignment w:val="baseline"/>
                              <w:rPr>
                                <w:rFonts w:asciiTheme="majorHAnsi" w:hAnsiTheme="majorHAnsi"/>
                                <w:color w:val="808080" w:themeColor="background1" w:themeShade="80"/>
                              </w:rPr>
                            </w:pPr>
                            <w:r w:rsidRPr="00F825DA">
                              <w:rPr>
                                <w:rFonts w:asciiTheme="majorHAnsi" w:hAnsiTheme="majorHAnsi" w:cs="Arial"/>
                                <w:color w:val="808080" w:themeColor="background1" w:themeShade="80"/>
                                <w:kern w:val="24"/>
                              </w:rPr>
                              <w:t>(Inferior temporal gyrus)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2" type="#_x0000_t202" style="position:absolute;margin-left:233.75pt;margin-top:18pt;width:62.6pt;height:65.1pt;z-index:25216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" filled="f" stroked="f">
                <v:textbox>
                  <w:txbxContent>
                    <w:p w14:paraId="210FD78F" w14:textId="77777777" w:rsidR="00CD2412" w:rsidRPr="00F825DA" w:rsidRDefault="00CD2412" w:rsidP="00351F92">
                      <w:pPr>
                        <w:pStyle w:val="NormalWeb"/>
                        <w:bidi/>
                        <w:spacing w:before="0" w:beforeAutospacing="0" w:after="0" w:afterAutospacing="0"/>
                        <w:textAlignment w:val="baseline"/>
                        <w:rPr>
                          <w:rFonts w:asciiTheme="majorHAnsi" w:hAnsiTheme="majorHAnsi" w:cs="Arial"/>
                          <w:color w:val="000000" w:themeColor="text1"/>
                          <w:kern w:val="24"/>
                        </w:rPr>
                      </w:pPr>
                      <w:proofErr w:type="spellStart"/>
                      <w:r w:rsidRPr="00F825DA">
                        <w:rPr>
                          <w:rFonts w:asciiTheme="majorHAnsi" w:hAnsiTheme="majorHAnsi" w:cs="Arial"/>
                          <w:color w:val="000000" w:themeColor="text1"/>
                          <w:kern w:val="24"/>
                        </w:rPr>
                        <w:t>InTG</w:t>
                      </w:r>
                      <w:proofErr w:type="spellEnd"/>
                    </w:p>
                    <w:p w14:paraId="52C44D7A" w14:textId="387A4730" w:rsidR="00F07AFB" w:rsidRPr="00F825DA" w:rsidRDefault="00F07AFB" w:rsidP="00F07AFB">
                      <w:pPr>
                        <w:pStyle w:val="NormalWeb"/>
                        <w:bidi/>
                        <w:spacing w:before="0" w:beforeAutospacing="0" w:after="0" w:afterAutospacing="0"/>
                        <w:textAlignment w:val="baseline"/>
                        <w:rPr>
                          <w:rFonts w:asciiTheme="majorHAnsi" w:hAnsiTheme="majorHAnsi"/>
                          <w:color w:val="808080" w:themeColor="background1" w:themeShade="80"/>
                        </w:rPr>
                      </w:pPr>
                      <w:r w:rsidRPr="00F825DA">
                        <w:rPr>
                          <w:rFonts w:asciiTheme="majorHAnsi" w:hAnsiTheme="majorHAnsi" w:cs="Arial"/>
                          <w:color w:val="808080" w:themeColor="background1" w:themeShade="80"/>
                          <w:kern w:val="24"/>
                        </w:rPr>
                        <w:t xml:space="preserve">(Inferior temporal </w:t>
                      </w:r>
                      <w:proofErr w:type="spellStart"/>
                      <w:r w:rsidRPr="00F825DA">
                        <w:rPr>
                          <w:rFonts w:asciiTheme="majorHAnsi" w:hAnsiTheme="majorHAnsi" w:cs="Arial"/>
                          <w:color w:val="808080" w:themeColor="background1" w:themeShade="80"/>
                          <w:kern w:val="24"/>
                        </w:rPr>
                        <w:t>gyrus</w:t>
                      </w:r>
                      <w:proofErr w:type="spellEnd"/>
                      <w:r w:rsidRPr="00F825DA">
                        <w:rPr>
                          <w:rFonts w:asciiTheme="majorHAnsi" w:hAnsiTheme="majorHAnsi" w:cs="Arial"/>
                          <w:color w:val="808080" w:themeColor="background1" w:themeShade="80"/>
                          <w:kern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5D37E0" w:rsidRPr="00351F9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51808" behindDoc="0" locked="0" layoutInCell="1" allowOverlap="1" wp14:anchorId="2B4F1206" wp14:editId="00ED4D4A">
                <wp:simplePos x="0" y="0"/>
                <wp:positionH relativeFrom="column">
                  <wp:posOffset>-2128635</wp:posOffset>
                </wp:positionH>
                <wp:positionV relativeFrom="paragraph">
                  <wp:posOffset>31115</wp:posOffset>
                </wp:positionV>
                <wp:extent cx="464820" cy="234315"/>
                <wp:effectExtent l="0" t="0" r="0" b="0"/>
                <wp:wrapNone/>
                <wp:docPr id="40967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4820" cy="234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1A2536" w14:textId="77777777" w:rsidR="00CD2412" w:rsidRPr="00351F92" w:rsidRDefault="00CD2412" w:rsidP="00351F92">
                            <w:pPr>
                              <w:pStyle w:val="NormalWeb"/>
                              <w:bidi/>
                              <w:spacing w:before="0" w:beforeAutospacing="0" w:after="0" w:afterAutospacing="0"/>
                              <w:textAlignment w:val="baseline"/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351F92">
                              <w:rPr>
                                <w:rFonts w:ascii="Garamond" w:hAnsi="Garamond" w:cs="Arial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MTG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" o:spid="_x0000_s1073" type="#_x0000_t202" style="position:absolute;margin-left:-167.6pt;margin-top:2.45pt;width:36.6pt;height:18.45pt;z-index:2521518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" filled="f" stroked="f">
                <v:textbox style="mso-fit-shape-to-text:t">
                  <w:txbxContent>
                    <w:p w14:paraId="091A2536" w14:textId="77777777" w:rsidR="00CD2412" w:rsidRPr="00351F92" w:rsidRDefault="00CD2412" w:rsidP="00351F92">
                      <w:pPr>
                        <w:pStyle w:val="NormalWeb"/>
                        <w:bidi/>
                        <w:spacing w:before="0" w:beforeAutospacing="0" w:after="0" w:afterAutospacing="0"/>
                        <w:textAlignment w:val="baseline"/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  <w:r w:rsidRPr="00351F92">
                        <w:rPr>
                          <w:rFonts w:ascii="Garamond" w:hAnsi="Garamond" w:cs="Arial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MTG</w:t>
                      </w:r>
                    </w:p>
                  </w:txbxContent>
                </v:textbox>
              </v:shape>
            </w:pict>
          </mc:Fallback>
        </mc:AlternateContent>
      </w:r>
    </w:p>
    <w:p w14:paraId="57ED0FBD" w14:textId="214C76D7" w:rsidR="00B732F9" w:rsidRDefault="005D37E0" w:rsidP="00F61D38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 w:rsidRPr="00351F9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 wp14:anchorId="678AF8F0" wp14:editId="48F899BB">
                <wp:simplePos x="0" y="0"/>
                <wp:positionH relativeFrom="column">
                  <wp:posOffset>-1612900</wp:posOffset>
                </wp:positionH>
                <wp:positionV relativeFrom="paragraph">
                  <wp:posOffset>-3810</wp:posOffset>
                </wp:positionV>
                <wp:extent cx="469265" cy="234315"/>
                <wp:effectExtent l="0" t="0" r="0" b="0"/>
                <wp:wrapNone/>
                <wp:docPr id="40968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265" cy="234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75AE5C" w14:textId="77777777" w:rsidR="00CD2412" w:rsidRPr="00351F92" w:rsidRDefault="00CD2412" w:rsidP="00351F92">
                            <w:pPr>
                              <w:pStyle w:val="NormalWeb"/>
                              <w:bidi/>
                              <w:spacing w:before="0" w:beforeAutospacing="0" w:after="0" w:afterAutospacing="0"/>
                              <w:textAlignment w:val="baseline"/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351F92">
                              <w:rPr>
                                <w:rFonts w:ascii="Garamond" w:hAnsi="Garamond" w:cs="Arial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InTG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9" o:spid="_x0000_s1074" type="#_x0000_t202" style="position:absolute;margin-left:-127pt;margin-top:-.3pt;width:36.95pt;height:18.45pt;z-index:2521538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" filled="f" stroked="f">
                <v:textbox style="mso-fit-shape-to-text:t">
                  <w:txbxContent>
                    <w:p w14:paraId="2A75AE5C" w14:textId="77777777" w:rsidR="00CD2412" w:rsidRPr="00351F92" w:rsidRDefault="00CD2412" w:rsidP="00351F92">
                      <w:pPr>
                        <w:pStyle w:val="NormalWeb"/>
                        <w:bidi/>
                        <w:spacing w:before="0" w:beforeAutospacing="0" w:after="0" w:afterAutospacing="0"/>
                        <w:textAlignment w:val="baseline"/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  <w:proofErr w:type="spellStart"/>
                      <w:r w:rsidRPr="00351F92">
                        <w:rPr>
                          <w:rFonts w:ascii="Garamond" w:hAnsi="Garamond" w:cs="Arial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InTG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57B3566D" w14:textId="6C6EFE65" w:rsidR="00B732F9" w:rsidRDefault="00D53312" w:rsidP="00F61D38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285952" behindDoc="0" locked="0" layoutInCell="1" allowOverlap="1" wp14:anchorId="79225735" wp14:editId="284D893C">
                <wp:simplePos x="0" y="0"/>
                <wp:positionH relativeFrom="margin">
                  <wp:align>center</wp:align>
                </wp:positionH>
                <wp:positionV relativeFrom="paragraph">
                  <wp:posOffset>1008960</wp:posOffset>
                </wp:positionV>
                <wp:extent cx="6678930" cy="667385"/>
                <wp:effectExtent l="0" t="0" r="0" b="0"/>
                <wp:wrapNone/>
                <wp:docPr id="44078" name="Text Box 440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78930" cy="667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F302E8" w14:textId="6BD7D99D" w:rsidR="00CD2412" w:rsidRDefault="00CD2412" w:rsidP="00D53312">
                            <w:pPr>
                              <w:rPr>
                                <w:rFonts w:asciiTheme="majorHAnsi" w:hAnsiTheme="majorHAnsi"/>
                                <w:color w:val="FF000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00528C">
                              <w:rPr>
                                <w:rFonts w:asciiTheme="majorHAnsi" w:hAnsiTheme="majorHAnsi"/>
                                <w:color w:val="FF0000"/>
                                <w:sz w:val="28"/>
                                <w:szCs w:val="28"/>
                                <w:lang w:val="en-US"/>
                              </w:rPr>
                              <w:t>Important</w:t>
                            </w:r>
                            <w:r w:rsidR="00F07AFB">
                              <w:rPr>
                                <w:rFonts w:asciiTheme="majorHAnsi" w:hAnsiTheme="majorHAnsi"/>
                                <w:color w:val="FF0000"/>
                                <w:sz w:val="28"/>
                                <w:szCs w:val="28"/>
                                <w:lang w:val="en-US"/>
                              </w:rPr>
                              <w:t>:</w:t>
                            </w:r>
                            <w:r w:rsidRPr="0000528C">
                              <w:rPr>
                                <w:rFonts w:asciiTheme="majorHAnsi" w:hAnsiTheme="majorHAnsi"/>
                                <w:color w:val="FF0000"/>
                                <w:sz w:val="28"/>
                                <w:szCs w:val="28"/>
                                <w:lang w:val="en-US"/>
                              </w:rPr>
                              <w:t xml:space="preserve"> focus on the main anatomical structures in the axial and sagittal images </w:t>
                            </w:r>
                          </w:p>
                          <w:p w14:paraId="09C36DEE" w14:textId="281D0FD7" w:rsidR="00CD2412" w:rsidRPr="0000528C" w:rsidRDefault="00CD2412" w:rsidP="00D53312">
                            <w:pPr>
                              <w:rPr>
                                <w:rFonts w:asciiTheme="majorHAnsi" w:hAnsiTheme="majorHAnsi"/>
                                <w:color w:val="FF0000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FF0000"/>
                                <w:sz w:val="28"/>
                                <w:szCs w:val="28"/>
                                <w:lang w:val="en-US"/>
                              </w:rPr>
                              <w:t>(</w:t>
                            </w:r>
                            <w:r w:rsidR="003C62EB">
                              <w:rPr>
                                <w:rFonts w:asciiTheme="majorHAnsi" w:hAnsiTheme="majorHAnsi"/>
                                <w:color w:val="FF0000"/>
                                <w:sz w:val="28"/>
                                <w:szCs w:val="28"/>
                                <w:lang w:val="en-US"/>
                              </w:rPr>
                              <w:t>Also</w:t>
                            </w:r>
                            <w:r>
                              <w:rPr>
                                <w:rFonts w:asciiTheme="majorHAnsi" w:hAnsiTheme="majorHAnsi"/>
                                <w:color w:val="FF0000"/>
                                <w:sz w:val="28"/>
                                <w:szCs w:val="28"/>
                                <w:lang w:val="en-US"/>
                              </w:rPr>
                              <w:t xml:space="preserve"> focus on the blood supply to the </w:t>
                            </w:r>
                            <w:r w:rsidR="003C62EB">
                              <w:rPr>
                                <w:rFonts w:asciiTheme="majorHAnsi" w:hAnsiTheme="majorHAnsi"/>
                                <w:color w:val="FF0000"/>
                                <w:sz w:val="28"/>
                                <w:szCs w:val="28"/>
                                <w:lang w:val="en-US"/>
                              </w:rPr>
                              <w:t xml:space="preserve">brain and </w:t>
                            </w:r>
                            <w:r>
                              <w:rPr>
                                <w:rFonts w:asciiTheme="majorHAnsi" w:hAnsiTheme="majorHAnsi"/>
                                <w:color w:val="FF0000"/>
                                <w:sz w:val="28"/>
                                <w:szCs w:val="28"/>
                                <w:lang w:val="en-US"/>
                              </w:rPr>
                              <w:t>fissures)</w:t>
                            </w:r>
                          </w:p>
                          <w:p w14:paraId="295CE94D" w14:textId="77777777" w:rsidR="00CD2412" w:rsidRPr="0000528C" w:rsidRDefault="00CD2412" w:rsidP="00D53312">
                            <w:pPr>
                              <w:rPr>
                                <w:rFonts w:asciiTheme="majorHAnsi" w:hAnsiTheme="majorHAnsi"/>
                                <w:color w:val="FF0000"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4078" o:spid="_x0000_s1075" type="#_x0000_t202" style="position:absolute;margin-left:0;margin-top:79.45pt;width:525.9pt;height:52.55pt;z-index:2522859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" filled="f" stroked="f" strokeweight=".5pt">
                <v:textbox>
                  <w:txbxContent>
                    <w:p w14:paraId="54F302E8" w14:textId="6BD7D99D" w:rsidR="00CD2412" w:rsidRDefault="00CD2412" w:rsidP="00D53312">
                      <w:pPr>
                        <w:rPr>
                          <w:rFonts w:asciiTheme="majorHAnsi" w:hAnsiTheme="majorHAnsi"/>
                          <w:color w:val="FF0000"/>
                          <w:sz w:val="28"/>
                          <w:szCs w:val="28"/>
                          <w:lang w:val="en-US"/>
                        </w:rPr>
                      </w:pPr>
                      <w:r w:rsidRPr="0000528C">
                        <w:rPr>
                          <w:rFonts w:asciiTheme="majorHAnsi" w:hAnsiTheme="majorHAnsi"/>
                          <w:color w:val="FF0000"/>
                          <w:sz w:val="28"/>
                          <w:szCs w:val="28"/>
                          <w:lang w:val="en-US"/>
                        </w:rPr>
                        <w:t>Important</w:t>
                      </w:r>
                      <w:r w:rsidR="00F07AFB">
                        <w:rPr>
                          <w:rFonts w:asciiTheme="majorHAnsi" w:hAnsiTheme="majorHAnsi"/>
                          <w:color w:val="FF0000"/>
                          <w:sz w:val="28"/>
                          <w:szCs w:val="28"/>
                          <w:lang w:val="en-US"/>
                        </w:rPr>
                        <w:t>:</w:t>
                      </w:r>
                      <w:r w:rsidRPr="0000528C">
                        <w:rPr>
                          <w:rFonts w:asciiTheme="majorHAnsi" w:hAnsiTheme="majorHAnsi"/>
                          <w:color w:val="FF0000"/>
                          <w:sz w:val="28"/>
                          <w:szCs w:val="28"/>
                          <w:lang w:val="en-US"/>
                        </w:rPr>
                        <w:t xml:space="preserve"> focus on the main anatomical structures in the axial and sagittal images </w:t>
                      </w:r>
                    </w:p>
                    <w:p w14:paraId="09C36DEE" w14:textId="281D0FD7" w:rsidR="00CD2412" w:rsidRPr="0000528C" w:rsidRDefault="00CD2412" w:rsidP="00D53312">
                      <w:pPr>
                        <w:rPr>
                          <w:rFonts w:asciiTheme="majorHAnsi" w:hAnsiTheme="majorHAnsi"/>
                          <w:color w:val="FF0000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Theme="majorHAnsi" w:hAnsiTheme="majorHAnsi"/>
                          <w:color w:val="FF0000"/>
                          <w:sz w:val="28"/>
                          <w:szCs w:val="28"/>
                          <w:lang w:val="en-US"/>
                        </w:rPr>
                        <w:t>(</w:t>
                      </w:r>
                      <w:r w:rsidR="003C62EB">
                        <w:rPr>
                          <w:rFonts w:asciiTheme="majorHAnsi" w:hAnsiTheme="majorHAnsi"/>
                          <w:color w:val="FF0000"/>
                          <w:sz w:val="28"/>
                          <w:szCs w:val="28"/>
                          <w:lang w:val="en-US"/>
                        </w:rPr>
                        <w:t>Also</w:t>
                      </w:r>
                      <w:r>
                        <w:rPr>
                          <w:rFonts w:asciiTheme="majorHAnsi" w:hAnsiTheme="majorHAnsi"/>
                          <w:color w:val="FF0000"/>
                          <w:sz w:val="28"/>
                          <w:szCs w:val="28"/>
                          <w:lang w:val="en-US"/>
                        </w:rPr>
                        <w:t xml:space="preserve"> focus on the blood supply to the </w:t>
                      </w:r>
                      <w:r w:rsidR="003C62EB">
                        <w:rPr>
                          <w:rFonts w:asciiTheme="majorHAnsi" w:hAnsiTheme="majorHAnsi"/>
                          <w:color w:val="FF0000"/>
                          <w:sz w:val="28"/>
                          <w:szCs w:val="28"/>
                          <w:lang w:val="en-US"/>
                        </w:rPr>
                        <w:t xml:space="preserve">brain and </w:t>
                      </w:r>
                      <w:r>
                        <w:rPr>
                          <w:rFonts w:asciiTheme="majorHAnsi" w:hAnsiTheme="majorHAnsi"/>
                          <w:color w:val="FF0000"/>
                          <w:sz w:val="28"/>
                          <w:szCs w:val="28"/>
                          <w:lang w:val="en-US"/>
                        </w:rPr>
                        <w:t>fissures)</w:t>
                      </w:r>
                    </w:p>
                    <w:p w14:paraId="295CE94D" w14:textId="77777777" w:rsidR="00CD2412" w:rsidRPr="0000528C" w:rsidRDefault="00CD2412" w:rsidP="00D53312">
                      <w:pPr>
                        <w:rPr>
                          <w:rFonts w:asciiTheme="majorHAnsi" w:hAnsiTheme="majorHAnsi"/>
                          <w:color w:val="FF0000"/>
                          <w:sz w:val="28"/>
                          <w:szCs w:val="28"/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4F5BF42" w14:textId="599BC9A6" w:rsidR="00B732F9" w:rsidRDefault="00ED768D" w:rsidP="00F61D38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>
        <w:rPr>
          <w:rFonts w:ascii="Bodoni MT" w:eastAsia="Yu Gothic UI Semibold" w:hAnsi="Bodoni MT"/>
          <w:noProof/>
          <w:color w:val="00BC8B"/>
          <w:sz w:val="40"/>
          <w:szCs w:val="40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813888" behindDoc="1" locked="0" layoutInCell="1" allowOverlap="1" wp14:anchorId="14717990" wp14:editId="02BEAEE3">
                <wp:simplePos x="0" y="0"/>
                <wp:positionH relativeFrom="margin">
                  <wp:align>center</wp:align>
                </wp:positionH>
                <wp:positionV relativeFrom="paragraph">
                  <wp:posOffset>8557260</wp:posOffset>
                </wp:positionV>
                <wp:extent cx="6943725" cy="1202055"/>
                <wp:effectExtent l="0" t="0" r="0" b="0"/>
                <wp:wrapThrough wrapText="bothSides">
                  <wp:wrapPolygon edited="0">
                    <wp:start x="178" y="342"/>
                    <wp:lineTo x="178" y="21223"/>
                    <wp:lineTo x="21393" y="21223"/>
                    <wp:lineTo x="21393" y="342"/>
                    <wp:lineTo x="178" y="342"/>
                  </wp:wrapPolygon>
                </wp:wrapThrough>
                <wp:docPr id="39937" name="Rectangle 399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3725" cy="1202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FC527B" w14:textId="77777777" w:rsidR="00CD2412" w:rsidRPr="00133D37" w:rsidRDefault="00CD2412" w:rsidP="00133D37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FF000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133D37">
                              <w:rPr>
                                <w:rFonts w:asciiTheme="majorHAnsi" w:eastAsia="Times New Roman" w:hAnsiTheme="majorHAnsi" w:cs="Times New Roman"/>
                                <w:color w:val="FF0000"/>
                                <w:sz w:val="28"/>
                                <w:szCs w:val="28"/>
                                <w:lang w:val="en-US"/>
                              </w:rPr>
                              <w:t>Very important to know the blood supply to the brain</w:t>
                            </w:r>
                          </w:p>
                          <w:p w14:paraId="55876C6A" w14:textId="457F13A0" w:rsidR="00CD2412" w:rsidRPr="00133D37" w:rsidRDefault="00CD2412" w:rsidP="00133D37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133D37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-Anterior medial</w:t>
                            </w:r>
                            <w:r w:rsidRPr="001B7813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side is supplied by</w:t>
                            </w:r>
                            <w:r w:rsidRPr="00133D37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 ACA</w:t>
                            </w: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.</w:t>
                            </w:r>
                          </w:p>
                          <w:p w14:paraId="7496A690" w14:textId="27D2627D" w:rsidR="00CD2412" w:rsidRPr="00133D37" w:rsidRDefault="00CD2412" w:rsidP="00133D37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133D37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- lateral </w:t>
                            </w: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side is supplied by </w:t>
                            </w:r>
                            <w:r w:rsidRPr="00133D37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MCA</w:t>
                            </w: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.</w:t>
                            </w:r>
                          </w:p>
                          <w:p w14:paraId="293C1723" w14:textId="3511E922" w:rsidR="00CD2412" w:rsidRPr="00133D37" w:rsidRDefault="00CD2412" w:rsidP="00133D37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133D37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- posterior </w:t>
                            </w: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side is supplied by </w:t>
                            </w:r>
                            <w:r w:rsidRPr="00133D37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PSA</w:t>
                            </w: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.</w:t>
                            </w:r>
                          </w:p>
                          <w:p w14:paraId="61992E59" w14:textId="088EDA57" w:rsidR="00CD2412" w:rsidRPr="00133D37" w:rsidRDefault="00CD2412" w:rsidP="001B7813">
                            <w:pPr>
                              <w:pStyle w:val="Footer"/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133D37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- basal ganglia</w:t>
                            </w:r>
                            <w:r w:rsidRPr="001B7813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is supplied by</w:t>
                            </w:r>
                            <w:r w:rsidRPr="00133D37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 the anterior choroidal artery</w:t>
                            </w:r>
                            <w:r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>.</w:t>
                            </w:r>
                            <w:r w:rsidRPr="00133D37">
                              <w:rPr>
                                <w:rFonts w:asciiTheme="majorHAnsi" w:eastAsia="Times New Roman" w:hAnsiTheme="majorHAnsi" w:cs="Times New Roman"/>
                                <w:color w:val="00B050"/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</w:p>
                          <w:p w14:paraId="5280D733" w14:textId="77777777" w:rsidR="00CD2412" w:rsidRPr="00772129" w:rsidRDefault="00CD2412" w:rsidP="00A539FF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9937" o:spid="_x0000_s1076" style="position:absolute;margin-left:0;margin-top:673.8pt;width:546.75pt;height:94.65pt;z-index:-2515025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" filled="f" stroked="f" strokeweight="2pt">
                <v:textbox>
                  <w:txbxContent>
                    <w:p w14:paraId="1BFC527B" w14:textId="77777777" w:rsidR="00CD2412" w:rsidRPr="00133D37" w:rsidRDefault="00CD2412" w:rsidP="00133D37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FF0000"/>
                          <w:sz w:val="28"/>
                          <w:szCs w:val="28"/>
                          <w:lang w:val="en-US"/>
                        </w:rPr>
                      </w:pPr>
                      <w:r w:rsidRPr="00133D37">
                        <w:rPr>
                          <w:rFonts w:asciiTheme="majorHAnsi" w:eastAsia="Times New Roman" w:hAnsiTheme="majorHAnsi" w:cs="Times New Roman"/>
                          <w:color w:val="FF0000"/>
                          <w:sz w:val="28"/>
                          <w:szCs w:val="28"/>
                          <w:lang w:val="en-US"/>
                        </w:rPr>
                        <w:t>Very important to know the blood supply to the brain</w:t>
                      </w:r>
                    </w:p>
                    <w:p w14:paraId="55876C6A" w14:textId="457F13A0" w:rsidR="00CD2412" w:rsidRPr="00133D37" w:rsidRDefault="00CD2412" w:rsidP="00133D37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</w:pPr>
                      <w:r w:rsidRPr="00133D37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-Anterior medial</w:t>
                      </w:r>
                      <w:r w:rsidRPr="001B7813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side is supplied by</w:t>
                      </w:r>
                      <w:r w:rsidRPr="00133D37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ACA</w:t>
                      </w: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.</w:t>
                      </w:r>
                    </w:p>
                    <w:p w14:paraId="7496A690" w14:textId="27D2627D" w:rsidR="00CD2412" w:rsidRPr="00133D37" w:rsidRDefault="00CD2412" w:rsidP="00133D37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</w:pPr>
                      <w:r w:rsidRPr="00133D37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- </w:t>
                      </w:r>
                      <w:proofErr w:type="gramStart"/>
                      <w:r w:rsidRPr="00133D37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lateral</w:t>
                      </w:r>
                      <w:proofErr w:type="gramEnd"/>
                      <w:r w:rsidRPr="00133D37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side is supplied by </w:t>
                      </w:r>
                      <w:r w:rsidRPr="00133D37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MCA</w:t>
                      </w: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.</w:t>
                      </w:r>
                    </w:p>
                    <w:p w14:paraId="293C1723" w14:textId="3511E922" w:rsidR="00CD2412" w:rsidRPr="00133D37" w:rsidRDefault="00CD2412" w:rsidP="00133D37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00B050"/>
                          <w:sz w:val="24"/>
                          <w:szCs w:val="24"/>
                          <w:lang w:val="en-US"/>
                        </w:rPr>
                      </w:pPr>
                      <w:r w:rsidRPr="00133D37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- </w:t>
                      </w:r>
                      <w:proofErr w:type="gramStart"/>
                      <w:r w:rsidRPr="00133D37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posterior</w:t>
                      </w:r>
                      <w:proofErr w:type="gramEnd"/>
                      <w:r w:rsidRPr="00133D37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side is supplied by </w:t>
                      </w:r>
                      <w:r w:rsidRPr="00133D37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PSA</w:t>
                      </w: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.</w:t>
                      </w:r>
                    </w:p>
                    <w:p w14:paraId="61992E59" w14:textId="088EDA57" w:rsidR="00CD2412" w:rsidRPr="00133D37" w:rsidRDefault="00CD2412" w:rsidP="001B7813">
                      <w:pPr>
                        <w:pStyle w:val="Footer"/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</w:pPr>
                      <w:r w:rsidRPr="00133D37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- </w:t>
                      </w:r>
                      <w:proofErr w:type="gramStart"/>
                      <w:r w:rsidRPr="00133D37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basal</w:t>
                      </w:r>
                      <w:proofErr w:type="gramEnd"/>
                      <w:r w:rsidRPr="00133D37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ganglia</w:t>
                      </w:r>
                      <w:r w:rsidRPr="001B7813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is supplied by</w:t>
                      </w:r>
                      <w:r w:rsidRPr="00133D37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the anterior </w:t>
                      </w:r>
                      <w:proofErr w:type="spellStart"/>
                      <w:r w:rsidRPr="00133D37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choroidal</w:t>
                      </w:r>
                      <w:proofErr w:type="spellEnd"/>
                      <w:r w:rsidRPr="00133D37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artery</w:t>
                      </w:r>
                      <w:r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>.</w:t>
                      </w:r>
                      <w:r w:rsidRPr="00133D37">
                        <w:rPr>
                          <w:rFonts w:asciiTheme="majorHAnsi" w:eastAsia="Times New Roman" w:hAnsiTheme="majorHAnsi" w:cs="Times New Roman"/>
                          <w:color w:val="00B050"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</w:p>
                    <w:p w14:paraId="5280D733" w14:textId="77777777" w:rsidR="00CD2412" w:rsidRPr="00772129" w:rsidRDefault="00CD2412" w:rsidP="00A539FF">
                      <w:pPr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  <w10:wrap type="through" anchorx="margin"/>
              </v:rect>
            </w:pict>
          </mc:Fallback>
        </mc:AlternateContent>
      </w:r>
      <w:r w:rsidR="00B3185F">
        <w:rPr>
          <w:noProof/>
          <w:lang w:val="en-US"/>
        </w:rPr>
        <w:drawing>
          <wp:anchor distT="0" distB="0" distL="114300" distR="114300" simplePos="0" relativeHeight="251801600" behindDoc="1" locked="0" layoutInCell="1" allowOverlap="1" wp14:anchorId="041BABB4" wp14:editId="7970D6C0">
            <wp:simplePos x="0" y="0"/>
            <wp:positionH relativeFrom="column">
              <wp:posOffset>-670560</wp:posOffset>
            </wp:positionH>
            <wp:positionV relativeFrom="paragraph">
              <wp:posOffset>5062855</wp:posOffset>
            </wp:positionV>
            <wp:extent cx="6589395" cy="3105785"/>
            <wp:effectExtent l="0" t="0" r="1905" b="0"/>
            <wp:wrapThrough wrapText="bothSides">
              <wp:wrapPolygon edited="0">
                <wp:start x="0" y="0"/>
                <wp:lineTo x="0" y="21463"/>
                <wp:lineTo x="21544" y="21463"/>
                <wp:lineTo x="21544" y="0"/>
                <wp:lineTo x="0" y="0"/>
              </wp:wrapPolygon>
            </wp:wrapThrough>
            <wp:docPr id="43012" name="Picture 2" descr="C:\Users\faisal\Pictures\Slide6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2" name="Picture 2" descr="C:\Users\faisal\Pictures\Slide62.gif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9395" cy="310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185F">
        <w:rPr>
          <w:noProof/>
          <w:lang w:val="en-US"/>
        </w:rPr>
        <w:drawing>
          <wp:anchor distT="0" distB="0" distL="114300" distR="114300" simplePos="0" relativeHeight="251802624" behindDoc="1" locked="0" layoutInCell="1" allowOverlap="1" wp14:anchorId="3D0314D8" wp14:editId="6F0DA49C">
            <wp:simplePos x="0" y="0"/>
            <wp:positionH relativeFrom="column">
              <wp:posOffset>-667385</wp:posOffset>
            </wp:positionH>
            <wp:positionV relativeFrom="paragraph">
              <wp:posOffset>1765935</wp:posOffset>
            </wp:positionV>
            <wp:extent cx="6593840" cy="3108960"/>
            <wp:effectExtent l="0" t="0" r="0" b="0"/>
            <wp:wrapThrough wrapText="bothSides">
              <wp:wrapPolygon edited="0">
                <wp:start x="0" y="0"/>
                <wp:lineTo x="0" y="21441"/>
                <wp:lineTo x="21529" y="21441"/>
                <wp:lineTo x="21529" y="0"/>
                <wp:lineTo x="0" y="0"/>
              </wp:wrapPolygon>
            </wp:wrapThrough>
            <wp:docPr id="44035" name="Picture 2" descr="C:\Users\faisal\Pictures\Slide6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5" name="Picture 2" descr="C:\Users\faisal\Pictures\Slide64.gif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84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185F">
        <w:rPr>
          <w:noProof/>
          <w:lang w:val="en-US"/>
        </w:rPr>
        <w:drawing>
          <wp:anchor distT="0" distB="0" distL="114300" distR="114300" simplePos="0" relativeHeight="251800576" behindDoc="1" locked="0" layoutInCell="1" allowOverlap="1" wp14:anchorId="3EAF2DE9" wp14:editId="4893DC84">
            <wp:simplePos x="0" y="0"/>
            <wp:positionH relativeFrom="column">
              <wp:posOffset>-666750</wp:posOffset>
            </wp:positionH>
            <wp:positionV relativeFrom="paragraph">
              <wp:posOffset>-786765</wp:posOffset>
            </wp:positionV>
            <wp:extent cx="6591300" cy="2334260"/>
            <wp:effectExtent l="0" t="0" r="0" b="8890"/>
            <wp:wrapThrough wrapText="bothSides">
              <wp:wrapPolygon edited="0">
                <wp:start x="0" y="0"/>
                <wp:lineTo x="0" y="21506"/>
                <wp:lineTo x="21538" y="21506"/>
                <wp:lineTo x="21538" y="0"/>
                <wp:lineTo x="0" y="0"/>
              </wp:wrapPolygon>
            </wp:wrapThrough>
            <wp:docPr id="41986" name="Picture 2" descr="http://teachmeanatomy.info/wp-content/uploads/Regional-Blood-Supply-to-the-Cerebr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6" name="Picture 2" descr="http://teachmeanatomy.info/wp-content/uploads/Regional-Blood-Supply-to-the-Cerebrum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CB6272" w14:textId="3C170B6A" w:rsidR="005C7247" w:rsidRPr="005E010F" w:rsidRDefault="003C62EB" w:rsidP="005E010F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>
        <w:rPr>
          <w:rFonts w:ascii="Bodoni MT" w:eastAsia="Yu Gothic UI Semibold" w:hAnsi="Bodoni MT"/>
          <w:noProof/>
          <w:color w:val="00BC8B"/>
          <w:sz w:val="40"/>
          <w:szCs w:val="40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7996B09E" wp14:editId="2E267565">
                <wp:simplePos x="0" y="0"/>
                <wp:positionH relativeFrom="margin">
                  <wp:align>center</wp:align>
                </wp:positionH>
                <wp:positionV relativeFrom="paragraph">
                  <wp:posOffset>46990</wp:posOffset>
                </wp:positionV>
                <wp:extent cx="6943725" cy="1104265"/>
                <wp:effectExtent l="0" t="0" r="0" b="0"/>
                <wp:wrapNone/>
                <wp:docPr id="35841" name="Rectangle 358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3725" cy="1104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75BDD1" w14:textId="63EA421A" w:rsidR="00CD2412" w:rsidRPr="00C66923" w:rsidRDefault="00CD2412" w:rsidP="00B11010">
                            <w:pPr>
                              <w:spacing w:line="240" w:lineRule="auto"/>
                              <w:rPr>
                                <w:rFonts w:asciiTheme="majorHAnsi" w:hAnsiTheme="majorHAnsi"/>
                                <w:color w:val="00B050"/>
                                <w:sz w:val="24"/>
                                <w:szCs w:val="24"/>
                                <w:u w:val="single"/>
                                <w:lang w:val="en-US"/>
                              </w:rPr>
                            </w:pPr>
                            <w:r w:rsidRPr="00C66923">
                              <w:rPr>
                                <w:rFonts w:asciiTheme="majorHAnsi" w:hAnsiTheme="majorHAnsi"/>
                                <w:color w:val="00B050"/>
                                <w:sz w:val="24"/>
                                <w:szCs w:val="24"/>
                                <w:u w:val="single"/>
                                <w:lang w:val="en-US"/>
                              </w:rPr>
                              <w:t>Lesions in</w:t>
                            </w:r>
                            <w:r w:rsidR="00B11010" w:rsidRPr="00C66923">
                              <w:rPr>
                                <w:rFonts w:asciiTheme="majorHAnsi" w:hAnsiTheme="majorHAnsi"/>
                                <w:color w:val="00B050"/>
                                <w:sz w:val="24"/>
                                <w:szCs w:val="24"/>
                                <w:u w:val="single"/>
                                <w:lang w:val="en-US"/>
                              </w:rPr>
                              <w:t xml:space="preserve"> </w:t>
                            </w:r>
                            <w:r w:rsidR="00B11010" w:rsidRPr="00C66923">
                              <w:rPr>
                                <w:rFonts w:asciiTheme="majorHAnsi" w:hAnsiTheme="majorHAnsi"/>
                                <w:color w:val="FF0000"/>
                                <w:sz w:val="24"/>
                                <w:szCs w:val="24"/>
                                <w:lang w:val="en-US"/>
                              </w:rPr>
                              <w:t>(this part very important!!)</w:t>
                            </w:r>
                            <w:r w:rsidRPr="00C66923">
                              <w:rPr>
                                <w:rFonts w:asciiTheme="majorHAnsi" w:hAnsiTheme="majorHAnsi"/>
                                <w:color w:val="FF0000"/>
                                <w:sz w:val="24"/>
                                <w:szCs w:val="24"/>
                                <w:u w:val="single"/>
                                <w:lang w:val="en-US"/>
                              </w:rPr>
                              <w:t xml:space="preserve"> </w:t>
                            </w:r>
                          </w:p>
                          <w:p w14:paraId="4F923B06" w14:textId="473BBA32" w:rsidR="00CD2412" w:rsidRPr="00C66923" w:rsidRDefault="00CD2412" w:rsidP="004E67DF">
                            <w:pPr>
                              <w:spacing w:line="240" w:lineRule="auto"/>
                              <w:rPr>
                                <w:rFonts w:asciiTheme="majorHAnsi" w:hAnsiTheme="majorHAnsi"/>
                                <w:color w:val="00B050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C66923">
                              <w:rPr>
                                <w:rFonts w:asciiTheme="majorHAnsi" w:hAnsiTheme="majorHAnsi"/>
                                <w:b/>
                                <w:bCs/>
                                <w:color w:val="00B050"/>
                                <w:sz w:val="24"/>
                                <w:szCs w:val="24"/>
                                <w:lang w:val="en-US"/>
                              </w:rPr>
                              <w:t>ACA:</w:t>
                            </w:r>
                            <w:r w:rsidRPr="00C66923">
                              <w:rPr>
                                <w:rFonts w:asciiTheme="majorHAnsi" w:hAnsiTheme="majorHAnsi"/>
                                <w:color w:val="00B050"/>
                                <w:sz w:val="24"/>
                                <w:szCs w:val="24"/>
                                <w:lang w:val="en-US"/>
                              </w:rPr>
                              <w:t xml:space="preserve"> causes contralateral </w:t>
                            </w:r>
                            <w:r w:rsidR="001576D3" w:rsidRPr="00C66923">
                              <w:rPr>
                                <w:rFonts w:asciiTheme="majorHAnsi" w:hAnsiTheme="majorHAnsi"/>
                                <w:color w:val="00B050"/>
                                <w:sz w:val="24"/>
                                <w:szCs w:val="24"/>
                                <w:lang w:val="en-US"/>
                              </w:rPr>
                              <w:t>paralysis of</w:t>
                            </w:r>
                            <w:r w:rsidR="00B11010" w:rsidRPr="00C66923">
                              <w:rPr>
                                <w:rFonts w:asciiTheme="majorHAnsi" w:hAnsiTheme="majorHAnsi"/>
                                <w:color w:val="00B050"/>
                                <w:sz w:val="24"/>
                                <w:szCs w:val="24"/>
                                <w:lang w:val="en-US"/>
                              </w:rPr>
                              <w:t xml:space="preserve"> the legs.          </w:t>
                            </w:r>
                            <w:r w:rsidRPr="00C66923">
                              <w:rPr>
                                <w:rFonts w:asciiTheme="majorHAnsi" w:hAnsiTheme="majorHAnsi"/>
                                <w:b/>
                                <w:bCs/>
                                <w:color w:val="00B050"/>
                                <w:sz w:val="24"/>
                                <w:szCs w:val="24"/>
                                <w:lang w:val="en-US"/>
                              </w:rPr>
                              <w:t>MCA:</w:t>
                            </w:r>
                            <w:r w:rsidR="001576D3" w:rsidRPr="00C66923">
                              <w:rPr>
                                <w:rFonts w:asciiTheme="majorHAnsi" w:hAnsiTheme="majorHAnsi"/>
                                <w:color w:val="00B050"/>
                                <w:sz w:val="24"/>
                                <w:szCs w:val="24"/>
                                <w:lang w:val="en-US"/>
                              </w:rPr>
                              <w:t xml:space="preserve"> causes</w:t>
                            </w:r>
                            <w:r w:rsidRPr="00C66923">
                              <w:rPr>
                                <w:rFonts w:asciiTheme="majorHAnsi" w:hAnsiTheme="majorHAnsi"/>
                                <w:color w:val="00B050"/>
                                <w:sz w:val="24"/>
                                <w:szCs w:val="24"/>
                                <w:lang w:val="en-US"/>
                              </w:rPr>
                              <w:t xml:space="preserve"> aphasia, hemiplegia.</w:t>
                            </w:r>
                          </w:p>
                          <w:p w14:paraId="185B7C9D" w14:textId="76B6E12C" w:rsidR="00CD2412" w:rsidRPr="00C66923" w:rsidRDefault="00CD2412" w:rsidP="004E67DF">
                            <w:pPr>
                              <w:spacing w:line="240" w:lineRule="auto"/>
                              <w:rPr>
                                <w:rFonts w:asciiTheme="majorHAnsi" w:hAnsiTheme="majorHAnsi"/>
                                <w:color w:val="00B050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C66923">
                              <w:rPr>
                                <w:rFonts w:asciiTheme="majorHAnsi" w:hAnsiTheme="majorHAnsi"/>
                                <w:b/>
                                <w:bCs/>
                                <w:color w:val="00B050"/>
                                <w:sz w:val="24"/>
                                <w:szCs w:val="24"/>
                                <w:lang w:val="en-US"/>
                              </w:rPr>
                              <w:t>PCA:</w:t>
                            </w:r>
                            <w:r w:rsidRPr="00C66923">
                              <w:rPr>
                                <w:rFonts w:asciiTheme="majorHAnsi" w:hAnsiTheme="majorHAnsi"/>
                                <w:color w:val="00B050"/>
                                <w:sz w:val="24"/>
                                <w:szCs w:val="24"/>
                                <w:lang w:val="en-US"/>
                              </w:rPr>
                              <w:t xml:space="preserve"> affects the vision collectively.    </w:t>
                            </w:r>
                            <w:r w:rsidR="00B11010" w:rsidRPr="00C66923">
                              <w:rPr>
                                <w:rFonts w:asciiTheme="majorHAnsi" w:hAnsiTheme="majorHAnsi"/>
                                <w:color w:val="00B050"/>
                                <w:sz w:val="24"/>
                                <w:szCs w:val="24"/>
                                <w:lang w:val="en-US"/>
                              </w:rPr>
                              <w:t xml:space="preserve">                           </w:t>
                            </w:r>
                            <w:r w:rsidRPr="00C66923">
                              <w:rPr>
                                <w:rFonts w:asciiTheme="majorHAnsi" w:hAnsiTheme="majorHAnsi"/>
                                <w:color w:val="00B050"/>
                                <w:sz w:val="24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r w:rsidRPr="00C66923">
                              <w:rPr>
                                <w:rFonts w:asciiTheme="majorHAnsi" w:hAnsiTheme="majorHAnsi"/>
                                <w:b/>
                                <w:bCs/>
                                <w:color w:val="00B050"/>
                                <w:sz w:val="24"/>
                                <w:szCs w:val="24"/>
                                <w:lang w:val="en-US"/>
                              </w:rPr>
                              <w:t>Anterior choroidal:</w:t>
                            </w:r>
                            <w:r w:rsidRPr="00C66923">
                              <w:rPr>
                                <w:rFonts w:asciiTheme="majorHAnsi" w:hAnsiTheme="majorHAnsi"/>
                                <w:color w:val="00B050"/>
                                <w:sz w:val="24"/>
                                <w:szCs w:val="24"/>
                                <w:lang w:val="en-US"/>
                              </w:rPr>
                              <w:t xml:space="preserve"> impairment of the whole body. </w:t>
                            </w:r>
                          </w:p>
                          <w:p w14:paraId="7DF342A4" w14:textId="77777777" w:rsidR="00CD2412" w:rsidRPr="00C66923" w:rsidRDefault="00CD2412" w:rsidP="001B7813">
                            <w:pPr>
                              <w:rPr>
                                <w:rFonts w:asciiTheme="majorHAnsi" w:hAnsiTheme="majorHAnsi"/>
                                <w:color w:val="00B050"/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5841" o:spid="_x0000_s1077" style="position:absolute;margin-left:0;margin-top:3.7pt;width:546.75pt;height:86.95pt;z-index:2518415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" filled="f" stroked="f" strokeweight="2pt">
                <v:textbox>
                  <w:txbxContent>
                    <w:p w14:paraId="1375BDD1" w14:textId="63EA421A" w:rsidR="00CD2412" w:rsidRPr="00C66923" w:rsidRDefault="00CD2412" w:rsidP="00B11010">
                      <w:pPr>
                        <w:spacing w:line="240" w:lineRule="auto"/>
                        <w:rPr>
                          <w:rFonts w:asciiTheme="majorHAnsi" w:hAnsiTheme="majorHAnsi"/>
                          <w:color w:val="00B050"/>
                          <w:sz w:val="24"/>
                          <w:szCs w:val="24"/>
                          <w:u w:val="single"/>
                          <w:lang w:val="en-US"/>
                        </w:rPr>
                      </w:pPr>
                      <w:proofErr w:type="gramStart"/>
                      <w:r w:rsidRPr="00C66923">
                        <w:rPr>
                          <w:rFonts w:asciiTheme="majorHAnsi" w:hAnsiTheme="majorHAnsi"/>
                          <w:color w:val="00B050"/>
                          <w:sz w:val="24"/>
                          <w:szCs w:val="24"/>
                          <w:u w:val="single"/>
                          <w:lang w:val="en-US"/>
                        </w:rPr>
                        <w:t>Lesions in</w:t>
                      </w:r>
                      <w:r w:rsidR="00B11010" w:rsidRPr="00C66923">
                        <w:rPr>
                          <w:rFonts w:asciiTheme="majorHAnsi" w:hAnsiTheme="majorHAnsi"/>
                          <w:color w:val="00B050"/>
                          <w:sz w:val="24"/>
                          <w:szCs w:val="24"/>
                          <w:u w:val="single"/>
                          <w:lang w:val="en-US"/>
                        </w:rPr>
                        <w:t xml:space="preserve"> </w:t>
                      </w:r>
                      <w:r w:rsidR="00B11010" w:rsidRPr="00C66923">
                        <w:rPr>
                          <w:rFonts w:asciiTheme="majorHAnsi" w:hAnsiTheme="majorHAnsi"/>
                          <w:color w:val="FF0000"/>
                          <w:sz w:val="24"/>
                          <w:szCs w:val="24"/>
                          <w:lang w:val="en-US"/>
                        </w:rPr>
                        <w:t>(this part very important!!)</w:t>
                      </w:r>
                      <w:proofErr w:type="gramEnd"/>
                      <w:r w:rsidRPr="00C66923">
                        <w:rPr>
                          <w:rFonts w:asciiTheme="majorHAnsi" w:hAnsiTheme="majorHAnsi"/>
                          <w:color w:val="FF0000"/>
                          <w:sz w:val="24"/>
                          <w:szCs w:val="24"/>
                          <w:u w:val="single"/>
                          <w:lang w:val="en-US"/>
                        </w:rPr>
                        <w:t xml:space="preserve"> </w:t>
                      </w:r>
                    </w:p>
                    <w:p w14:paraId="4F923B06" w14:textId="473BBA32" w:rsidR="00CD2412" w:rsidRPr="00C66923" w:rsidRDefault="00CD2412" w:rsidP="004E67DF">
                      <w:pPr>
                        <w:spacing w:line="240" w:lineRule="auto"/>
                        <w:rPr>
                          <w:rFonts w:asciiTheme="majorHAnsi" w:hAnsiTheme="majorHAnsi"/>
                          <w:color w:val="00B050"/>
                          <w:sz w:val="24"/>
                          <w:szCs w:val="24"/>
                          <w:lang w:val="en-US"/>
                        </w:rPr>
                      </w:pPr>
                      <w:r w:rsidRPr="00C66923">
                        <w:rPr>
                          <w:rFonts w:asciiTheme="majorHAnsi" w:hAnsiTheme="majorHAnsi"/>
                          <w:b/>
                          <w:bCs/>
                          <w:color w:val="00B050"/>
                          <w:sz w:val="24"/>
                          <w:szCs w:val="24"/>
                          <w:lang w:val="en-US"/>
                        </w:rPr>
                        <w:t>ACA:</w:t>
                      </w:r>
                      <w:r w:rsidRPr="00C66923">
                        <w:rPr>
                          <w:rFonts w:asciiTheme="majorHAnsi" w:hAnsiTheme="majorHAnsi"/>
                          <w:color w:val="00B050"/>
                          <w:sz w:val="24"/>
                          <w:szCs w:val="24"/>
                          <w:lang w:val="en-US"/>
                        </w:rPr>
                        <w:t xml:space="preserve"> causes contralateral </w:t>
                      </w:r>
                      <w:r w:rsidR="001576D3" w:rsidRPr="00C66923">
                        <w:rPr>
                          <w:rFonts w:asciiTheme="majorHAnsi" w:hAnsiTheme="majorHAnsi"/>
                          <w:color w:val="00B050"/>
                          <w:sz w:val="24"/>
                          <w:szCs w:val="24"/>
                          <w:lang w:val="en-US"/>
                        </w:rPr>
                        <w:t>paralysis of</w:t>
                      </w:r>
                      <w:r w:rsidR="00B11010" w:rsidRPr="00C66923">
                        <w:rPr>
                          <w:rFonts w:asciiTheme="majorHAnsi" w:hAnsiTheme="majorHAnsi"/>
                          <w:color w:val="00B050"/>
                          <w:sz w:val="24"/>
                          <w:szCs w:val="24"/>
                          <w:lang w:val="en-US"/>
                        </w:rPr>
                        <w:t xml:space="preserve"> the legs.          </w:t>
                      </w:r>
                      <w:r w:rsidRPr="00C66923">
                        <w:rPr>
                          <w:rFonts w:asciiTheme="majorHAnsi" w:hAnsiTheme="majorHAnsi"/>
                          <w:b/>
                          <w:bCs/>
                          <w:color w:val="00B050"/>
                          <w:sz w:val="24"/>
                          <w:szCs w:val="24"/>
                          <w:lang w:val="en-US"/>
                        </w:rPr>
                        <w:t>MCA:</w:t>
                      </w:r>
                      <w:r w:rsidR="001576D3" w:rsidRPr="00C66923">
                        <w:rPr>
                          <w:rFonts w:asciiTheme="majorHAnsi" w:hAnsiTheme="majorHAnsi"/>
                          <w:color w:val="00B050"/>
                          <w:sz w:val="24"/>
                          <w:szCs w:val="24"/>
                          <w:lang w:val="en-US"/>
                        </w:rPr>
                        <w:t xml:space="preserve"> causes</w:t>
                      </w:r>
                      <w:r w:rsidRPr="00C66923">
                        <w:rPr>
                          <w:rFonts w:asciiTheme="majorHAnsi" w:hAnsiTheme="majorHAnsi"/>
                          <w:color w:val="00B050"/>
                          <w:sz w:val="24"/>
                          <w:szCs w:val="24"/>
                          <w:lang w:val="en-US"/>
                        </w:rPr>
                        <w:t xml:space="preserve"> aphasia, hemiplegia.</w:t>
                      </w:r>
                    </w:p>
                    <w:p w14:paraId="185B7C9D" w14:textId="76B6E12C" w:rsidR="00CD2412" w:rsidRPr="00C66923" w:rsidRDefault="00CD2412" w:rsidP="004E67DF">
                      <w:pPr>
                        <w:spacing w:line="240" w:lineRule="auto"/>
                        <w:rPr>
                          <w:rFonts w:asciiTheme="majorHAnsi" w:hAnsiTheme="majorHAnsi"/>
                          <w:color w:val="00B050"/>
                          <w:sz w:val="24"/>
                          <w:szCs w:val="24"/>
                          <w:lang w:val="en-US"/>
                        </w:rPr>
                      </w:pPr>
                      <w:r w:rsidRPr="00C66923">
                        <w:rPr>
                          <w:rFonts w:asciiTheme="majorHAnsi" w:hAnsiTheme="majorHAnsi"/>
                          <w:b/>
                          <w:bCs/>
                          <w:color w:val="00B050"/>
                          <w:sz w:val="24"/>
                          <w:szCs w:val="24"/>
                          <w:lang w:val="en-US"/>
                        </w:rPr>
                        <w:t>PCA:</w:t>
                      </w:r>
                      <w:r w:rsidRPr="00C66923">
                        <w:rPr>
                          <w:rFonts w:asciiTheme="majorHAnsi" w:hAnsiTheme="majorHAnsi"/>
                          <w:color w:val="00B050"/>
                          <w:sz w:val="24"/>
                          <w:szCs w:val="24"/>
                          <w:lang w:val="en-US"/>
                        </w:rPr>
                        <w:t xml:space="preserve"> affects the vision collectively.    </w:t>
                      </w:r>
                      <w:r w:rsidR="00B11010" w:rsidRPr="00C66923">
                        <w:rPr>
                          <w:rFonts w:asciiTheme="majorHAnsi" w:hAnsiTheme="majorHAnsi"/>
                          <w:color w:val="00B050"/>
                          <w:sz w:val="24"/>
                          <w:szCs w:val="24"/>
                          <w:lang w:val="en-US"/>
                        </w:rPr>
                        <w:t xml:space="preserve">                           </w:t>
                      </w:r>
                      <w:r w:rsidRPr="00C66923">
                        <w:rPr>
                          <w:rFonts w:asciiTheme="majorHAnsi" w:hAnsiTheme="majorHAnsi"/>
                          <w:color w:val="00B050"/>
                          <w:sz w:val="24"/>
                          <w:szCs w:val="24"/>
                          <w:lang w:val="en-US"/>
                        </w:rPr>
                        <w:t xml:space="preserve"> </w:t>
                      </w:r>
                      <w:r w:rsidRPr="00C66923">
                        <w:rPr>
                          <w:rFonts w:asciiTheme="majorHAnsi" w:hAnsiTheme="majorHAnsi"/>
                          <w:b/>
                          <w:bCs/>
                          <w:color w:val="00B050"/>
                          <w:sz w:val="24"/>
                          <w:szCs w:val="24"/>
                          <w:lang w:val="en-US"/>
                        </w:rPr>
                        <w:t xml:space="preserve">Anterior </w:t>
                      </w:r>
                      <w:proofErr w:type="spellStart"/>
                      <w:r w:rsidRPr="00C66923">
                        <w:rPr>
                          <w:rFonts w:asciiTheme="majorHAnsi" w:hAnsiTheme="majorHAnsi"/>
                          <w:b/>
                          <w:bCs/>
                          <w:color w:val="00B050"/>
                          <w:sz w:val="24"/>
                          <w:szCs w:val="24"/>
                          <w:lang w:val="en-US"/>
                        </w:rPr>
                        <w:t>choroidal</w:t>
                      </w:r>
                      <w:proofErr w:type="spellEnd"/>
                      <w:r w:rsidRPr="00C66923">
                        <w:rPr>
                          <w:rFonts w:asciiTheme="majorHAnsi" w:hAnsiTheme="majorHAnsi"/>
                          <w:b/>
                          <w:bCs/>
                          <w:color w:val="00B050"/>
                          <w:sz w:val="24"/>
                          <w:szCs w:val="24"/>
                          <w:lang w:val="en-US"/>
                        </w:rPr>
                        <w:t>:</w:t>
                      </w:r>
                      <w:r w:rsidRPr="00C66923">
                        <w:rPr>
                          <w:rFonts w:asciiTheme="majorHAnsi" w:hAnsiTheme="majorHAnsi"/>
                          <w:color w:val="00B050"/>
                          <w:sz w:val="24"/>
                          <w:szCs w:val="24"/>
                          <w:lang w:val="en-US"/>
                        </w:rPr>
                        <w:t xml:space="preserve"> impairment of the whole body. </w:t>
                      </w:r>
                    </w:p>
                    <w:p w14:paraId="7DF342A4" w14:textId="77777777" w:rsidR="00CD2412" w:rsidRPr="00C66923" w:rsidRDefault="00CD2412" w:rsidP="001B7813">
                      <w:pPr>
                        <w:rPr>
                          <w:rFonts w:asciiTheme="majorHAnsi" w:hAnsiTheme="majorHAnsi"/>
                          <w:color w:val="00B050"/>
                          <w:sz w:val="24"/>
                          <w:szCs w:val="24"/>
                          <w:lang w:val="en-US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lang w:val="en-US"/>
        </w:rPr>
        <w:drawing>
          <wp:anchor distT="0" distB="0" distL="114300" distR="114300" simplePos="0" relativeHeight="251804672" behindDoc="1" locked="0" layoutInCell="1" allowOverlap="1" wp14:anchorId="50EBFEEF" wp14:editId="7F16685A">
            <wp:simplePos x="0" y="0"/>
            <wp:positionH relativeFrom="margin">
              <wp:align>center</wp:align>
            </wp:positionH>
            <wp:positionV relativeFrom="paragraph">
              <wp:posOffset>4154170</wp:posOffset>
            </wp:positionV>
            <wp:extent cx="5721350" cy="4391660"/>
            <wp:effectExtent l="0" t="0" r="0" b="8890"/>
            <wp:wrapThrough wrapText="bothSides">
              <wp:wrapPolygon edited="0">
                <wp:start x="0" y="0"/>
                <wp:lineTo x="0" y="21550"/>
                <wp:lineTo x="21504" y="21550"/>
                <wp:lineTo x="21504" y="0"/>
                <wp:lineTo x="0" y="0"/>
              </wp:wrapPolygon>
            </wp:wrapThrough>
            <wp:docPr id="46082" name="Picture 4" descr="https://classconnection.s3.amazonaws.com/802/flashcards/659802/jpg/cerartdistblum11348110675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82" name="Picture 4" descr="https://classconnection.s3.amazonaws.com/802/flashcards/659802/jpg/cerartdistblum11348110675534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439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803648" behindDoc="1" locked="0" layoutInCell="1" allowOverlap="1" wp14:anchorId="14E458DD" wp14:editId="6FF08435">
            <wp:simplePos x="0" y="0"/>
            <wp:positionH relativeFrom="margin">
              <wp:posOffset>-234315</wp:posOffset>
            </wp:positionH>
            <wp:positionV relativeFrom="paragraph">
              <wp:posOffset>-434975</wp:posOffset>
            </wp:positionV>
            <wp:extent cx="5711825" cy="4389120"/>
            <wp:effectExtent l="0" t="0" r="3175" b="0"/>
            <wp:wrapThrough wrapText="bothSides">
              <wp:wrapPolygon edited="0">
                <wp:start x="0" y="0"/>
                <wp:lineTo x="0" y="21469"/>
                <wp:lineTo x="21540" y="21469"/>
                <wp:lineTo x="21540" y="0"/>
                <wp:lineTo x="0" y="0"/>
              </wp:wrapPolygon>
            </wp:wrapThrough>
            <wp:docPr id="45058" name="Picture 2" descr="https://classconnection.s3.amazonaws.com/710/flashcards/1732710/png/horizontal13649303446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58" name="Picture 2" descr="https://classconnection.s3.amazonaws.com/710/flashcards/1732710/png/horizontal1364930344643.pn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438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E55B2D" w14:textId="18FC5C3A" w:rsidR="004E0ECE" w:rsidRDefault="004E0ECE" w:rsidP="004E0ECE">
      <w:pPr>
        <w:rPr>
          <w:rFonts w:asciiTheme="majorHAnsi" w:hAnsiTheme="majorHAnsi" w:cstheme="minorHAnsi"/>
          <w:b/>
          <w:bCs/>
          <w:color w:val="8064A2" w:themeColor="accent4"/>
          <w:sz w:val="40"/>
          <w:szCs w:val="40"/>
          <w:lang w:val="en-US"/>
        </w:rPr>
      </w:pPr>
      <w:r>
        <w:rPr>
          <w:rFonts w:asciiTheme="majorHAnsi" w:hAnsiTheme="majorHAnsi" w:cstheme="minorHAnsi"/>
          <w:b/>
          <w:bCs/>
          <w:color w:val="8064A2" w:themeColor="accent4"/>
          <w:sz w:val="40"/>
          <w:szCs w:val="40"/>
          <w:lang w:val="en-US"/>
        </w:rPr>
        <w:lastRenderedPageBreak/>
        <w:t>Pathological radiographs</w:t>
      </w:r>
      <w:r w:rsidRPr="002B46C2">
        <w:rPr>
          <w:rFonts w:asciiTheme="majorHAnsi" w:hAnsiTheme="majorHAnsi" w:cstheme="minorHAnsi"/>
          <w:b/>
          <w:bCs/>
          <w:color w:val="8064A2" w:themeColor="accent4"/>
          <w:sz w:val="40"/>
          <w:szCs w:val="40"/>
          <w:lang w:val="en-US"/>
        </w:rPr>
        <w:t xml:space="preserve"> of cerebral hemispheres</w:t>
      </w:r>
      <w:r>
        <w:rPr>
          <w:rFonts w:asciiTheme="majorHAnsi" w:hAnsiTheme="majorHAnsi" w:cstheme="minorHAnsi"/>
          <w:b/>
          <w:bCs/>
          <w:color w:val="8064A2" w:themeColor="accent4"/>
          <w:sz w:val="40"/>
          <w:szCs w:val="40"/>
          <w:lang w:val="en-US"/>
        </w:rPr>
        <w:t xml:space="preserve"> (beyond anatomy):</w:t>
      </w:r>
    </w:p>
    <w:p w14:paraId="671A45F6" w14:textId="23E3E90C" w:rsidR="00332568" w:rsidRPr="00BE57BB" w:rsidRDefault="00BB0D6E" w:rsidP="00BE57BB">
      <w:pPr>
        <w:rPr>
          <w:rFonts w:asciiTheme="majorHAnsi" w:hAnsiTheme="majorHAnsi" w:cstheme="minorHAnsi"/>
          <w:b/>
          <w:bCs/>
          <w:color w:val="8064A2" w:themeColor="accent4"/>
          <w:sz w:val="40"/>
          <w:szCs w:val="40"/>
          <w:lang w:val="en-US"/>
        </w:rPr>
      </w:pPr>
      <w:r>
        <w:rPr>
          <w:rFonts w:ascii="Bodoni MT" w:eastAsia="Yu Gothic UI Semibold" w:hAnsi="Bodoni MT"/>
          <w:noProof/>
          <w:color w:val="00BC8B"/>
          <w:sz w:val="40"/>
          <w:szCs w:val="40"/>
          <w:lang w:val="en-US"/>
        </w:rPr>
        <mc:AlternateContent>
          <mc:Choice Requires="wps">
            <w:drawing>
              <wp:anchor distT="0" distB="0" distL="114300" distR="114300" simplePos="0" relativeHeight="252359680" behindDoc="0" locked="0" layoutInCell="1" allowOverlap="1" wp14:anchorId="7970285B" wp14:editId="30F43374">
                <wp:simplePos x="0" y="0"/>
                <wp:positionH relativeFrom="margin">
                  <wp:align>center</wp:align>
                </wp:positionH>
                <wp:positionV relativeFrom="paragraph">
                  <wp:posOffset>885421</wp:posOffset>
                </wp:positionV>
                <wp:extent cx="6943725" cy="1104265"/>
                <wp:effectExtent l="0" t="0" r="0" b="0"/>
                <wp:wrapNone/>
                <wp:docPr id="15381" name="Rectangle 15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3725" cy="1104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5C9751" w14:textId="512DCFB8" w:rsidR="00BB0D6E" w:rsidRPr="00BB0D6E" w:rsidRDefault="00E83340" w:rsidP="00E83340">
                            <w:pPr>
                              <w:spacing w:line="240" w:lineRule="auto"/>
                              <w:rPr>
                                <w:color w:val="808080" w:themeColor="background1" w:themeShade="8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BB0D6E">
                              <w:rPr>
                                <w:color w:val="808080" w:themeColor="background1" w:themeShade="80"/>
                                <w:sz w:val="28"/>
                                <w:szCs w:val="28"/>
                                <w:lang w:val="en-US"/>
                              </w:rPr>
                              <w:t>Girls’</w:t>
                            </w:r>
                            <w:r w:rsidR="00BB0D6E" w:rsidRPr="00BB0D6E">
                              <w:rPr>
                                <w:color w:val="808080" w:themeColor="background1" w:themeShade="80"/>
                                <w:sz w:val="28"/>
                                <w:szCs w:val="28"/>
                                <w:lang w:val="en-US"/>
                              </w:rPr>
                              <w:t xml:space="preserve"> doctor </w:t>
                            </w:r>
                            <w:r>
                              <w:rPr>
                                <w:color w:val="808080" w:themeColor="background1" w:themeShade="80"/>
                                <w:sz w:val="28"/>
                                <w:szCs w:val="28"/>
                                <w:lang w:val="en-US"/>
                              </w:rPr>
                              <w:t xml:space="preserve">didn’t even explain this slide. Anyway </w:t>
                            </w:r>
                            <w:r w:rsidR="00BB0D6E" w:rsidRPr="00BB0D6E">
                              <w:rPr>
                                <w:color w:val="808080" w:themeColor="background1" w:themeShade="80"/>
                                <w:sz w:val="28"/>
                                <w:szCs w:val="28"/>
                                <w:lang w:val="en-US"/>
                              </w:rPr>
                              <w:t xml:space="preserve">for our level </w:t>
                            </w:r>
                            <w:r>
                              <w:rPr>
                                <w:color w:val="808080" w:themeColor="background1" w:themeShade="80"/>
                                <w:sz w:val="28"/>
                                <w:szCs w:val="28"/>
                                <w:lang w:val="en-US"/>
                              </w:rPr>
                              <w:t xml:space="preserve">and as the doctor said </w:t>
                            </w:r>
                            <w:r w:rsidR="00BB0D6E" w:rsidRPr="00BB0D6E">
                              <w:rPr>
                                <w:color w:val="808080" w:themeColor="background1" w:themeShade="80"/>
                                <w:sz w:val="28"/>
                                <w:szCs w:val="28"/>
                                <w:lang w:val="en-US"/>
                              </w:rPr>
                              <w:t>we are supposed to know the radiology of the anatomical struc</w:t>
                            </w:r>
                            <w:r>
                              <w:rPr>
                                <w:color w:val="808080" w:themeColor="background1" w:themeShade="80"/>
                                <w:sz w:val="28"/>
                                <w:szCs w:val="28"/>
                                <w:lang w:val="en-US"/>
                              </w:rPr>
                              <w:t>tures not the pathological ones.</w:t>
                            </w:r>
                          </w:p>
                          <w:p w14:paraId="1625D39F" w14:textId="77777777" w:rsidR="00BB0D6E" w:rsidRPr="00BB0D6E" w:rsidRDefault="00BB0D6E" w:rsidP="00BB0D6E">
                            <w:pPr>
                              <w:rPr>
                                <w:color w:val="808080" w:themeColor="background1" w:themeShade="80"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381" o:spid="_x0000_s1078" style="position:absolute;margin-left:0;margin-top:69.7pt;width:546.75pt;height:86.95pt;z-index:2523596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" filled="f" stroked="f" strokeweight="2pt">
                <v:textbox>
                  <w:txbxContent>
                    <w:p w14:paraId="575C9751" w14:textId="512DCFB8" w:rsidR="00BB0D6E" w:rsidRPr="00BB0D6E" w:rsidRDefault="00E83340" w:rsidP="00E83340">
                      <w:pPr>
                        <w:spacing w:line="240" w:lineRule="auto"/>
                        <w:rPr>
                          <w:color w:val="808080" w:themeColor="background1" w:themeShade="80"/>
                          <w:sz w:val="28"/>
                          <w:szCs w:val="28"/>
                          <w:lang w:val="en-US"/>
                        </w:rPr>
                      </w:pPr>
                      <w:r w:rsidRPr="00BB0D6E">
                        <w:rPr>
                          <w:color w:val="808080" w:themeColor="background1" w:themeShade="80"/>
                          <w:sz w:val="28"/>
                          <w:szCs w:val="28"/>
                          <w:lang w:val="en-US"/>
                        </w:rPr>
                        <w:t>Girls’</w:t>
                      </w:r>
                      <w:r w:rsidR="00BB0D6E" w:rsidRPr="00BB0D6E">
                        <w:rPr>
                          <w:color w:val="808080" w:themeColor="background1" w:themeShade="80"/>
                          <w:sz w:val="28"/>
                          <w:szCs w:val="28"/>
                          <w:lang w:val="en-US"/>
                        </w:rPr>
                        <w:t xml:space="preserve"> doctor </w:t>
                      </w:r>
                      <w:r>
                        <w:rPr>
                          <w:color w:val="808080" w:themeColor="background1" w:themeShade="80"/>
                          <w:sz w:val="28"/>
                          <w:szCs w:val="28"/>
                          <w:lang w:val="en-US"/>
                        </w:rPr>
                        <w:t xml:space="preserve">didn’t even explain this slide. Anyway </w:t>
                      </w:r>
                      <w:r w:rsidR="00BB0D6E" w:rsidRPr="00BB0D6E">
                        <w:rPr>
                          <w:color w:val="808080" w:themeColor="background1" w:themeShade="80"/>
                          <w:sz w:val="28"/>
                          <w:szCs w:val="28"/>
                          <w:lang w:val="en-US"/>
                        </w:rPr>
                        <w:t xml:space="preserve">for our level </w:t>
                      </w:r>
                      <w:r>
                        <w:rPr>
                          <w:color w:val="808080" w:themeColor="background1" w:themeShade="80"/>
                          <w:sz w:val="28"/>
                          <w:szCs w:val="28"/>
                          <w:lang w:val="en-US"/>
                        </w:rPr>
                        <w:t xml:space="preserve">and as the doctor said </w:t>
                      </w:r>
                      <w:r w:rsidR="00BB0D6E" w:rsidRPr="00BB0D6E">
                        <w:rPr>
                          <w:color w:val="808080" w:themeColor="background1" w:themeShade="80"/>
                          <w:sz w:val="28"/>
                          <w:szCs w:val="28"/>
                          <w:lang w:val="en-US"/>
                        </w:rPr>
                        <w:t>we are supposed to know the radiology of the anatomical struc</w:t>
                      </w:r>
                      <w:r>
                        <w:rPr>
                          <w:color w:val="808080" w:themeColor="background1" w:themeShade="80"/>
                          <w:sz w:val="28"/>
                          <w:szCs w:val="28"/>
                          <w:lang w:val="en-US"/>
                        </w:rPr>
                        <w:t>tures not the pathological ones.</w:t>
                      </w:r>
                    </w:p>
                    <w:p w14:paraId="1625D39F" w14:textId="77777777" w:rsidR="00BB0D6E" w:rsidRPr="00BB0D6E" w:rsidRDefault="00BB0D6E" w:rsidP="00BB0D6E">
                      <w:pPr>
                        <w:rPr>
                          <w:color w:val="808080" w:themeColor="background1" w:themeShade="80"/>
                          <w:sz w:val="28"/>
                          <w:szCs w:val="28"/>
                          <w:lang w:val="en-US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4E0ECE" w:rsidRPr="004E593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331008" behindDoc="1" locked="0" layoutInCell="1" allowOverlap="1" wp14:anchorId="40D0B461" wp14:editId="0D2DA9B4">
                <wp:simplePos x="0" y="0"/>
                <wp:positionH relativeFrom="column">
                  <wp:posOffset>-1009015</wp:posOffset>
                </wp:positionH>
                <wp:positionV relativeFrom="paragraph">
                  <wp:posOffset>188595</wp:posOffset>
                </wp:positionV>
                <wp:extent cx="7256780" cy="6710045"/>
                <wp:effectExtent l="0" t="0" r="20320" b="14605"/>
                <wp:wrapThrough wrapText="bothSides">
                  <wp:wrapPolygon edited="0">
                    <wp:start x="0" y="0"/>
                    <wp:lineTo x="0" y="1901"/>
                    <wp:lineTo x="21490" y="1962"/>
                    <wp:lineTo x="0" y="2944"/>
                    <wp:lineTo x="0" y="4906"/>
                    <wp:lineTo x="21490" y="4906"/>
                    <wp:lineTo x="0" y="5887"/>
                    <wp:lineTo x="0" y="8769"/>
                    <wp:lineTo x="21490" y="8831"/>
                    <wp:lineTo x="0" y="9812"/>
                    <wp:lineTo x="0" y="11774"/>
                    <wp:lineTo x="21490" y="11774"/>
                    <wp:lineTo x="0" y="12755"/>
                    <wp:lineTo x="0" y="15637"/>
                    <wp:lineTo x="21490" y="15699"/>
                    <wp:lineTo x="0" y="16680"/>
                    <wp:lineTo x="0" y="18642"/>
                    <wp:lineTo x="21490" y="18642"/>
                    <wp:lineTo x="0" y="19623"/>
                    <wp:lineTo x="0" y="21586"/>
                    <wp:lineTo x="21604" y="21586"/>
                    <wp:lineTo x="21604" y="18642"/>
                    <wp:lineTo x="113" y="17661"/>
                    <wp:lineTo x="21604" y="17661"/>
                    <wp:lineTo x="21604" y="15699"/>
                    <wp:lineTo x="113" y="14718"/>
                    <wp:lineTo x="21604" y="14656"/>
                    <wp:lineTo x="21604" y="11774"/>
                    <wp:lineTo x="113" y="10793"/>
                    <wp:lineTo x="21604" y="10793"/>
                    <wp:lineTo x="21604" y="8831"/>
                    <wp:lineTo x="113" y="7849"/>
                    <wp:lineTo x="21604" y="7788"/>
                    <wp:lineTo x="21604" y="4906"/>
                    <wp:lineTo x="113" y="3925"/>
                    <wp:lineTo x="21604" y="3925"/>
                    <wp:lineTo x="21604" y="1962"/>
                    <wp:lineTo x="113" y="981"/>
                    <wp:lineTo x="21604" y="920"/>
                    <wp:lineTo x="21604" y="0"/>
                    <wp:lineTo x="0" y="0"/>
                  </wp:wrapPolygon>
                </wp:wrapThrough>
                <wp:docPr id="15362" name="Rectangle 15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56780" cy="671004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lumMod val="20000"/>
                              <a:lumOff val="80000"/>
                            </a:srgbClr>
                          </a:solidFill>
                          <a:prstDash val="dash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362" o:spid="_x0000_s1026" style="position:absolute;margin-left:-79.45pt;margin-top:14.85pt;width:571.4pt;height:528.35pt;z-index:-25098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" filled="f" strokecolor="#dce6f2" strokeweight="2pt">
                <v:stroke dashstyle="dash"/>
                <w10:wrap type="through"/>
              </v:rect>
            </w:pict>
          </mc:Fallback>
        </mc:AlternateContent>
      </w:r>
      <w:r w:rsidR="004E0ECE" w:rsidRPr="004E593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328960" behindDoc="1" locked="0" layoutInCell="1" allowOverlap="1" wp14:anchorId="4B45BC19" wp14:editId="298483E3">
                <wp:simplePos x="0" y="0"/>
                <wp:positionH relativeFrom="column">
                  <wp:posOffset>4159250</wp:posOffset>
                </wp:positionH>
                <wp:positionV relativeFrom="paragraph">
                  <wp:posOffset>6305550</wp:posOffset>
                </wp:positionV>
                <wp:extent cx="1333500" cy="427355"/>
                <wp:effectExtent l="0" t="0" r="0" b="0"/>
                <wp:wrapThrough wrapText="bothSides">
                  <wp:wrapPolygon edited="0">
                    <wp:start x="617" y="0"/>
                    <wp:lineTo x="617" y="20220"/>
                    <wp:lineTo x="20674" y="20220"/>
                    <wp:lineTo x="20674" y="0"/>
                    <wp:lineTo x="617" y="0"/>
                  </wp:wrapPolygon>
                </wp:wrapThrough>
                <wp:docPr id="15360" name="Text Box 15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0" cy="427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12D4F35" w14:textId="77777777" w:rsidR="004E0ECE" w:rsidRPr="00332568" w:rsidRDefault="004E0ECE" w:rsidP="004E0ECE">
                            <w:pPr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332568"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  <w:t>Infarction</w:t>
                            </w:r>
                          </w:p>
                          <w:p w14:paraId="724487C2" w14:textId="77777777" w:rsidR="004E0ECE" w:rsidRPr="00724BBC" w:rsidRDefault="004E0ECE" w:rsidP="004E0ECE">
                            <w:pPr>
                              <w:jc w:val="center"/>
                              <w:rPr>
                                <w:rFonts w:asciiTheme="majorHAnsi" w:eastAsia="Yu Gothic UI Semibold" w:hAnsiTheme="majorHAnsi"/>
                                <w:b/>
                                <w:bCs/>
                                <w:color w:val="0070C0"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360" o:spid="_x0000_s1079" type="#_x0000_t202" style="position:absolute;margin-left:327.5pt;margin-top:496.5pt;width:105pt;height:33.65pt;z-index:-25098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" filled="f" stroked="f">
                <v:textbox>
                  <w:txbxContent>
                    <w:p w14:paraId="712D4F35" w14:textId="77777777" w:rsidR="004E0ECE" w:rsidRPr="00332568" w:rsidRDefault="004E0ECE" w:rsidP="004E0ECE">
                      <w:pPr>
                        <w:spacing w:after="0" w:line="240" w:lineRule="auto"/>
                        <w:jc w:val="center"/>
                        <w:textAlignment w:val="baseline"/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</w:pPr>
                      <w:r w:rsidRPr="00332568"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>Infarction</w:t>
                      </w:r>
                    </w:p>
                    <w:p w14:paraId="724487C2" w14:textId="77777777" w:rsidR="004E0ECE" w:rsidRPr="00724BBC" w:rsidRDefault="004E0ECE" w:rsidP="004E0ECE">
                      <w:pPr>
                        <w:jc w:val="center"/>
                        <w:rPr>
                          <w:rFonts w:asciiTheme="majorHAnsi" w:eastAsia="Yu Gothic UI Semibold" w:hAnsiTheme="majorHAnsi"/>
                          <w:b/>
                          <w:bCs/>
                          <w:color w:val="0070C0"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4E0ECE" w:rsidRPr="004E593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326912" behindDoc="1" locked="0" layoutInCell="1" allowOverlap="1" wp14:anchorId="368B0EE6" wp14:editId="1BE1FD0D">
                <wp:simplePos x="0" y="0"/>
                <wp:positionH relativeFrom="column">
                  <wp:posOffset>2047875</wp:posOffset>
                </wp:positionH>
                <wp:positionV relativeFrom="paragraph">
                  <wp:posOffset>6332220</wp:posOffset>
                </wp:positionV>
                <wp:extent cx="1236980" cy="427355"/>
                <wp:effectExtent l="0" t="0" r="0" b="0"/>
                <wp:wrapThrough wrapText="bothSides">
                  <wp:wrapPolygon edited="0">
                    <wp:start x="665" y="0"/>
                    <wp:lineTo x="665" y="20220"/>
                    <wp:lineTo x="20624" y="20220"/>
                    <wp:lineTo x="20624" y="0"/>
                    <wp:lineTo x="665" y="0"/>
                  </wp:wrapPolygon>
                </wp:wrapThrough>
                <wp:docPr id="10271" name="Text Box 10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36980" cy="427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C131FBC" w14:textId="77777777" w:rsidR="004E0ECE" w:rsidRPr="00332568" w:rsidRDefault="004E0ECE" w:rsidP="004E0ECE">
                            <w:pPr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332568"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  <w:t>Metastasis</w:t>
                            </w:r>
                          </w:p>
                          <w:p w14:paraId="04B5622A" w14:textId="77777777" w:rsidR="004E0ECE" w:rsidRPr="00724BBC" w:rsidRDefault="004E0ECE" w:rsidP="004E0ECE">
                            <w:pPr>
                              <w:jc w:val="center"/>
                              <w:rPr>
                                <w:rFonts w:asciiTheme="majorHAnsi" w:eastAsia="Yu Gothic UI Semibold" w:hAnsiTheme="majorHAnsi"/>
                                <w:b/>
                                <w:bCs/>
                                <w:color w:val="0070C0"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271" o:spid="_x0000_s1080" type="#_x0000_t202" style="position:absolute;margin-left:161.25pt;margin-top:498.6pt;width:97.4pt;height:33.65pt;z-index:-25098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" filled="f" stroked="f">
                <v:textbox>
                  <w:txbxContent>
                    <w:p w14:paraId="7C131FBC" w14:textId="77777777" w:rsidR="004E0ECE" w:rsidRPr="00332568" w:rsidRDefault="004E0ECE" w:rsidP="004E0ECE">
                      <w:pPr>
                        <w:spacing w:after="0" w:line="240" w:lineRule="auto"/>
                        <w:jc w:val="center"/>
                        <w:textAlignment w:val="baseline"/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</w:pPr>
                      <w:r w:rsidRPr="00332568"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>Metastasis</w:t>
                      </w:r>
                    </w:p>
                    <w:p w14:paraId="04B5622A" w14:textId="77777777" w:rsidR="004E0ECE" w:rsidRPr="00724BBC" w:rsidRDefault="004E0ECE" w:rsidP="004E0ECE">
                      <w:pPr>
                        <w:jc w:val="center"/>
                        <w:rPr>
                          <w:rFonts w:asciiTheme="majorHAnsi" w:eastAsia="Yu Gothic UI Semibold" w:hAnsiTheme="majorHAnsi"/>
                          <w:b/>
                          <w:bCs/>
                          <w:color w:val="0070C0"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4E0ECE" w:rsidRPr="004E593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324864" behindDoc="1" locked="0" layoutInCell="1" allowOverlap="1" wp14:anchorId="549E3317" wp14:editId="7DC0662E">
                <wp:simplePos x="0" y="0"/>
                <wp:positionH relativeFrom="column">
                  <wp:posOffset>-383540</wp:posOffset>
                </wp:positionH>
                <wp:positionV relativeFrom="paragraph">
                  <wp:posOffset>6332220</wp:posOffset>
                </wp:positionV>
                <wp:extent cx="1602105" cy="427355"/>
                <wp:effectExtent l="0" t="0" r="0" b="0"/>
                <wp:wrapThrough wrapText="bothSides">
                  <wp:wrapPolygon edited="0">
                    <wp:start x="514" y="0"/>
                    <wp:lineTo x="514" y="20220"/>
                    <wp:lineTo x="20804" y="20220"/>
                    <wp:lineTo x="20804" y="0"/>
                    <wp:lineTo x="514" y="0"/>
                  </wp:wrapPolygon>
                </wp:wrapThrough>
                <wp:docPr id="10270" name="Text Box 10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2105" cy="427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C169E1F" w14:textId="77777777" w:rsidR="004E0ECE" w:rsidRPr="00332568" w:rsidRDefault="004E0ECE" w:rsidP="004E0ECE">
                            <w:pPr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332568"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  <w:t>Malformation</w:t>
                            </w:r>
                          </w:p>
                          <w:p w14:paraId="3ABCF270" w14:textId="77777777" w:rsidR="004E0ECE" w:rsidRPr="00724BBC" w:rsidRDefault="004E0ECE" w:rsidP="004E0ECE">
                            <w:pPr>
                              <w:jc w:val="center"/>
                              <w:rPr>
                                <w:rFonts w:asciiTheme="majorHAnsi" w:eastAsia="Yu Gothic UI Semibold" w:hAnsiTheme="majorHAnsi"/>
                                <w:b/>
                                <w:bCs/>
                                <w:color w:val="0070C0"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270" o:spid="_x0000_s1081" type="#_x0000_t202" style="position:absolute;margin-left:-30.2pt;margin-top:498.6pt;width:126.15pt;height:33.65pt;z-index:-25099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" filled="f" stroked="f">
                <v:textbox>
                  <w:txbxContent>
                    <w:p w14:paraId="6C169E1F" w14:textId="77777777" w:rsidR="004E0ECE" w:rsidRPr="00332568" w:rsidRDefault="004E0ECE" w:rsidP="004E0ECE">
                      <w:pPr>
                        <w:spacing w:after="0" w:line="240" w:lineRule="auto"/>
                        <w:jc w:val="center"/>
                        <w:textAlignment w:val="baseline"/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</w:pPr>
                      <w:r w:rsidRPr="00332568"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>Malformation</w:t>
                      </w:r>
                    </w:p>
                    <w:p w14:paraId="3ABCF270" w14:textId="77777777" w:rsidR="004E0ECE" w:rsidRPr="00724BBC" w:rsidRDefault="004E0ECE" w:rsidP="004E0ECE">
                      <w:pPr>
                        <w:jc w:val="center"/>
                        <w:rPr>
                          <w:rFonts w:asciiTheme="majorHAnsi" w:eastAsia="Yu Gothic UI Semibold" w:hAnsiTheme="majorHAnsi"/>
                          <w:b/>
                          <w:bCs/>
                          <w:color w:val="0070C0"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4E0ECE" w:rsidRPr="004E593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322816" behindDoc="1" locked="0" layoutInCell="1" allowOverlap="1" wp14:anchorId="3E03B8C6" wp14:editId="3B509FF2">
                <wp:simplePos x="0" y="0"/>
                <wp:positionH relativeFrom="column">
                  <wp:posOffset>4375785</wp:posOffset>
                </wp:positionH>
                <wp:positionV relativeFrom="paragraph">
                  <wp:posOffset>2998470</wp:posOffset>
                </wp:positionV>
                <wp:extent cx="1021715" cy="427355"/>
                <wp:effectExtent l="0" t="0" r="0" b="0"/>
                <wp:wrapThrough wrapText="bothSides">
                  <wp:wrapPolygon edited="0">
                    <wp:start x="805" y="0"/>
                    <wp:lineTo x="805" y="20220"/>
                    <wp:lineTo x="20137" y="20220"/>
                    <wp:lineTo x="20137" y="0"/>
                    <wp:lineTo x="805" y="0"/>
                  </wp:wrapPolygon>
                </wp:wrapThrough>
                <wp:docPr id="10269" name="Text Box 10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1715" cy="427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791B934" w14:textId="77777777" w:rsidR="004E0ECE" w:rsidRPr="00332568" w:rsidRDefault="004E0ECE" w:rsidP="004E0ECE">
                            <w:pPr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332568"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  <w:t>Infection</w:t>
                            </w:r>
                          </w:p>
                          <w:p w14:paraId="2C7AED23" w14:textId="77777777" w:rsidR="004E0ECE" w:rsidRPr="00724BBC" w:rsidRDefault="004E0ECE" w:rsidP="004E0ECE">
                            <w:pPr>
                              <w:jc w:val="center"/>
                              <w:rPr>
                                <w:rFonts w:asciiTheme="majorHAnsi" w:eastAsia="Yu Gothic UI Semibold" w:hAnsiTheme="majorHAnsi"/>
                                <w:b/>
                                <w:bCs/>
                                <w:color w:val="0070C0"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269" o:spid="_x0000_s1082" type="#_x0000_t202" style="position:absolute;margin-left:344.55pt;margin-top:236.1pt;width:80.45pt;height:33.65pt;z-index:-25099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" filled="f" stroked="f">
                <v:textbox>
                  <w:txbxContent>
                    <w:p w14:paraId="7791B934" w14:textId="77777777" w:rsidR="004E0ECE" w:rsidRPr="00332568" w:rsidRDefault="004E0ECE" w:rsidP="004E0ECE">
                      <w:pPr>
                        <w:spacing w:after="0" w:line="240" w:lineRule="auto"/>
                        <w:jc w:val="center"/>
                        <w:textAlignment w:val="baseline"/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</w:pPr>
                      <w:r w:rsidRPr="00332568"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>Infection</w:t>
                      </w:r>
                    </w:p>
                    <w:p w14:paraId="2C7AED23" w14:textId="77777777" w:rsidR="004E0ECE" w:rsidRPr="00724BBC" w:rsidRDefault="004E0ECE" w:rsidP="004E0ECE">
                      <w:pPr>
                        <w:jc w:val="center"/>
                        <w:rPr>
                          <w:rFonts w:asciiTheme="majorHAnsi" w:eastAsia="Yu Gothic UI Semibold" w:hAnsiTheme="majorHAnsi"/>
                          <w:b/>
                          <w:bCs/>
                          <w:color w:val="0070C0"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4E0ECE" w:rsidRPr="004E593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320768" behindDoc="1" locked="0" layoutInCell="1" allowOverlap="1" wp14:anchorId="6785303C" wp14:editId="067B54FF">
                <wp:simplePos x="0" y="0"/>
                <wp:positionH relativeFrom="column">
                  <wp:posOffset>2115185</wp:posOffset>
                </wp:positionH>
                <wp:positionV relativeFrom="paragraph">
                  <wp:posOffset>3024505</wp:posOffset>
                </wp:positionV>
                <wp:extent cx="1021715" cy="427355"/>
                <wp:effectExtent l="0" t="0" r="0" b="0"/>
                <wp:wrapThrough wrapText="bothSides">
                  <wp:wrapPolygon edited="0">
                    <wp:start x="805" y="0"/>
                    <wp:lineTo x="805" y="20220"/>
                    <wp:lineTo x="20137" y="20220"/>
                    <wp:lineTo x="20137" y="0"/>
                    <wp:lineTo x="805" y="0"/>
                  </wp:wrapPolygon>
                </wp:wrapThrough>
                <wp:docPr id="10268" name="Text Box 10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1715" cy="427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A598616" w14:textId="77777777" w:rsidR="004E0ECE" w:rsidRPr="00332568" w:rsidRDefault="004E0ECE" w:rsidP="004E0ECE">
                            <w:pPr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332568"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  <w:t>Abscess</w:t>
                            </w:r>
                          </w:p>
                          <w:p w14:paraId="0779EEF6" w14:textId="77777777" w:rsidR="004E0ECE" w:rsidRPr="00724BBC" w:rsidRDefault="004E0ECE" w:rsidP="004E0ECE">
                            <w:pPr>
                              <w:jc w:val="center"/>
                              <w:rPr>
                                <w:rFonts w:asciiTheme="majorHAnsi" w:eastAsia="Yu Gothic UI Semibold" w:hAnsiTheme="majorHAnsi"/>
                                <w:b/>
                                <w:bCs/>
                                <w:color w:val="0070C0"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268" o:spid="_x0000_s1083" type="#_x0000_t202" style="position:absolute;margin-left:166.55pt;margin-top:238.15pt;width:80.45pt;height:33.65pt;z-index:-25099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" filled="f" stroked="f">
                <v:textbox>
                  <w:txbxContent>
                    <w:p w14:paraId="6A598616" w14:textId="77777777" w:rsidR="004E0ECE" w:rsidRPr="00332568" w:rsidRDefault="004E0ECE" w:rsidP="004E0ECE">
                      <w:pPr>
                        <w:spacing w:after="0" w:line="240" w:lineRule="auto"/>
                        <w:jc w:val="center"/>
                        <w:textAlignment w:val="baseline"/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</w:pPr>
                      <w:r w:rsidRPr="00332568"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>Abscess</w:t>
                      </w:r>
                    </w:p>
                    <w:p w14:paraId="0779EEF6" w14:textId="77777777" w:rsidR="004E0ECE" w:rsidRPr="00724BBC" w:rsidRDefault="004E0ECE" w:rsidP="004E0ECE">
                      <w:pPr>
                        <w:jc w:val="center"/>
                        <w:rPr>
                          <w:rFonts w:asciiTheme="majorHAnsi" w:eastAsia="Yu Gothic UI Semibold" w:hAnsiTheme="majorHAnsi"/>
                          <w:b/>
                          <w:bCs/>
                          <w:color w:val="0070C0"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4E0ECE" w:rsidRPr="004E593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318720" behindDoc="1" locked="0" layoutInCell="1" allowOverlap="1" wp14:anchorId="149DFA83" wp14:editId="065C5D74">
                <wp:simplePos x="0" y="0"/>
                <wp:positionH relativeFrom="column">
                  <wp:posOffset>-227330</wp:posOffset>
                </wp:positionH>
                <wp:positionV relativeFrom="paragraph">
                  <wp:posOffset>3035300</wp:posOffset>
                </wp:positionV>
                <wp:extent cx="1032510" cy="427355"/>
                <wp:effectExtent l="0" t="0" r="0" b="0"/>
                <wp:wrapThrough wrapText="bothSides">
                  <wp:wrapPolygon edited="0">
                    <wp:start x="797" y="0"/>
                    <wp:lineTo x="797" y="20220"/>
                    <wp:lineTo x="20325" y="20220"/>
                    <wp:lineTo x="20325" y="0"/>
                    <wp:lineTo x="797" y="0"/>
                  </wp:wrapPolygon>
                </wp:wrapThrough>
                <wp:docPr id="10267" name="Text Box 10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2510" cy="427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CF70E14" w14:textId="77777777" w:rsidR="004E0ECE" w:rsidRPr="00332568" w:rsidRDefault="004E0ECE" w:rsidP="004E0ECE">
                            <w:pPr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332568"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  <w:t>Tumor</w:t>
                            </w:r>
                          </w:p>
                          <w:p w14:paraId="4CE3CDE9" w14:textId="77777777" w:rsidR="004E0ECE" w:rsidRPr="00724BBC" w:rsidRDefault="004E0ECE" w:rsidP="004E0ECE">
                            <w:pPr>
                              <w:jc w:val="center"/>
                              <w:rPr>
                                <w:rFonts w:asciiTheme="majorHAnsi" w:eastAsia="Yu Gothic UI Semibold" w:hAnsiTheme="majorHAnsi"/>
                                <w:b/>
                                <w:bCs/>
                                <w:color w:val="0070C0"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267" o:spid="_x0000_s1084" type="#_x0000_t202" style="position:absolute;margin-left:-17.9pt;margin-top:239pt;width:81.3pt;height:33.65pt;z-index:-25099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" filled="f" stroked="f">
                <v:textbox>
                  <w:txbxContent>
                    <w:p w14:paraId="1CF70E14" w14:textId="77777777" w:rsidR="004E0ECE" w:rsidRPr="00332568" w:rsidRDefault="004E0ECE" w:rsidP="004E0ECE">
                      <w:pPr>
                        <w:spacing w:after="0" w:line="240" w:lineRule="auto"/>
                        <w:jc w:val="center"/>
                        <w:textAlignment w:val="baseline"/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</w:pPr>
                      <w:r w:rsidRPr="00332568"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>Tumor</w:t>
                      </w:r>
                    </w:p>
                    <w:p w14:paraId="4CE3CDE9" w14:textId="77777777" w:rsidR="004E0ECE" w:rsidRPr="00724BBC" w:rsidRDefault="004E0ECE" w:rsidP="004E0ECE">
                      <w:pPr>
                        <w:jc w:val="center"/>
                        <w:rPr>
                          <w:rFonts w:asciiTheme="majorHAnsi" w:eastAsia="Yu Gothic UI Semibold" w:hAnsiTheme="majorHAnsi"/>
                          <w:b/>
                          <w:bCs/>
                          <w:color w:val="0070C0"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4E0ECE" w:rsidRPr="004E0ECE">
        <w:rPr>
          <w:rFonts w:asciiTheme="majorHAnsi" w:hAnsiTheme="majorHAnsi" w:cstheme="minorHAnsi"/>
          <w:b/>
          <w:bCs/>
          <w:noProof/>
          <w:color w:val="8064A2" w:themeColor="accent4"/>
          <w:sz w:val="40"/>
          <w:szCs w:val="40"/>
          <w:lang w:val="en-US"/>
        </w:rPr>
        <w:drawing>
          <wp:anchor distT="0" distB="0" distL="114300" distR="114300" simplePos="0" relativeHeight="252313600" behindDoc="1" locked="0" layoutInCell="1" allowOverlap="1" wp14:anchorId="5EC1742D" wp14:editId="646E06AC">
            <wp:simplePos x="0" y="0"/>
            <wp:positionH relativeFrom="column">
              <wp:posOffset>3984625</wp:posOffset>
            </wp:positionH>
            <wp:positionV relativeFrom="paragraph">
              <wp:posOffset>662940</wp:posOffset>
            </wp:positionV>
            <wp:extent cx="1753235" cy="2355850"/>
            <wp:effectExtent l="0" t="0" r="0" b="6350"/>
            <wp:wrapThrough wrapText="bothSides">
              <wp:wrapPolygon edited="0">
                <wp:start x="0" y="0"/>
                <wp:lineTo x="0" y="21484"/>
                <wp:lineTo x="21357" y="21484"/>
                <wp:lineTo x="21357" y="0"/>
                <wp:lineTo x="0" y="0"/>
              </wp:wrapPolygon>
            </wp:wrapThrough>
            <wp:docPr id="10263" name="Picture 6" descr="http://www.theaidsreader.com/image/image_gallery?img_id=1390115&amp;t=1237481476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56" name="Picture 6" descr="http://www.theaidsreader.com/image/image_gallery?img_id=1390115&amp;t=1237481476132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235" cy="235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0ECE" w:rsidRPr="004E0ECE">
        <w:rPr>
          <w:rFonts w:asciiTheme="majorHAnsi" w:hAnsiTheme="majorHAnsi" w:cstheme="minorHAnsi"/>
          <w:b/>
          <w:bCs/>
          <w:noProof/>
          <w:color w:val="8064A2" w:themeColor="accent4"/>
          <w:sz w:val="40"/>
          <w:szCs w:val="40"/>
          <w:lang w:val="en-US"/>
        </w:rPr>
        <w:drawing>
          <wp:anchor distT="0" distB="0" distL="114300" distR="114300" simplePos="0" relativeHeight="252316672" behindDoc="1" locked="0" layoutInCell="1" allowOverlap="1" wp14:anchorId="15CA6C47" wp14:editId="18F75B15">
            <wp:simplePos x="0" y="0"/>
            <wp:positionH relativeFrom="column">
              <wp:posOffset>3977640</wp:posOffset>
            </wp:positionH>
            <wp:positionV relativeFrom="paragraph">
              <wp:posOffset>3964940</wp:posOffset>
            </wp:positionV>
            <wp:extent cx="1747520" cy="2366645"/>
            <wp:effectExtent l="0" t="0" r="5080" b="0"/>
            <wp:wrapThrough wrapText="bothSides">
              <wp:wrapPolygon edited="0">
                <wp:start x="0" y="0"/>
                <wp:lineTo x="0" y="21386"/>
                <wp:lineTo x="21427" y="21386"/>
                <wp:lineTo x="21427" y="0"/>
                <wp:lineTo x="0" y="0"/>
              </wp:wrapPolygon>
            </wp:wrapThrough>
            <wp:docPr id="10266" name="Picture 14" descr="http://knol.google.com/k/-/-/BF8MGEYK/DcXHtw/Figure1%20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62" name="Picture 14" descr="http://knol.google.com/k/-/-/BF8MGEYK/DcXHtw/Figure1%20(1)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7520" cy="236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0ECE" w:rsidRPr="004E0ECE">
        <w:rPr>
          <w:rFonts w:asciiTheme="majorHAnsi" w:hAnsiTheme="majorHAnsi" w:cstheme="minorHAnsi"/>
          <w:b/>
          <w:bCs/>
          <w:noProof/>
          <w:color w:val="8064A2" w:themeColor="accent4"/>
          <w:sz w:val="40"/>
          <w:szCs w:val="40"/>
          <w:lang w:val="en-US"/>
        </w:rPr>
        <w:drawing>
          <wp:anchor distT="0" distB="0" distL="114300" distR="114300" simplePos="0" relativeHeight="252315648" behindDoc="1" locked="0" layoutInCell="1" allowOverlap="1" wp14:anchorId="38CA41C1" wp14:editId="0AC2BD7C">
            <wp:simplePos x="0" y="0"/>
            <wp:positionH relativeFrom="column">
              <wp:posOffset>1737360</wp:posOffset>
            </wp:positionH>
            <wp:positionV relativeFrom="paragraph">
              <wp:posOffset>3966210</wp:posOffset>
            </wp:positionV>
            <wp:extent cx="1747520" cy="2366645"/>
            <wp:effectExtent l="0" t="0" r="5080" b="0"/>
            <wp:wrapThrough wrapText="bothSides">
              <wp:wrapPolygon edited="0">
                <wp:start x="0" y="0"/>
                <wp:lineTo x="0" y="21386"/>
                <wp:lineTo x="21427" y="21386"/>
                <wp:lineTo x="21427" y="0"/>
                <wp:lineTo x="0" y="0"/>
              </wp:wrapPolygon>
            </wp:wrapThrough>
            <wp:docPr id="10265" name="Picture 12" descr="http://img.medscape.com/pi/emed/ckb/radiology/336139-338239-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60" name="Picture 12" descr="http://img.medscape.com/pi/emed/ckb/radiology/336139-338239-614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7520" cy="236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0ECE" w:rsidRPr="004E0ECE">
        <w:rPr>
          <w:rFonts w:asciiTheme="majorHAnsi" w:hAnsiTheme="majorHAnsi" w:cstheme="minorHAnsi"/>
          <w:b/>
          <w:bCs/>
          <w:noProof/>
          <w:color w:val="8064A2" w:themeColor="accent4"/>
          <w:sz w:val="40"/>
          <w:szCs w:val="40"/>
          <w:lang w:val="en-US"/>
        </w:rPr>
        <w:drawing>
          <wp:anchor distT="0" distB="0" distL="114300" distR="114300" simplePos="0" relativeHeight="252312576" behindDoc="1" locked="0" layoutInCell="1" allowOverlap="1" wp14:anchorId="25681934" wp14:editId="46F39C5F">
            <wp:simplePos x="0" y="0"/>
            <wp:positionH relativeFrom="column">
              <wp:posOffset>1747520</wp:posOffset>
            </wp:positionH>
            <wp:positionV relativeFrom="paragraph">
              <wp:posOffset>658495</wp:posOffset>
            </wp:positionV>
            <wp:extent cx="1734185" cy="2360295"/>
            <wp:effectExtent l="0" t="0" r="0" b="1905"/>
            <wp:wrapThrough wrapText="bothSides">
              <wp:wrapPolygon edited="0">
                <wp:start x="0" y="0"/>
                <wp:lineTo x="0" y="21443"/>
                <wp:lineTo x="21355" y="21443"/>
                <wp:lineTo x="21355" y="0"/>
                <wp:lineTo x="0" y="0"/>
              </wp:wrapPolygon>
            </wp:wrapThrough>
            <wp:docPr id="10262" name="Picture 4" descr="http://pmj.bmj.com/content/76/894/207/F2.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54" name="Picture 4" descr="http://pmj.bmj.com/content/76/894/207/F2.large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185" cy="236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0ECE" w:rsidRPr="004E0ECE">
        <w:rPr>
          <w:rFonts w:asciiTheme="majorHAnsi" w:hAnsiTheme="majorHAnsi" w:cstheme="minorHAnsi"/>
          <w:b/>
          <w:bCs/>
          <w:noProof/>
          <w:color w:val="8064A2" w:themeColor="accent4"/>
          <w:sz w:val="40"/>
          <w:szCs w:val="40"/>
          <w:lang w:val="en-US"/>
        </w:rPr>
        <w:drawing>
          <wp:anchor distT="0" distB="0" distL="114300" distR="114300" simplePos="0" relativeHeight="252314624" behindDoc="1" locked="0" layoutInCell="1" allowOverlap="1" wp14:anchorId="233B1635" wp14:editId="7BD328F8">
            <wp:simplePos x="0" y="0"/>
            <wp:positionH relativeFrom="column">
              <wp:posOffset>-471805</wp:posOffset>
            </wp:positionH>
            <wp:positionV relativeFrom="paragraph">
              <wp:posOffset>3982720</wp:posOffset>
            </wp:positionV>
            <wp:extent cx="1745615" cy="2366645"/>
            <wp:effectExtent l="0" t="0" r="6985" b="0"/>
            <wp:wrapThrough wrapText="bothSides">
              <wp:wrapPolygon edited="0">
                <wp:start x="0" y="0"/>
                <wp:lineTo x="0" y="21386"/>
                <wp:lineTo x="21451" y="21386"/>
                <wp:lineTo x="21451" y="0"/>
                <wp:lineTo x="0" y="0"/>
              </wp:wrapPolygon>
            </wp:wrapThrough>
            <wp:docPr id="10264" name="Picture 8" descr="http://www.prayfornathan.org/images/nathan-m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58" name="Picture 8" descr="http://www.prayfornathan.org/images/nathan-mri.jp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615" cy="236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0ECE" w:rsidRPr="004E0ECE">
        <w:rPr>
          <w:rFonts w:asciiTheme="majorHAnsi" w:hAnsiTheme="majorHAnsi" w:cstheme="minorHAnsi"/>
          <w:b/>
          <w:bCs/>
          <w:noProof/>
          <w:color w:val="8064A2" w:themeColor="accent4"/>
          <w:sz w:val="40"/>
          <w:szCs w:val="40"/>
          <w:lang w:val="en-US"/>
        </w:rPr>
        <w:drawing>
          <wp:anchor distT="0" distB="0" distL="114300" distR="114300" simplePos="0" relativeHeight="252311552" behindDoc="1" locked="0" layoutInCell="1" allowOverlap="1" wp14:anchorId="4BEA52F6" wp14:editId="30E3F83D">
            <wp:simplePos x="0" y="0"/>
            <wp:positionH relativeFrom="column">
              <wp:posOffset>-511810</wp:posOffset>
            </wp:positionH>
            <wp:positionV relativeFrom="paragraph">
              <wp:posOffset>668655</wp:posOffset>
            </wp:positionV>
            <wp:extent cx="1734185" cy="2356485"/>
            <wp:effectExtent l="0" t="0" r="0" b="5715"/>
            <wp:wrapThrough wrapText="bothSides">
              <wp:wrapPolygon edited="0">
                <wp:start x="0" y="0"/>
                <wp:lineTo x="0" y="21478"/>
                <wp:lineTo x="21355" y="21478"/>
                <wp:lineTo x="21355" y="0"/>
                <wp:lineTo x="0" y="0"/>
              </wp:wrapPolygon>
            </wp:wrapThrough>
            <wp:docPr id="10261" name="Picture 2" descr="http://1.bp.blogspot.com/_YmoRBaBLB7s/RwpW6JecFuI/AAAAAAAAACU/ggNLO2c9bOA/s400/M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52" name="Picture 2" descr="http://1.bp.blogspot.com/_YmoRBaBLB7s/RwpW6JecFuI/AAAAAAAAACU/ggNLO2c9bOA/s400/MRI.jp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185" cy="235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FAE533" w14:textId="7511F557" w:rsidR="00332568" w:rsidRPr="00561070" w:rsidRDefault="004A5220" w:rsidP="00332568">
      <w:pPr>
        <w:tabs>
          <w:tab w:val="right" w:pos="8306"/>
        </w:tabs>
        <w:rPr>
          <w:rFonts w:asciiTheme="majorHAnsi" w:hAnsiTheme="majorHAnsi" w:cstheme="minorHAnsi"/>
          <w:b/>
          <w:bCs/>
          <w:color w:val="8064A2" w:themeColor="accent4"/>
          <w:sz w:val="40"/>
          <w:szCs w:val="40"/>
          <w:lang w:val="en-US"/>
        </w:rPr>
      </w:pPr>
      <w:r w:rsidRPr="00561070">
        <w:rPr>
          <w:rFonts w:asciiTheme="majorHAnsi" w:hAnsiTheme="majorHAnsi" w:cstheme="minorHAnsi"/>
          <w:b/>
          <w:bCs/>
          <w:noProof/>
          <w:color w:val="8064A2" w:themeColor="accent4"/>
          <w:sz w:val="40"/>
          <w:szCs w:val="40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805696" behindDoc="1" locked="0" layoutInCell="1" allowOverlap="1" wp14:anchorId="43E3A0E7" wp14:editId="70D23471">
                <wp:simplePos x="0" y="0"/>
                <wp:positionH relativeFrom="column">
                  <wp:posOffset>-355600</wp:posOffset>
                </wp:positionH>
                <wp:positionV relativeFrom="paragraph">
                  <wp:posOffset>902335</wp:posOffset>
                </wp:positionV>
                <wp:extent cx="3572510" cy="1844040"/>
                <wp:effectExtent l="0" t="0" r="0" b="3810"/>
                <wp:wrapThrough wrapText="bothSides">
                  <wp:wrapPolygon edited="0">
                    <wp:start x="346" y="0"/>
                    <wp:lineTo x="346" y="21421"/>
                    <wp:lineTo x="21193" y="21421"/>
                    <wp:lineTo x="21193" y="0"/>
                    <wp:lineTo x="346" y="0"/>
                  </wp:wrapPolygon>
                </wp:wrapThrough>
                <wp:docPr id="44042" name="Content Placeholder 3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 bwMode="auto">
                        <a:xfrm>
                          <a:off x="0" y="0"/>
                          <a:ext cx="3572510" cy="1844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C4FF6C0" w14:textId="77777777" w:rsidR="00CD2412" w:rsidRPr="004A5220" w:rsidRDefault="00CD2412" w:rsidP="00332568">
                            <w:pPr>
                              <w:spacing w:after="0" w:line="240" w:lineRule="auto"/>
                              <w:rPr>
                                <w:rFonts w:asciiTheme="majorHAnsi" w:eastAsia="Times New Roman" w:hAnsiTheme="majorHAnsi" w:cs="Times New Roman"/>
                                <w:b/>
                                <w:bCs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4A5220">
                              <w:rPr>
                                <w:rFonts w:asciiTheme="majorHAnsi" w:eastAsia="Times New Roman" w:hAnsiTheme="majorHAnsi" w:cs="Times New Roman"/>
                                <w:b/>
                                <w:bCs/>
                                <w:sz w:val="32"/>
                                <w:szCs w:val="32"/>
                                <w:lang w:val="en-US"/>
                              </w:rPr>
                              <w:t>This MR image shows acute infarction. What is the artery involved?</w:t>
                            </w:r>
                          </w:p>
                          <w:p w14:paraId="52BA102C" w14:textId="77777777" w:rsidR="00CD2412" w:rsidRPr="004A5220" w:rsidRDefault="00CD2412" w:rsidP="004A5220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4A5220"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  <w:t>Anterior cerebral</w:t>
                            </w:r>
                          </w:p>
                          <w:p w14:paraId="470B3B88" w14:textId="77777777" w:rsidR="00CD2412" w:rsidRPr="004A5220" w:rsidRDefault="00CD2412" w:rsidP="004A5220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4A5220"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  <w:t>Anterior choroidal</w:t>
                            </w:r>
                          </w:p>
                          <w:p w14:paraId="14F79831" w14:textId="77777777" w:rsidR="00CD2412" w:rsidRPr="002B1B87" w:rsidRDefault="00CD2412" w:rsidP="004A5220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2B1B87"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  <w:t>Posterior cerebral</w:t>
                            </w:r>
                          </w:p>
                          <w:p w14:paraId="799643B9" w14:textId="77777777" w:rsidR="00CD2412" w:rsidRPr="002B1B87" w:rsidRDefault="00CD2412" w:rsidP="004A5220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2B1B87"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  <w:t>Middle cerebral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Content Placeholder 3" o:spid="_x0000_s1085" style="position:absolute;margin-left:-28pt;margin-top:71.05pt;width:281.3pt;height:145.2pt;z-index:-25151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" filled="f" stroked="f">
                <v:path arrowok="t"/>
                <o:lock v:ext="edit" grouping="t"/>
                <v:textbox>
                  <w:txbxContent>
                    <w:p w14:paraId="6C4FF6C0" w14:textId="77777777" w:rsidR="00CD2412" w:rsidRPr="004A5220" w:rsidRDefault="00CD2412" w:rsidP="00332568">
                      <w:pPr>
                        <w:spacing w:after="0" w:line="240" w:lineRule="auto"/>
                        <w:rPr>
                          <w:rFonts w:asciiTheme="majorHAnsi" w:eastAsia="Times New Roman" w:hAnsiTheme="majorHAnsi" w:cs="Times New Roman"/>
                          <w:b/>
                          <w:bCs/>
                          <w:sz w:val="32"/>
                          <w:szCs w:val="32"/>
                          <w:lang w:val="en-US"/>
                        </w:rPr>
                      </w:pPr>
                      <w:r w:rsidRPr="004A5220">
                        <w:rPr>
                          <w:rFonts w:asciiTheme="majorHAnsi" w:eastAsia="Times New Roman" w:hAnsiTheme="majorHAnsi" w:cs="Times New Roman"/>
                          <w:b/>
                          <w:bCs/>
                          <w:sz w:val="32"/>
                          <w:szCs w:val="32"/>
                          <w:lang w:val="en-US"/>
                        </w:rPr>
                        <w:t>This MR image shows acute infarction. What is the artery involved?</w:t>
                      </w:r>
                    </w:p>
                    <w:p w14:paraId="52BA102C" w14:textId="77777777" w:rsidR="00CD2412" w:rsidRPr="004A5220" w:rsidRDefault="00CD2412" w:rsidP="004A5220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40" w:lineRule="auto"/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</w:pPr>
                      <w:r w:rsidRPr="004A5220"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>Anterior cerebral</w:t>
                      </w:r>
                    </w:p>
                    <w:p w14:paraId="470B3B88" w14:textId="77777777" w:rsidR="00CD2412" w:rsidRPr="004A5220" w:rsidRDefault="00CD2412" w:rsidP="004A5220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40" w:lineRule="auto"/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</w:pPr>
                      <w:r w:rsidRPr="004A5220"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 xml:space="preserve">Anterior </w:t>
                      </w:r>
                      <w:proofErr w:type="spellStart"/>
                      <w:r w:rsidRPr="004A5220"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>choroidal</w:t>
                      </w:r>
                      <w:proofErr w:type="spellEnd"/>
                    </w:p>
                    <w:p w14:paraId="14F79831" w14:textId="77777777" w:rsidR="00CD2412" w:rsidRPr="002B1B87" w:rsidRDefault="00CD2412" w:rsidP="004A5220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40" w:lineRule="auto"/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</w:pPr>
                      <w:r w:rsidRPr="002B1B87"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>Posterior cerebral</w:t>
                      </w:r>
                    </w:p>
                    <w:p w14:paraId="799643B9" w14:textId="77777777" w:rsidR="00CD2412" w:rsidRPr="002B1B87" w:rsidRDefault="00CD2412" w:rsidP="004A5220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40" w:lineRule="auto"/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</w:pPr>
                      <w:r w:rsidRPr="002B1B87"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>Middle cerebral</w:t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 w:rsidR="00A261CA" w:rsidRPr="00561070">
        <w:rPr>
          <w:rFonts w:asciiTheme="majorHAnsi" w:hAnsiTheme="majorHAnsi" w:cstheme="minorHAnsi"/>
          <w:b/>
          <w:bCs/>
          <w:noProof/>
          <w:color w:val="8064A2" w:themeColor="accent4"/>
          <w:sz w:val="40"/>
          <w:szCs w:val="40"/>
          <w:lang w:val="en-US"/>
        </w:rPr>
        <w:drawing>
          <wp:anchor distT="0" distB="0" distL="114300" distR="114300" simplePos="0" relativeHeight="251806720" behindDoc="1" locked="0" layoutInCell="1" allowOverlap="1" wp14:anchorId="3FCE5776" wp14:editId="4CFDEE1C">
            <wp:simplePos x="0" y="0"/>
            <wp:positionH relativeFrom="column">
              <wp:posOffset>3912235</wp:posOffset>
            </wp:positionH>
            <wp:positionV relativeFrom="paragraph">
              <wp:posOffset>800735</wp:posOffset>
            </wp:positionV>
            <wp:extent cx="2168525" cy="2209165"/>
            <wp:effectExtent l="0" t="0" r="3175" b="635"/>
            <wp:wrapThrough wrapText="bothSides">
              <wp:wrapPolygon edited="0">
                <wp:start x="0" y="0"/>
                <wp:lineTo x="0" y="21420"/>
                <wp:lineTo x="21442" y="21420"/>
                <wp:lineTo x="21442" y="0"/>
                <wp:lineTo x="0" y="0"/>
              </wp:wrapPolygon>
            </wp:wrapThrough>
            <wp:docPr id="4710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08" name="Picture 5"/>
                    <pic:cNvPicPr>
                      <a:picLocks noChangeAspect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525" cy="220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61CA" w:rsidRPr="004E593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9792" behindDoc="1" locked="0" layoutInCell="1" allowOverlap="1" wp14:anchorId="4077AF11" wp14:editId="60B334DA">
                <wp:simplePos x="0" y="0"/>
                <wp:positionH relativeFrom="column">
                  <wp:posOffset>-977900</wp:posOffset>
                </wp:positionH>
                <wp:positionV relativeFrom="paragraph">
                  <wp:posOffset>584835</wp:posOffset>
                </wp:positionV>
                <wp:extent cx="7231380" cy="2636520"/>
                <wp:effectExtent l="0" t="0" r="26670" b="11430"/>
                <wp:wrapThrough wrapText="bothSides">
                  <wp:wrapPolygon edited="0">
                    <wp:start x="0" y="0"/>
                    <wp:lineTo x="0" y="7491"/>
                    <wp:lineTo x="10811" y="7491"/>
                    <wp:lineTo x="0" y="9988"/>
                    <wp:lineTo x="0" y="17324"/>
                    <wp:lineTo x="10811" y="17480"/>
                    <wp:lineTo x="0" y="19977"/>
                    <wp:lineTo x="0" y="21538"/>
                    <wp:lineTo x="21623" y="21538"/>
                    <wp:lineTo x="21623" y="19977"/>
                    <wp:lineTo x="10811" y="17480"/>
                    <wp:lineTo x="21623" y="17324"/>
                    <wp:lineTo x="21623" y="9988"/>
                    <wp:lineTo x="10811" y="7491"/>
                    <wp:lineTo x="21623" y="7491"/>
                    <wp:lineTo x="21623" y="0"/>
                    <wp:lineTo x="0" y="0"/>
                  </wp:wrapPolygon>
                </wp:wrapThrough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1380" cy="263652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lumMod val="20000"/>
                              <a:lumOff val="80000"/>
                            </a:srgbClr>
                          </a:solidFill>
                          <a:prstDash val="dash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8" o:spid="_x0000_s1026" style="position:absolute;margin-left:-77pt;margin-top:46.05pt;width:569.4pt;height:207.6pt;z-index:-25150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" filled="f" strokecolor="#dce6f2" strokeweight="2pt">
                <v:stroke dashstyle="dash"/>
                <w10:wrap type="through"/>
              </v:rect>
            </w:pict>
          </mc:Fallback>
        </mc:AlternateContent>
      </w:r>
      <w:r w:rsidR="00F0596E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05B29A44" wp14:editId="7A3FCE34">
                <wp:simplePos x="0" y="0"/>
                <wp:positionH relativeFrom="column">
                  <wp:posOffset>4224130</wp:posOffset>
                </wp:positionH>
                <wp:positionV relativeFrom="paragraph">
                  <wp:posOffset>2755099</wp:posOffset>
                </wp:positionV>
                <wp:extent cx="1701580" cy="270345"/>
                <wp:effectExtent l="0" t="0" r="0" b="0"/>
                <wp:wrapNone/>
                <wp:docPr id="44069" name="Text Box 440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1580" cy="2703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132A31" w14:textId="5029CACD" w:rsidR="00CD2412" w:rsidRPr="00E83340" w:rsidRDefault="00CD2412" w:rsidP="00F0596E">
                            <w:pPr>
                              <w:rPr>
                                <w:rFonts w:asciiTheme="majorHAnsi" w:hAnsiTheme="majorHAnsi"/>
                                <w:color w:val="00B050"/>
                                <w:lang w:val="en-US"/>
                              </w:rPr>
                            </w:pPr>
                            <w:r w:rsidRPr="00E83340">
                              <w:rPr>
                                <w:rFonts w:asciiTheme="majorHAnsi" w:hAnsiTheme="majorHAnsi"/>
                                <w:color w:val="00B050"/>
                                <w:lang w:val="en-US"/>
                              </w:rPr>
                              <w:t>Axial image, MRI, (Flare 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4069" o:spid="_x0000_s1086" type="#_x0000_t202" style="position:absolute;margin-left:332.6pt;margin-top:216.95pt;width:134pt;height:21.3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" filled="f" stroked="f" strokeweight=".5pt">
                <v:textbox>
                  <w:txbxContent>
                    <w:p w14:paraId="40132A31" w14:textId="5029CACD" w:rsidR="00CD2412" w:rsidRPr="00E83340" w:rsidRDefault="00CD2412" w:rsidP="00F0596E">
                      <w:pPr>
                        <w:rPr>
                          <w:rFonts w:asciiTheme="majorHAnsi" w:hAnsiTheme="majorHAnsi"/>
                          <w:color w:val="00B050"/>
                          <w:lang w:val="en-US"/>
                        </w:rPr>
                      </w:pPr>
                      <w:r w:rsidRPr="00E83340">
                        <w:rPr>
                          <w:rFonts w:asciiTheme="majorHAnsi" w:hAnsiTheme="majorHAnsi"/>
                          <w:color w:val="00B050"/>
                          <w:lang w:val="en-US"/>
                        </w:rPr>
                        <w:t>Axial image, MRI, (</w:t>
                      </w:r>
                      <w:proofErr w:type="gramStart"/>
                      <w:r w:rsidRPr="00E83340">
                        <w:rPr>
                          <w:rFonts w:asciiTheme="majorHAnsi" w:hAnsiTheme="majorHAnsi"/>
                          <w:color w:val="00B050"/>
                          <w:lang w:val="en-US"/>
                        </w:rPr>
                        <w:t>Flare )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332568" w:rsidRPr="00561070">
        <w:rPr>
          <w:rFonts w:asciiTheme="majorHAnsi" w:hAnsiTheme="majorHAnsi" w:cstheme="minorHAnsi"/>
          <w:b/>
          <w:bCs/>
          <w:color w:val="8064A2" w:themeColor="accent4"/>
          <w:sz w:val="40"/>
          <w:szCs w:val="40"/>
          <w:lang w:val="en-US"/>
        </w:rPr>
        <w:t>Quiz</w:t>
      </w:r>
      <w:r w:rsidR="00ED768D">
        <w:rPr>
          <w:rFonts w:asciiTheme="majorHAnsi" w:hAnsiTheme="majorHAnsi" w:cstheme="minorHAnsi"/>
          <w:b/>
          <w:bCs/>
          <w:color w:val="8064A2" w:themeColor="accent4"/>
          <w:sz w:val="40"/>
          <w:szCs w:val="40"/>
          <w:lang w:val="en-US"/>
        </w:rPr>
        <w:t>:</w:t>
      </w:r>
    </w:p>
    <w:p w14:paraId="6A058F88" w14:textId="63269513" w:rsidR="005C7247" w:rsidRDefault="00A261CA" w:rsidP="005C7247">
      <w:pPr>
        <w:tabs>
          <w:tab w:val="right" w:pos="8306"/>
        </w:tabs>
        <w:rPr>
          <w:rFonts w:ascii="Bodoni MT" w:eastAsia="Yu Gothic UI Semibold" w:hAnsi="Bodoni MT"/>
          <w:sz w:val="32"/>
          <w:szCs w:val="32"/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383232" behindDoc="0" locked="0" layoutInCell="1" allowOverlap="1" wp14:anchorId="1FA7D04B" wp14:editId="3A45C336">
                <wp:simplePos x="0" y="0"/>
                <wp:positionH relativeFrom="column">
                  <wp:posOffset>4135120</wp:posOffset>
                </wp:positionH>
                <wp:positionV relativeFrom="paragraph">
                  <wp:posOffset>-502285</wp:posOffset>
                </wp:positionV>
                <wp:extent cx="1701165" cy="269875"/>
                <wp:effectExtent l="0" t="0" r="0" b="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1165" cy="269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7CCF19" w14:textId="77777777" w:rsidR="00A261CA" w:rsidRPr="00E83340" w:rsidRDefault="00A261CA" w:rsidP="00A261CA">
                            <w:pPr>
                              <w:rPr>
                                <w:rFonts w:asciiTheme="majorHAnsi" w:hAnsiTheme="majorHAnsi"/>
                                <w:color w:val="00B050"/>
                                <w:lang w:val="en-US"/>
                              </w:rPr>
                            </w:pPr>
                            <w:r w:rsidRPr="00E83340">
                              <w:rPr>
                                <w:rFonts w:asciiTheme="majorHAnsi" w:hAnsiTheme="majorHAnsi"/>
                                <w:color w:val="00B050"/>
                                <w:lang w:val="en-US"/>
                              </w:rPr>
                              <w:t>Axial image, MRI, (Flare 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0" o:spid="_x0000_s1087" type="#_x0000_t202" style="position:absolute;margin-left:325.6pt;margin-top:-39.55pt;width:133.95pt;height:21.25pt;z-index:25238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" filled="f" stroked="f" strokeweight=".5pt">
                <v:textbox>
                  <w:txbxContent>
                    <w:p w14:paraId="247CCF19" w14:textId="77777777" w:rsidR="00A261CA" w:rsidRPr="00E83340" w:rsidRDefault="00A261CA" w:rsidP="00A261CA">
                      <w:pPr>
                        <w:rPr>
                          <w:rFonts w:asciiTheme="majorHAnsi" w:hAnsiTheme="majorHAnsi"/>
                          <w:color w:val="00B050"/>
                          <w:lang w:val="en-US"/>
                        </w:rPr>
                      </w:pPr>
                      <w:r w:rsidRPr="00E83340">
                        <w:rPr>
                          <w:rFonts w:asciiTheme="majorHAnsi" w:hAnsiTheme="majorHAnsi"/>
                          <w:color w:val="00B050"/>
                          <w:lang w:val="en-US"/>
                        </w:rPr>
                        <w:t>Axial image, MRI, (</w:t>
                      </w:r>
                      <w:proofErr w:type="gramStart"/>
                      <w:r w:rsidRPr="00E83340">
                        <w:rPr>
                          <w:rFonts w:asciiTheme="majorHAnsi" w:hAnsiTheme="majorHAnsi"/>
                          <w:color w:val="00B050"/>
                          <w:lang w:val="en-US"/>
                        </w:rPr>
                        <w:t>Flare )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2B46C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83168" behindDoc="1" locked="0" layoutInCell="1" allowOverlap="1" wp14:anchorId="7BBDE6F1" wp14:editId="108177A1">
                <wp:simplePos x="0" y="0"/>
                <wp:positionH relativeFrom="column">
                  <wp:posOffset>-354965</wp:posOffset>
                </wp:positionH>
                <wp:positionV relativeFrom="paragraph">
                  <wp:posOffset>137160</wp:posOffset>
                </wp:positionV>
                <wp:extent cx="3572510" cy="1977390"/>
                <wp:effectExtent l="0" t="0" r="0" b="3810"/>
                <wp:wrapThrough wrapText="bothSides">
                  <wp:wrapPolygon edited="0">
                    <wp:start x="346" y="0"/>
                    <wp:lineTo x="346" y="21434"/>
                    <wp:lineTo x="21193" y="21434"/>
                    <wp:lineTo x="21193" y="0"/>
                    <wp:lineTo x="346" y="0"/>
                  </wp:wrapPolygon>
                </wp:wrapThrough>
                <wp:docPr id="44044" name="Content Placeholder 3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 bwMode="auto">
                        <a:xfrm>
                          <a:off x="0" y="0"/>
                          <a:ext cx="3572510" cy="1977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0C39EE7" w14:textId="77777777" w:rsidR="00CD2412" w:rsidRPr="004A5220" w:rsidRDefault="00CD2412" w:rsidP="00332568">
                            <w:pPr>
                              <w:spacing w:after="0" w:line="240" w:lineRule="auto"/>
                              <w:rPr>
                                <w:rFonts w:asciiTheme="majorHAnsi" w:eastAsia="Times New Roman" w:hAnsiTheme="majorHAnsi" w:cs="Times New Roman"/>
                                <w:b/>
                                <w:bCs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4A5220">
                              <w:rPr>
                                <w:rFonts w:asciiTheme="majorHAnsi" w:eastAsia="Times New Roman" w:hAnsiTheme="majorHAnsi" w:cs="Times New Roman"/>
                                <w:b/>
                                <w:bCs/>
                                <w:sz w:val="32"/>
                                <w:szCs w:val="32"/>
                                <w:lang w:val="en-US"/>
                              </w:rPr>
                              <w:t>This MR image shows acute infarction. What is the expected neurological deficit?</w:t>
                            </w:r>
                          </w:p>
                          <w:p w14:paraId="4BB3FFED" w14:textId="77777777" w:rsidR="00CD2412" w:rsidRPr="002B1B87" w:rsidRDefault="00CD2412" w:rsidP="00686768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2B1B87"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  <w:t>Right leg weakness</w:t>
                            </w:r>
                          </w:p>
                          <w:p w14:paraId="536DF22D" w14:textId="77777777" w:rsidR="00CD2412" w:rsidRPr="002B1B87" w:rsidRDefault="00CD2412" w:rsidP="00686768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2B1B87"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  <w:t>Right arm weakness</w:t>
                            </w:r>
                          </w:p>
                          <w:p w14:paraId="3BF08256" w14:textId="14D62F64" w:rsidR="00CD2412" w:rsidRPr="004A5220" w:rsidRDefault="00CD2412" w:rsidP="00686768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4A5220"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  <w:t>Right body side weakness</w:t>
                            </w:r>
                          </w:p>
                          <w:p w14:paraId="14C4FCDB" w14:textId="4B97746D" w:rsidR="00CD2412" w:rsidRPr="002B1B87" w:rsidRDefault="00CD2412" w:rsidP="00686768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2B1B87"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  <w:t>Left leg weakness</w:t>
                            </w:r>
                          </w:p>
                          <w:p w14:paraId="0C5A56F6" w14:textId="77777777" w:rsidR="00CD2412" w:rsidRPr="00DB4EB4" w:rsidRDefault="00CD2412" w:rsidP="00F0596E">
                            <w:pPr>
                              <w:pStyle w:val="ListParagraph"/>
                              <w:spacing w:after="0" w:line="240" w:lineRule="auto"/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88" style="position:absolute;margin-left:-27.95pt;margin-top:10.8pt;width:281.3pt;height:155.7pt;z-index:-25153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" filled="f" stroked="f">
                <v:path arrowok="t"/>
                <o:lock v:ext="edit" grouping="t"/>
                <v:textbox>
                  <w:txbxContent>
                    <w:p w14:paraId="60C39EE7" w14:textId="77777777" w:rsidR="00CD2412" w:rsidRPr="004A5220" w:rsidRDefault="00CD2412" w:rsidP="00332568">
                      <w:pPr>
                        <w:spacing w:after="0" w:line="240" w:lineRule="auto"/>
                        <w:rPr>
                          <w:rFonts w:asciiTheme="majorHAnsi" w:eastAsia="Times New Roman" w:hAnsiTheme="majorHAnsi" w:cs="Times New Roman"/>
                          <w:b/>
                          <w:bCs/>
                          <w:sz w:val="32"/>
                          <w:szCs w:val="32"/>
                          <w:lang w:val="en-US"/>
                        </w:rPr>
                      </w:pPr>
                      <w:r w:rsidRPr="004A5220">
                        <w:rPr>
                          <w:rFonts w:asciiTheme="majorHAnsi" w:eastAsia="Times New Roman" w:hAnsiTheme="majorHAnsi" w:cs="Times New Roman"/>
                          <w:b/>
                          <w:bCs/>
                          <w:sz w:val="32"/>
                          <w:szCs w:val="32"/>
                          <w:lang w:val="en-US"/>
                        </w:rPr>
                        <w:t>This MR image shows acute infarction. What is the expected neurological deficit?</w:t>
                      </w:r>
                    </w:p>
                    <w:p w14:paraId="4BB3FFED" w14:textId="77777777" w:rsidR="00CD2412" w:rsidRPr="002B1B87" w:rsidRDefault="00CD2412" w:rsidP="00686768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</w:pPr>
                      <w:r w:rsidRPr="002B1B87"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>Right leg weakness</w:t>
                      </w:r>
                    </w:p>
                    <w:p w14:paraId="536DF22D" w14:textId="77777777" w:rsidR="00CD2412" w:rsidRPr="002B1B87" w:rsidRDefault="00CD2412" w:rsidP="00686768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</w:pPr>
                      <w:r w:rsidRPr="002B1B87"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>Right arm weakness</w:t>
                      </w:r>
                    </w:p>
                    <w:p w14:paraId="3BF08256" w14:textId="14D62F64" w:rsidR="00CD2412" w:rsidRPr="004A5220" w:rsidRDefault="00CD2412" w:rsidP="00686768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</w:pPr>
                      <w:r w:rsidRPr="004A5220"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>Right body side weakness</w:t>
                      </w:r>
                    </w:p>
                    <w:p w14:paraId="14C4FCDB" w14:textId="4B97746D" w:rsidR="00CD2412" w:rsidRPr="002B1B87" w:rsidRDefault="00CD2412" w:rsidP="00686768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</w:pPr>
                      <w:r w:rsidRPr="002B1B87"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>Left leg weakness</w:t>
                      </w:r>
                    </w:p>
                    <w:p w14:paraId="0C5A56F6" w14:textId="77777777" w:rsidR="00CD2412" w:rsidRPr="00DB4EB4" w:rsidRDefault="00CD2412" w:rsidP="00F0596E">
                      <w:pPr>
                        <w:pStyle w:val="ListParagraph"/>
                        <w:spacing w:after="0" w:line="240" w:lineRule="auto"/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  <w10:wrap type="through"/>
              </v:rect>
            </w:pict>
          </mc:Fallback>
        </mc:AlternateContent>
      </w:r>
      <w:r>
        <w:rPr>
          <w:noProof/>
          <w:lang w:val="en-US"/>
        </w:rPr>
        <w:drawing>
          <wp:anchor distT="0" distB="0" distL="114300" distR="114300" simplePos="0" relativeHeight="251808768" behindDoc="1" locked="0" layoutInCell="1" allowOverlap="1" wp14:anchorId="0C8BAAFB" wp14:editId="2DE3D09B">
            <wp:simplePos x="0" y="0"/>
            <wp:positionH relativeFrom="column">
              <wp:posOffset>3917950</wp:posOffset>
            </wp:positionH>
            <wp:positionV relativeFrom="paragraph">
              <wp:posOffset>229235</wp:posOffset>
            </wp:positionV>
            <wp:extent cx="2168525" cy="2222500"/>
            <wp:effectExtent l="0" t="0" r="3175" b="6350"/>
            <wp:wrapThrough wrapText="bothSides">
              <wp:wrapPolygon edited="0">
                <wp:start x="0" y="0"/>
                <wp:lineTo x="0" y="21477"/>
                <wp:lineTo x="21442" y="21477"/>
                <wp:lineTo x="21442" y="0"/>
                <wp:lineTo x="0" y="0"/>
              </wp:wrapPolygon>
            </wp:wrapThrough>
            <wp:docPr id="4813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32" name="Picture 5"/>
                    <pic:cNvPicPr>
                      <a:picLocks noChangeAspect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525" cy="222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2CAF7FC5" wp14:editId="443AB23A">
                <wp:simplePos x="0" y="0"/>
                <wp:positionH relativeFrom="column">
                  <wp:posOffset>-1031240</wp:posOffset>
                </wp:positionH>
                <wp:positionV relativeFrom="paragraph">
                  <wp:posOffset>-814705</wp:posOffset>
                </wp:positionV>
                <wp:extent cx="4945380" cy="770890"/>
                <wp:effectExtent l="0" t="0" r="0" b="0"/>
                <wp:wrapNone/>
                <wp:docPr id="44080" name="Text Box 440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45380" cy="7708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83FF45" w14:textId="52E6F393" w:rsidR="00CD2412" w:rsidRPr="00F0596E" w:rsidRDefault="00CD2412" w:rsidP="000C3C2A">
                            <w:pPr>
                              <w:jc w:val="center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  <w:r w:rsidRPr="00F0596E">
                              <w:rPr>
                                <w:rFonts w:asciiTheme="majorHAnsi" w:hAnsiTheme="majorHAnsi" w:hint="cs"/>
                                <w:color w:val="BFBFBF" w:themeColor="background1" w:themeShade="BF"/>
                                <w:sz w:val="28"/>
                                <w:szCs w:val="28"/>
                                <w:rtl/>
                                <w:lang w:val="en-US"/>
                              </w:rPr>
                              <w:t>المشكله تصي</w:t>
                            </w:r>
                            <w:r>
                              <w:rPr>
                                <w:rFonts w:asciiTheme="majorHAnsi" w:hAnsiTheme="majorHAnsi" w:hint="cs"/>
                                <w:color w:val="BFBFBF" w:themeColor="background1" w:themeShade="BF"/>
                                <w:sz w:val="28"/>
                                <w:szCs w:val="28"/>
                                <w:rtl/>
                                <w:lang w:val="en-US"/>
                              </w:rPr>
                              <w:t>ر في الجهه اليمين من الجسم لأن البيزل قانقليا توصل للجهة المقابلة من الجسم وبناء على إن الصورة في الراديوجراف</w:t>
                            </w:r>
                            <w:r w:rsidRPr="00F0596E">
                              <w:rPr>
                                <w:rFonts w:asciiTheme="majorHAnsi" w:hAnsiTheme="majorHAnsi" w:hint="cs"/>
                                <w:color w:val="BFBFBF" w:themeColor="background1" w:themeShade="BF"/>
                                <w:sz w:val="28"/>
                                <w:szCs w:val="28"/>
                                <w:rtl/>
                                <w:lang w:val="en-US"/>
                              </w:rPr>
                              <w:t xml:space="preserve"> تصير العكس راح يكون 3 هو الجواب الصحيح </w:t>
                            </w:r>
                            <w:r w:rsidRPr="00F0596E">
                              <w:rPr>
                                <w:color w:val="FFFFFF" w:themeColor="background1"/>
                                <w:lang w:val="en-US"/>
                              </w:rPr>
                              <w:t>R</w:t>
                            </w:r>
                          </w:p>
                          <w:p w14:paraId="372A50E3" w14:textId="0B6D56F7" w:rsidR="00CD2412" w:rsidRPr="00F0596E" w:rsidRDefault="00CD2412" w:rsidP="000C3C2A">
                            <w:pPr>
                              <w:bidi/>
                              <w:jc w:val="center"/>
                              <w:rPr>
                                <w:rFonts w:asciiTheme="majorHAnsi" w:hAnsiTheme="majorHAnsi"/>
                                <w:color w:val="BFBFBF" w:themeColor="background1" w:themeShade="BF"/>
                                <w:sz w:val="28"/>
                                <w:szCs w:val="28"/>
                                <w:rtl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4080" o:spid="_x0000_s1089" type="#_x0000_t202" style="position:absolute;margin-left:-81.2pt;margin-top:-64.15pt;width:389.4pt;height:60.7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" filled="f" stroked="f" strokeweight=".5pt">
                <v:textbox>
                  <w:txbxContent>
                    <w:p w14:paraId="1A83FF45" w14:textId="52E6F393" w:rsidR="00CD2412" w:rsidRPr="00F0596E" w:rsidRDefault="00CD2412" w:rsidP="000C3C2A">
                      <w:pPr>
                        <w:jc w:val="center"/>
                        <w:rPr>
                          <w:color w:val="FFFFFF" w:themeColor="background1"/>
                          <w:lang w:val="en-US"/>
                        </w:rPr>
                      </w:pPr>
                      <w:r w:rsidRPr="00F0596E">
                        <w:rPr>
                          <w:rFonts w:asciiTheme="majorHAnsi" w:hAnsiTheme="majorHAnsi" w:hint="cs"/>
                          <w:color w:val="BFBFBF" w:themeColor="background1" w:themeShade="BF"/>
                          <w:sz w:val="28"/>
                          <w:szCs w:val="28"/>
                          <w:rtl/>
                          <w:lang w:val="en-US"/>
                        </w:rPr>
                        <w:t>المشكله تصي</w:t>
                      </w:r>
                      <w:r>
                        <w:rPr>
                          <w:rFonts w:asciiTheme="majorHAnsi" w:hAnsiTheme="majorHAnsi" w:hint="cs"/>
                          <w:color w:val="BFBFBF" w:themeColor="background1" w:themeShade="BF"/>
                          <w:sz w:val="28"/>
                          <w:szCs w:val="28"/>
                          <w:rtl/>
                          <w:lang w:val="en-US"/>
                        </w:rPr>
                        <w:t>ر في الجهه اليمين من الجسم لأن البيزل قانقليا توصل للجهة المقابلة من الجسم وبناء على إن الصورة في الراديوجراف</w:t>
                      </w:r>
                      <w:r w:rsidRPr="00F0596E">
                        <w:rPr>
                          <w:rFonts w:asciiTheme="majorHAnsi" w:hAnsiTheme="majorHAnsi" w:hint="cs"/>
                          <w:color w:val="BFBFBF" w:themeColor="background1" w:themeShade="BF"/>
                          <w:sz w:val="28"/>
                          <w:szCs w:val="28"/>
                          <w:rtl/>
                          <w:lang w:val="en-US"/>
                        </w:rPr>
                        <w:t xml:space="preserve"> تصير العكس راح يكون 3 هو الجواب الصحيح </w:t>
                      </w:r>
                      <w:r w:rsidRPr="00F0596E">
                        <w:rPr>
                          <w:color w:val="FFFFFF" w:themeColor="background1"/>
                          <w:lang w:val="en-US"/>
                        </w:rPr>
                        <w:t>R</w:t>
                      </w:r>
                    </w:p>
                    <w:p w14:paraId="372A50E3" w14:textId="0B6D56F7" w:rsidR="00CD2412" w:rsidRPr="00F0596E" w:rsidRDefault="00CD2412" w:rsidP="000C3C2A">
                      <w:pPr>
                        <w:bidi/>
                        <w:jc w:val="center"/>
                        <w:rPr>
                          <w:rFonts w:asciiTheme="majorHAnsi" w:hAnsiTheme="majorHAnsi"/>
                          <w:color w:val="BFBFBF" w:themeColor="background1" w:themeShade="BF"/>
                          <w:sz w:val="28"/>
                          <w:szCs w:val="28"/>
                          <w:rtl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E593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11840" behindDoc="1" locked="0" layoutInCell="1" allowOverlap="1" wp14:anchorId="3537D8E1" wp14:editId="24CFD9E7">
                <wp:simplePos x="0" y="0"/>
                <wp:positionH relativeFrom="column">
                  <wp:posOffset>-977900</wp:posOffset>
                </wp:positionH>
                <wp:positionV relativeFrom="paragraph">
                  <wp:posOffset>46990</wp:posOffset>
                </wp:positionV>
                <wp:extent cx="7244080" cy="2615565"/>
                <wp:effectExtent l="0" t="0" r="13970" b="13335"/>
                <wp:wrapThrough wrapText="bothSides">
                  <wp:wrapPolygon edited="0">
                    <wp:start x="0" y="0"/>
                    <wp:lineTo x="0" y="7394"/>
                    <wp:lineTo x="21471" y="7551"/>
                    <wp:lineTo x="0" y="10068"/>
                    <wp:lineTo x="0" y="15103"/>
                    <wp:lineTo x="21471" y="15103"/>
                    <wp:lineTo x="0" y="17620"/>
                    <wp:lineTo x="0" y="21553"/>
                    <wp:lineTo x="21585" y="21553"/>
                    <wp:lineTo x="21585" y="20137"/>
                    <wp:lineTo x="114" y="17620"/>
                    <wp:lineTo x="21585" y="17620"/>
                    <wp:lineTo x="21585" y="12586"/>
                    <wp:lineTo x="114" y="10068"/>
                    <wp:lineTo x="21585" y="9911"/>
                    <wp:lineTo x="21585" y="0"/>
                    <wp:lineTo x="0" y="0"/>
                  </wp:wrapPolygon>
                </wp:wrapThrough>
                <wp:docPr id="44032" name="Rectangle 440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44080" cy="261556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lumMod val="20000"/>
                              <a:lumOff val="80000"/>
                            </a:srgbClr>
                          </a:solidFill>
                          <a:prstDash val="dash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4032" o:spid="_x0000_s1026" style="position:absolute;margin-left:-77pt;margin-top:3.7pt;width:570.4pt;height:205.95pt;z-index:-25150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" filled="f" strokecolor="#dce6f2" strokeweight="2pt">
                <v:stroke dashstyle="dash"/>
                <w10:wrap type="through"/>
              </v:rect>
            </w:pict>
          </mc:Fallback>
        </mc:AlternateContent>
      </w:r>
    </w:p>
    <w:p w14:paraId="2674BD8C" w14:textId="77777777" w:rsidR="005C7247" w:rsidRPr="0000528C" w:rsidRDefault="005C7247" w:rsidP="005C7247">
      <w:pPr>
        <w:tabs>
          <w:tab w:val="right" w:pos="8306"/>
        </w:tabs>
        <w:rPr>
          <w:rFonts w:ascii="Bodoni MT" w:eastAsia="Yu Gothic UI Semibold" w:hAnsi="Bodoni MT"/>
          <w:sz w:val="32"/>
          <w:szCs w:val="32"/>
          <w:lang w:val="en-US"/>
        </w:rPr>
      </w:pPr>
    </w:p>
    <w:p w14:paraId="5B400297" w14:textId="3DE1083C" w:rsidR="0000528C" w:rsidRPr="0000528C" w:rsidRDefault="0000528C" w:rsidP="0000528C">
      <w:pPr>
        <w:rPr>
          <w:rFonts w:ascii="Bodoni MT" w:eastAsia="Yu Gothic UI Semibold" w:hAnsi="Bodoni MT"/>
          <w:sz w:val="32"/>
          <w:szCs w:val="32"/>
          <w:lang w:val="en-US"/>
        </w:rPr>
      </w:pPr>
    </w:p>
    <w:p w14:paraId="5DC8C2E5" w14:textId="5F4651DE" w:rsidR="0000528C" w:rsidRDefault="004A5220" w:rsidP="0000528C">
      <w:pPr>
        <w:rPr>
          <w:rFonts w:ascii="Bodoni MT" w:eastAsia="Yu Gothic UI Semibold" w:hAnsi="Bodoni MT"/>
          <w:sz w:val="32"/>
          <w:szCs w:val="32"/>
          <w:lang w:val="en-US"/>
        </w:rPr>
      </w:pPr>
      <w:r>
        <w:rPr>
          <w:rFonts w:ascii="Bodoni MT" w:hAnsi="Bodoni MT"/>
          <w:noProof/>
          <w:color w:val="00BC8B"/>
          <w:sz w:val="40"/>
          <w:szCs w:val="40"/>
          <w:lang w:val="en-US"/>
        </w:rPr>
        <mc:AlternateContent>
          <mc:Choice Requires="wps">
            <w:drawing>
              <wp:anchor distT="0" distB="0" distL="114300" distR="114300" simplePos="0" relativeHeight="252385280" behindDoc="1" locked="0" layoutInCell="1" allowOverlap="1" wp14:anchorId="4D0174AC" wp14:editId="514940C4">
                <wp:simplePos x="0" y="0"/>
                <wp:positionH relativeFrom="margin">
                  <wp:posOffset>-709295</wp:posOffset>
                </wp:positionH>
                <wp:positionV relativeFrom="paragraph">
                  <wp:posOffset>372745</wp:posOffset>
                </wp:positionV>
                <wp:extent cx="1028700" cy="1003300"/>
                <wp:effectExtent l="0" t="0" r="0" b="0"/>
                <wp:wrapThrough wrapText="bothSides">
                  <wp:wrapPolygon edited="0">
                    <wp:start x="1200" y="410"/>
                    <wp:lineTo x="1200" y="20916"/>
                    <wp:lineTo x="20000" y="20916"/>
                    <wp:lineTo x="20000" y="410"/>
                    <wp:lineTo x="1200" y="410"/>
                  </wp:wrapPolygon>
                </wp:wrapThrough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8700" cy="1003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A3C465" w14:textId="57916749" w:rsidR="004A5220" w:rsidRPr="004A5220" w:rsidRDefault="004A5220" w:rsidP="004A5220">
                            <w:pPr>
                              <w:spacing w:line="240" w:lineRule="auto"/>
                              <w:rPr>
                                <w:b/>
                                <w:bCs/>
                                <w:color w:val="808080" w:themeColor="background1" w:themeShade="80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4A5220">
                              <w:rPr>
                                <w:b/>
                                <w:bCs/>
                                <w:color w:val="808080" w:themeColor="background1" w:themeShade="80"/>
                                <w:sz w:val="24"/>
                                <w:szCs w:val="24"/>
                                <w:lang w:val="en-US"/>
                              </w:rPr>
                              <w:t>Answers:</w:t>
                            </w:r>
                          </w:p>
                          <w:p w14:paraId="208D9019" w14:textId="77777777" w:rsidR="004A5220" w:rsidRPr="004A5220" w:rsidRDefault="004A5220" w:rsidP="004A5220">
                            <w:pPr>
                              <w:spacing w:line="240" w:lineRule="auto"/>
                              <w:rPr>
                                <w:color w:val="808080" w:themeColor="background1" w:themeShade="80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4A5220">
                              <w:rPr>
                                <w:color w:val="808080" w:themeColor="background1" w:themeShade="80"/>
                                <w:sz w:val="24"/>
                                <w:szCs w:val="24"/>
                                <w:lang w:val="en-US"/>
                              </w:rPr>
                              <w:t>Q1) 2</w:t>
                            </w:r>
                          </w:p>
                          <w:p w14:paraId="0FCD1CEA" w14:textId="654358B1" w:rsidR="004A5220" w:rsidRPr="004A5220" w:rsidRDefault="004A5220" w:rsidP="004A5220">
                            <w:pPr>
                              <w:spacing w:line="240" w:lineRule="auto"/>
                              <w:rPr>
                                <w:color w:val="808080" w:themeColor="background1" w:themeShade="80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4A5220">
                              <w:rPr>
                                <w:color w:val="808080" w:themeColor="background1" w:themeShade="80"/>
                                <w:sz w:val="24"/>
                                <w:szCs w:val="24"/>
                                <w:lang w:val="en-US"/>
                              </w:rPr>
                              <w:t xml:space="preserve">Q2) 3 </w:t>
                            </w:r>
                          </w:p>
                          <w:p w14:paraId="4EB21B40" w14:textId="77777777" w:rsidR="004A5220" w:rsidRPr="004A5220" w:rsidRDefault="004A5220" w:rsidP="004A5220">
                            <w:pPr>
                              <w:rPr>
                                <w:color w:val="808080" w:themeColor="background1" w:themeShade="80"/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6" o:spid="_x0000_s1090" style="position:absolute;margin-left:-55.85pt;margin-top:29.35pt;width:81pt;height:79pt;z-index:-25093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" filled="f" stroked="f" strokeweight="2pt">
                <v:textbox>
                  <w:txbxContent>
                    <w:p w14:paraId="3DA3C465" w14:textId="57916749" w:rsidR="004A5220" w:rsidRPr="004A5220" w:rsidRDefault="004A5220" w:rsidP="004A5220">
                      <w:pPr>
                        <w:spacing w:line="240" w:lineRule="auto"/>
                        <w:rPr>
                          <w:b/>
                          <w:bCs/>
                          <w:color w:val="808080" w:themeColor="background1" w:themeShade="80"/>
                          <w:sz w:val="24"/>
                          <w:szCs w:val="24"/>
                          <w:lang w:val="en-US"/>
                        </w:rPr>
                      </w:pPr>
                      <w:r w:rsidRPr="004A5220">
                        <w:rPr>
                          <w:b/>
                          <w:bCs/>
                          <w:color w:val="808080" w:themeColor="background1" w:themeShade="80"/>
                          <w:sz w:val="24"/>
                          <w:szCs w:val="24"/>
                          <w:lang w:val="en-US"/>
                        </w:rPr>
                        <w:t>Answers:</w:t>
                      </w:r>
                    </w:p>
                    <w:p w14:paraId="208D9019" w14:textId="77777777" w:rsidR="004A5220" w:rsidRPr="004A5220" w:rsidRDefault="004A5220" w:rsidP="004A5220">
                      <w:pPr>
                        <w:spacing w:line="240" w:lineRule="auto"/>
                        <w:rPr>
                          <w:color w:val="808080" w:themeColor="background1" w:themeShade="80"/>
                          <w:sz w:val="24"/>
                          <w:szCs w:val="24"/>
                          <w:lang w:val="en-US"/>
                        </w:rPr>
                      </w:pPr>
                      <w:r w:rsidRPr="004A5220">
                        <w:rPr>
                          <w:color w:val="808080" w:themeColor="background1" w:themeShade="80"/>
                          <w:sz w:val="24"/>
                          <w:szCs w:val="24"/>
                          <w:lang w:val="en-US"/>
                        </w:rPr>
                        <w:t>Q1) 2</w:t>
                      </w:r>
                    </w:p>
                    <w:p w14:paraId="0FCD1CEA" w14:textId="654358B1" w:rsidR="004A5220" w:rsidRPr="004A5220" w:rsidRDefault="004A5220" w:rsidP="004A5220">
                      <w:pPr>
                        <w:spacing w:line="240" w:lineRule="auto"/>
                        <w:rPr>
                          <w:color w:val="808080" w:themeColor="background1" w:themeShade="80"/>
                          <w:sz w:val="24"/>
                          <w:szCs w:val="24"/>
                          <w:lang w:val="en-US"/>
                        </w:rPr>
                      </w:pPr>
                      <w:r w:rsidRPr="004A5220">
                        <w:rPr>
                          <w:color w:val="808080" w:themeColor="background1" w:themeShade="80"/>
                          <w:sz w:val="24"/>
                          <w:szCs w:val="24"/>
                          <w:lang w:val="en-US"/>
                        </w:rPr>
                        <w:t xml:space="preserve">Q2) 3 </w:t>
                      </w:r>
                    </w:p>
                    <w:p w14:paraId="4EB21B40" w14:textId="77777777" w:rsidR="004A5220" w:rsidRPr="004A5220" w:rsidRDefault="004A5220" w:rsidP="004A5220">
                      <w:pPr>
                        <w:rPr>
                          <w:color w:val="808080" w:themeColor="background1" w:themeShade="80"/>
                          <w:sz w:val="24"/>
                          <w:szCs w:val="24"/>
                          <w:lang w:val="en-US"/>
                        </w:rPr>
                      </w:pPr>
                    </w:p>
                  </w:txbxContent>
                </v:textbox>
                <w10:wrap type="through" anchorx="margin"/>
              </v:rect>
            </w:pict>
          </mc:Fallback>
        </mc:AlternateContent>
      </w:r>
    </w:p>
    <w:p w14:paraId="173F8D88" w14:textId="1C937042" w:rsidR="002B46C2" w:rsidRDefault="002B46C2" w:rsidP="0000528C">
      <w:pPr>
        <w:jc w:val="center"/>
        <w:rPr>
          <w:rFonts w:ascii="Bodoni MT" w:eastAsia="Yu Gothic UI Semibold" w:hAnsi="Bodoni MT"/>
          <w:sz w:val="32"/>
          <w:szCs w:val="32"/>
          <w:lang w:val="en-US"/>
        </w:rPr>
      </w:pPr>
    </w:p>
    <w:p w14:paraId="5B1DBB92" w14:textId="77777777" w:rsidR="005E010F" w:rsidRDefault="005E010F" w:rsidP="005E010F">
      <w:pPr>
        <w:tabs>
          <w:tab w:val="right" w:pos="8306"/>
        </w:tabs>
        <w:rPr>
          <w:rFonts w:ascii="Bodoni MT" w:eastAsia="Yu Gothic UI Semibold" w:hAnsi="Bodoni MT"/>
          <w:color w:val="00BC8B"/>
          <w:sz w:val="32"/>
          <w:szCs w:val="32"/>
          <w:lang w:val="en-US"/>
        </w:rPr>
      </w:pPr>
      <w:r w:rsidRPr="0016427E">
        <w:rPr>
          <w:rFonts w:asciiTheme="majorHAnsi" w:hAnsiTheme="majorHAnsi" w:cstheme="minorHAnsi"/>
          <w:b/>
          <w:bCs/>
          <w:noProof/>
          <w:color w:val="8064A2" w:themeColor="accent4"/>
          <w:sz w:val="40"/>
          <w:szCs w:val="40"/>
          <w:lang w:val="en-US"/>
        </w:rPr>
        <w:lastRenderedPageBreak/>
        <w:drawing>
          <wp:anchor distT="0" distB="0" distL="114300" distR="114300" simplePos="0" relativeHeight="252363776" behindDoc="1" locked="0" layoutInCell="1" allowOverlap="1" wp14:anchorId="206F07D7" wp14:editId="36894281">
            <wp:simplePos x="0" y="0"/>
            <wp:positionH relativeFrom="margin">
              <wp:posOffset>-547370</wp:posOffset>
            </wp:positionH>
            <wp:positionV relativeFrom="paragraph">
              <wp:posOffset>672465</wp:posOffset>
            </wp:positionV>
            <wp:extent cx="3352165" cy="2272030"/>
            <wp:effectExtent l="0" t="0" r="635" b="0"/>
            <wp:wrapThrough wrapText="bothSides">
              <wp:wrapPolygon edited="0">
                <wp:start x="0" y="0"/>
                <wp:lineTo x="0" y="21371"/>
                <wp:lineTo x="21481" y="21371"/>
                <wp:lineTo x="21481" y="0"/>
                <wp:lineTo x="0" y="0"/>
              </wp:wrapPolygon>
            </wp:wrapThrough>
            <wp:docPr id="5222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28" name="Picture 4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165" cy="227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5D77">
        <w:rPr>
          <w:rFonts w:asciiTheme="majorHAnsi" w:hAnsiTheme="majorHAnsi" w:cstheme="minorHAnsi"/>
          <w:b/>
          <w:bCs/>
          <w:color w:val="8064A2" w:themeColor="accent4"/>
          <w:sz w:val="40"/>
          <w:szCs w:val="40"/>
          <w:lang w:val="en-US"/>
        </w:rPr>
        <w:t>Useful application to learn radiology:</w:t>
      </w:r>
    </w:p>
    <w:p w14:paraId="1EB1B69E" w14:textId="77777777" w:rsidR="005E010F" w:rsidRDefault="005E010F" w:rsidP="005E010F">
      <w:pPr>
        <w:rPr>
          <w:rFonts w:asciiTheme="majorHAnsi" w:hAnsiTheme="majorHAnsi" w:cstheme="minorHAnsi"/>
          <w:b/>
          <w:bCs/>
          <w:color w:val="8064A2" w:themeColor="accent4"/>
          <w:sz w:val="40"/>
          <w:szCs w:val="40"/>
          <w:lang w:val="en-US"/>
        </w:rPr>
      </w:pPr>
      <w:r w:rsidRPr="004F5D77">
        <w:rPr>
          <w:rFonts w:asciiTheme="majorHAnsi" w:hAnsiTheme="majorHAnsi" w:cstheme="minorHAnsi"/>
          <w:b/>
          <w:bCs/>
          <w:noProof/>
          <w:color w:val="8064A2" w:themeColor="accent4"/>
          <w:sz w:val="40"/>
          <w:szCs w:val="40"/>
          <w:lang w:val="en-US"/>
        </w:rPr>
        <w:drawing>
          <wp:anchor distT="0" distB="0" distL="114300" distR="114300" simplePos="0" relativeHeight="252361728" behindDoc="1" locked="0" layoutInCell="1" allowOverlap="1" wp14:anchorId="4FADACC8" wp14:editId="7894E9CC">
            <wp:simplePos x="0" y="0"/>
            <wp:positionH relativeFrom="margin">
              <wp:align>center</wp:align>
            </wp:positionH>
            <wp:positionV relativeFrom="paragraph">
              <wp:posOffset>2720975</wp:posOffset>
            </wp:positionV>
            <wp:extent cx="3837305" cy="2272030"/>
            <wp:effectExtent l="0" t="0" r="0" b="0"/>
            <wp:wrapThrough wrapText="bothSides">
              <wp:wrapPolygon edited="0">
                <wp:start x="0" y="0"/>
                <wp:lineTo x="0" y="21371"/>
                <wp:lineTo x="21446" y="21371"/>
                <wp:lineTo x="21446" y="0"/>
                <wp:lineTo x="0" y="0"/>
              </wp:wrapPolygon>
            </wp:wrapThrough>
            <wp:docPr id="5018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80" name="Picture 4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305" cy="227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5D77">
        <w:rPr>
          <w:rFonts w:asciiTheme="majorHAnsi" w:hAnsiTheme="majorHAnsi" w:cstheme="minorHAnsi"/>
          <w:b/>
          <w:bCs/>
          <w:noProof/>
          <w:color w:val="8064A2" w:themeColor="accent4"/>
          <w:sz w:val="40"/>
          <w:szCs w:val="40"/>
          <w:lang w:val="en-US"/>
        </w:rPr>
        <w:drawing>
          <wp:anchor distT="0" distB="0" distL="114300" distR="114300" simplePos="0" relativeHeight="252362752" behindDoc="1" locked="0" layoutInCell="1" allowOverlap="1" wp14:anchorId="6F6EB89A" wp14:editId="05ACD107">
            <wp:simplePos x="0" y="0"/>
            <wp:positionH relativeFrom="margin">
              <wp:posOffset>2867660</wp:posOffset>
            </wp:positionH>
            <wp:positionV relativeFrom="paragraph">
              <wp:posOffset>202565</wp:posOffset>
            </wp:positionV>
            <wp:extent cx="3241675" cy="2272030"/>
            <wp:effectExtent l="0" t="0" r="0" b="0"/>
            <wp:wrapThrough wrapText="bothSides">
              <wp:wrapPolygon edited="0">
                <wp:start x="0" y="0"/>
                <wp:lineTo x="0" y="21371"/>
                <wp:lineTo x="21452" y="21371"/>
                <wp:lineTo x="21452" y="0"/>
                <wp:lineTo x="0" y="0"/>
              </wp:wrapPolygon>
            </wp:wrapThrough>
            <wp:docPr id="5120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04" name="Picture 4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675" cy="227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B7986D" w14:textId="77777777" w:rsidR="005E010F" w:rsidRDefault="005E010F" w:rsidP="005E010F">
      <w:pPr>
        <w:rPr>
          <w:rFonts w:asciiTheme="majorHAnsi" w:hAnsiTheme="majorHAnsi" w:cstheme="minorHAnsi"/>
          <w:b/>
          <w:bCs/>
          <w:color w:val="8064A2" w:themeColor="accent4"/>
          <w:sz w:val="40"/>
          <w:szCs w:val="40"/>
          <w:lang w:val="en-US"/>
        </w:rPr>
      </w:pPr>
    </w:p>
    <w:p w14:paraId="785F5CF2" w14:textId="77777777" w:rsidR="005E010F" w:rsidRDefault="005E010F" w:rsidP="005E010F">
      <w:pPr>
        <w:rPr>
          <w:rFonts w:asciiTheme="majorHAnsi" w:hAnsiTheme="majorHAnsi" w:cstheme="minorHAnsi"/>
          <w:b/>
          <w:bCs/>
          <w:color w:val="8064A2" w:themeColor="accent4"/>
          <w:sz w:val="40"/>
          <w:szCs w:val="40"/>
          <w:lang w:val="en-US"/>
        </w:rPr>
      </w:pPr>
    </w:p>
    <w:p w14:paraId="7D7D9776" w14:textId="77777777" w:rsidR="005E010F" w:rsidRDefault="005E010F" w:rsidP="005E010F">
      <w:pPr>
        <w:rPr>
          <w:rFonts w:asciiTheme="majorHAnsi" w:hAnsiTheme="majorHAnsi" w:cstheme="minorHAnsi"/>
          <w:b/>
          <w:bCs/>
          <w:color w:val="8064A2" w:themeColor="accent4"/>
          <w:sz w:val="40"/>
          <w:szCs w:val="40"/>
          <w:lang w:val="en-US"/>
        </w:rPr>
      </w:pPr>
    </w:p>
    <w:p w14:paraId="56288B1E" w14:textId="77777777" w:rsidR="005E010F" w:rsidRDefault="005E010F" w:rsidP="005E010F">
      <w:pPr>
        <w:rPr>
          <w:rFonts w:asciiTheme="majorHAnsi" w:hAnsiTheme="majorHAnsi" w:cstheme="minorHAnsi"/>
          <w:b/>
          <w:bCs/>
          <w:color w:val="8064A2" w:themeColor="accent4"/>
          <w:sz w:val="40"/>
          <w:szCs w:val="40"/>
          <w:lang w:val="en-US"/>
        </w:rPr>
      </w:pPr>
    </w:p>
    <w:p w14:paraId="6C6DE479" w14:textId="77777777" w:rsidR="005E010F" w:rsidRDefault="005E010F" w:rsidP="005E010F">
      <w:pPr>
        <w:rPr>
          <w:rFonts w:asciiTheme="majorHAnsi" w:hAnsiTheme="majorHAnsi" w:cstheme="minorHAnsi"/>
          <w:b/>
          <w:bCs/>
          <w:color w:val="8064A2" w:themeColor="accent4"/>
          <w:sz w:val="40"/>
          <w:szCs w:val="40"/>
          <w:lang w:val="en-US"/>
        </w:rPr>
      </w:pPr>
    </w:p>
    <w:p w14:paraId="4EE2E959" w14:textId="77777777" w:rsidR="005E010F" w:rsidRDefault="005E010F" w:rsidP="005E010F">
      <w:pPr>
        <w:rPr>
          <w:rFonts w:asciiTheme="majorHAnsi" w:hAnsiTheme="majorHAnsi" w:cstheme="minorHAnsi"/>
          <w:b/>
          <w:bCs/>
          <w:color w:val="8064A2" w:themeColor="accent4"/>
          <w:sz w:val="40"/>
          <w:szCs w:val="40"/>
          <w:lang w:val="en-US"/>
        </w:rPr>
      </w:pPr>
      <w:r>
        <w:rPr>
          <w:rFonts w:asciiTheme="majorHAnsi" w:hAnsiTheme="majorHAnsi" w:cstheme="minorHAnsi"/>
          <w:b/>
          <w:bCs/>
          <w:color w:val="8064A2" w:themeColor="accent4"/>
          <w:sz w:val="40"/>
          <w:szCs w:val="40"/>
          <w:lang w:val="en-US"/>
        </w:rPr>
        <w:t>Useful e-Resourses:</w:t>
      </w:r>
    </w:p>
    <w:p w14:paraId="721ECAAE" w14:textId="77777777" w:rsidR="005E010F" w:rsidRPr="005C7247" w:rsidRDefault="005E010F" w:rsidP="00686768">
      <w:pPr>
        <w:pStyle w:val="ListParagraph"/>
        <w:numPr>
          <w:ilvl w:val="0"/>
          <w:numId w:val="2"/>
        </w:numPr>
        <w:rPr>
          <w:rFonts w:asciiTheme="majorHAnsi" w:eastAsia="Times New Roman" w:hAnsiTheme="majorHAnsi" w:cs="Times New Roman"/>
          <w:sz w:val="32"/>
          <w:szCs w:val="32"/>
          <w:lang w:val="en-US"/>
        </w:rPr>
      </w:pPr>
      <w:r w:rsidRPr="005C7247">
        <w:rPr>
          <w:rFonts w:asciiTheme="majorHAnsi" w:eastAsia="Times New Roman" w:hAnsiTheme="majorHAnsi" w:cs="Times New Roman"/>
          <w:sz w:val="32"/>
          <w:szCs w:val="32"/>
          <w:lang w:val="en-US"/>
        </w:rPr>
        <w:t>The whole brain atlas, Harvard University.</w:t>
      </w:r>
    </w:p>
    <w:p w14:paraId="22525CC4" w14:textId="77777777" w:rsidR="005E010F" w:rsidRPr="005C7247" w:rsidRDefault="005E010F" w:rsidP="00686768">
      <w:pPr>
        <w:pStyle w:val="ListParagraph"/>
        <w:numPr>
          <w:ilvl w:val="0"/>
          <w:numId w:val="2"/>
        </w:numPr>
        <w:rPr>
          <w:rFonts w:asciiTheme="majorHAnsi" w:eastAsia="Times New Roman" w:hAnsiTheme="majorHAnsi" w:cs="Times New Roman"/>
          <w:sz w:val="32"/>
          <w:szCs w:val="32"/>
          <w:lang w:val="en-US"/>
        </w:rPr>
      </w:pPr>
      <w:r w:rsidRPr="005C7247">
        <w:rPr>
          <w:rFonts w:asciiTheme="majorHAnsi" w:eastAsia="Times New Roman" w:hAnsiTheme="majorHAnsi" w:cs="Times New Roman"/>
          <w:sz w:val="32"/>
          <w:szCs w:val="32"/>
          <w:lang w:val="en-US"/>
        </w:rPr>
        <w:t>Radiologic Anatomy, Wayne State University.</w:t>
      </w:r>
    </w:p>
    <w:p w14:paraId="4CBD7FBA" w14:textId="77777777" w:rsidR="005E010F" w:rsidRPr="005C7247" w:rsidRDefault="005E010F" w:rsidP="00686768">
      <w:pPr>
        <w:pStyle w:val="ListParagraph"/>
        <w:numPr>
          <w:ilvl w:val="0"/>
          <w:numId w:val="2"/>
        </w:numPr>
        <w:rPr>
          <w:rFonts w:asciiTheme="majorHAnsi" w:eastAsia="Times New Roman" w:hAnsiTheme="majorHAnsi" w:cs="Times New Roman"/>
          <w:sz w:val="32"/>
          <w:szCs w:val="32"/>
          <w:lang w:val="en-US"/>
        </w:rPr>
      </w:pPr>
      <w:r w:rsidRPr="005C7247">
        <w:rPr>
          <w:rFonts w:asciiTheme="majorHAnsi" w:eastAsia="Times New Roman" w:hAnsiTheme="majorHAnsi" w:cs="Times New Roman"/>
          <w:sz w:val="32"/>
          <w:szCs w:val="32"/>
          <w:lang w:val="en-US"/>
        </w:rPr>
        <w:t xml:space="preserve">E-anatomy, </w:t>
      </w:r>
      <w:r w:rsidRPr="005C7247">
        <w:rPr>
          <w:rFonts w:asciiTheme="majorHAnsi" w:eastAsia="Times New Roman" w:hAnsiTheme="majorHAnsi" w:cs="Times New Roman"/>
          <w:color w:val="0070C0"/>
          <w:sz w:val="32"/>
          <w:szCs w:val="32"/>
          <w:u w:val="single"/>
          <w:lang w:val="en-US"/>
        </w:rPr>
        <w:t>www.imaios.com</w:t>
      </w:r>
    </w:p>
    <w:p w14:paraId="1CD9E913" w14:textId="77777777" w:rsidR="005E010F" w:rsidRPr="005C7247" w:rsidRDefault="005E010F" w:rsidP="00686768">
      <w:pPr>
        <w:pStyle w:val="ListParagraph"/>
        <w:numPr>
          <w:ilvl w:val="0"/>
          <w:numId w:val="2"/>
        </w:numPr>
        <w:rPr>
          <w:rFonts w:asciiTheme="majorHAnsi" w:eastAsia="Times New Roman" w:hAnsiTheme="majorHAnsi" w:cs="Times New Roman"/>
          <w:sz w:val="32"/>
          <w:szCs w:val="32"/>
          <w:lang w:val="en-US"/>
        </w:rPr>
      </w:pPr>
      <w:r w:rsidRPr="005C7247">
        <w:rPr>
          <w:rFonts w:asciiTheme="majorHAnsi" w:eastAsia="Times New Roman" w:hAnsiTheme="majorHAnsi" w:cs="Times New Roman"/>
          <w:sz w:val="32"/>
          <w:szCs w:val="32"/>
          <w:lang w:val="en-US"/>
        </w:rPr>
        <w:t xml:space="preserve">Visible body, </w:t>
      </w:r>
      <w:r w:rsidRPr="005C7247">
        <w:rPr>
          <w:rFonts w:asciiTheme="majorHAnsi" w:eastAsia="Times New Roman" w:hAnsiTheme="majorHAnsi" w:cs="Times New Roman"/>
          <w:color w:val="0070C0"/>
          <w:sz w:val="32"/>
          <w:szCs w:val="32"/>
          <w:u w:val="single"/>
          <w:lang w:val="en-US"/>
        </w:rPr>
        <w:t>www.visiblebody.com</w:t>
      </w:r>
    </w:p>
    <w:p w14:paraId="51DBAE5E" w14:textId="145FA6AF" w:rsidR="005E010F" w:rsidRPr="009B7DD0" w:rsidRDefault="00E83340" w:rsidP="00686768">
      <w:pPr>
        <w:pStyle w:val="ListParagraph"/>
        <w:numPr>
          <w:ilvl w:val="0"/>
          <w:numId w:val="2"/>
        </w:numPr>
        <w:rPr>
          <w:rFonts w:asciiTheme="majorHAnsi" w:hAnsiTheme="majorHAnsi" w:cstheme="minorHAnsi"/>
          <w:b/>
          <w:bCs/>
          <w:color w:val="8064A2" w:themeColor="accent4"/>
          <w:sz w:val="40"/>
          <w:szCs w:val="40"/>
          <w:lang w:val="en-US"/>
        </w:rPr>
      </w:pPr>
      <w:r>
        <w:rPr>
          <w:rFonts w:ascii="Bodoni MT" w:hAnsi="Bodoni MT"/>
          <w:noProof/>
          <w:color w:val="00BC8B"/>
          <w:sz w:val="40"/>
          <w:szCs w:val="40"/>
          <w:lang w:val="en-US"/>
        </w:rPr>
        <mc:AlternateContent>
          <mc:Choice Requires="wps">
            <w:drawing>
              <wp:anchor distT="0" distB="0" distL="114300" distR="114300" simplePos="0" relativeHeight="252367872" behindDoc="1" locked="0" layoutInCell="1" allowOverlap="1" wp14:anchorId="62F3AC4F" wp14:editId="0B86DC75">
                <wp:simplePos x="0" y="0"/>
                <wp:positionH relativeFrom="margin">
                  <wp:align>center</wp:align>
                </wp:positionH>
                <wp:positionV relativeFrom="paragraph">
                  <wp:posOffset>1245870</wp:posOffset>
                </wp:positionV>
                <wp:extent cx="6943725" cy="1104265"/>
                <wp:effectExtent l="0" t="0" r="0" b="0"/>
                <wp:wrapThrough wrapText="bothSides">
                  <wp:wrapPolygon edited="0">
                    <wp:start x="178" y="373"/>
                    <wp:lineTo x="178" y="20867"/>
                    <wp:lineTo x="21393" y="20867"/>
                    <wp:lineTo x="21393" y="373"/>
                    <wp:lineTo x="178" y="373"/>
                  </wp:wrapPolygon>
                </wp:wrapThrough>
                <wp:docPr id="15363" name="Rectangle 15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3725" cy="1104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97FCCB" w14:textId="3E405EE7" w:rsidR="009B7DD0" w:rsidRPr="00BB0D6E" w:rsidRDefault="009B7DD0" w:rsidP="009B7DD0">
                            <w:pPr>
                              <w:spacing w:line="240" w:lineRule="auto"/>
                              <w:rPr>
                                <w:color w:val="808080" w:themeColor="background1" w:themeShade="80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color w:val="808080" w:themeColor="background1" w:themeShade="80"/>
                                <w:sz w:val="28"/>
                                <w:szCs w:val="28"/>
                                <w:lang w:val="en-US"/>
                              </w:rPr>
                              <w:t>You can skip this page</w:t>
                            </w:r>
                            <w:r w:rsidR="00E83340">
                              <w:rPr>
                                <w:color w:val="808080" w:themeColor="background1" w:themeShade="80"/>
                                <w:sz w:val="28"/>
                                <w:szCs w:val="28"/>
                                <w:lang w:val="en-US"/>
                              </w:rPr>
                              <w:t xml:space="preserve"> since the doctor didn’t say a thing about it</w:t>
                            </w:r>
                            <w:r>
                              <w:rPr>
                                <w:color w:val="808080" w:themeColor="background1" w:themeShade="80"/>
                                <w:sz w:val="28"/>
                                <w:szCs w:val="28"/>
                                <w:lang w:val="en-US"/>
                              </w:rPr>
                              <w:t>.</w:t>
                            </w:r>
                          </w:p>
                          <w:p w14:paraId="2CC9C36D" w14:textId="77777777" w:rsidR="009B7DD0" w:rsidRPr="00BB0D6E" w:rsidRDefault="009B7DD0" w:rsidP="009B7DD0">
                            <w:pPr>
                              <w:rPr>
                                <w:color w:val="808080" w:themeColor="background1" w:themeShade="80"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363" o:spid="_x0000_s1091" style="position:absolute;left:0;text-align:left;margin-left:0;margin-top:98.1pt;width:546.75pt;height:86.95pt;z-index:-2509486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" filled="f" stroked="f" strokeweight="2pt">
                <v:textbox>
                  <w:txbxContent>
                    <w:p w14:paraId="4797FCCB" w14:textId="3E405EE7" w:rsidR="009B7DD0" w:rsidRPr="00BB0D6E" w:rsidRDefault="009B7DD0" w:rsidP="009B7DD0">
                      <w:pPr>
                        <w:spacing w:line="240" w:lineRule="auto"/>
                        <w:rPr>
                          <w:color w:val="808080" w:themeColor="background1" w:themeShade="80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color w:val="808080" w:themeColor="background1" w:themeShade="80"/>
                          <w:sz w:val="28"/>
                          <w:szCs w:val="28"/>
                          <w:lang w:val="en-US"/>
                        </w:rPr>
                        <w:t>You can skip this page</w:t>
                      </w:r>
                      <w:r w:rsidR="00E83340">
                        <w:rPr>
                          <w:color w:val="808080" w:themeColor="background1" w:themeShade="80"/>
                          <w:sz w:val="28"/>
                          <w:szCs w:val="28"/>
                          <w:lang w:val="en-US"/>
                        </w:rPr>
                        <w:t xml:space="preserve"> since the doctor didn’t say a thing about it</w:t>
                      </w:r>
                      <w:r>
                        <w:rPr>
                          <w:color w:val="808080" w:themeColor="background1" w:themeShade="80"/>
                          <w:sz w:val="28"/>
                          <w:szCs w:val="28"/>
                          <w:lang w:val="en-US"/>
                        </w:rPr>
                        <w:t>.</w:t>
                      </w:r>
                    </w:p>
                    <w:p w14:paraId="2CC9C36D" w14:textId="77777777" w:rsidR="009B7DD0" w:rsidRPr="00BB0D6E" w:rsidRDefault="009B7DD0" w:rsidP="009B7DD0">
                      <w:pPr>
                        <w:rPr>
                          <w:color w:val="808080" w:themeColor="background1" w:themeShade="80"/>
                          <w:sz w:val="28"/>
                          <w:szCs w:val="28"/>
                          <w:lang w:val="en-US"/>
                        </w:rPr>
                      </w:pPr>
                    </w:p>
                  </w:txbxContent>
                </v:textbox>
                <w10:wrap type="through" anchorx="margin"/>
              </v:rect>
            </w:pict>
          </mc:Fallback>
        </mc:AlternateContent>
      </w:r>
      <w:r w:rsidR="005E010F" w:rsidRPr="005C7247">
        <w:rPr>
          <w:rFonts w:asciiTheme="majorHAnsi" w:eastAsia="Times New Roman" w:hAnsiTheme="majorHAnsi" w:cs="Times New Roman"/>
          <w:sz w:val="32"/>
          <w:szCs w:val="32"/>
          <w:lang w:val="en-US"/>
        </w:rPr>
        <w:t>Radiology assistant</w:t>
      </w:r>
      <w:r w:rsidR="005E010F" w:rsidRPr="005C7247">
        <w:rPr>
          <w:rFonts w:asciiTheme="majorHAnsi" w:hAnsiTheme="majorHAnsi" w:cstheme="minorHAnsi"/>
          <w:b/>
          <w:bCs/>
          <w:color w:val="8064A2" w:themeColor="accent4"/>
          <w:sz w:val="40"/>
          <w:szCs w:val="40"/>
          <w:lang w:val="en-US"/>
        </w:rPr>
        <w:t xml:space="preserve">, </w:t>
      </w:r>
      <w:r w:rsidR="005E010F" w:rsidRPr="005C7247">
        <w:rPr>
          <w:rFonts w:asciiTheme="majorHAnsi" w:eastAsia="Times New Roman" w:hAnsiTheme="majorHAnsi" w:cs="Times New Roman"/>
          <w:color w:val="0070C0"/>
          <w:sz w:val="32"/>
          <w:szCs w:val="32"/>
          <w:u w:val="single"/>
          <w:lang w:val="en-US"/>
        </w:rPr>
        <w:t>www.radiologyassistant.nl</w:t>
      </w:r>
    </w:p>
    <w:p w14:paraId="194FED04" w14:textId="77777777" w:rsidR="009B7DD0" w:rsidRDefault="009B7DD0" w:rsidP="00DF0E03">
      <w:pPr>
        <w:jc w:val="center"/>
        <w:rPr>
          <w:rFonts w:asciiTheme="majorHAnsi" w:eastAsia="Yu Gothic UI Semibold" w:hAnsiTheme="majorHAnsi"/>
          <w:b/>
          <w:bCs/>
          <w:color w:val="0070C0"/>
          <w:sz w:val="32"/>
          <w:szCs w:val="32"/>
          <w:lang w:val="en-US"/>
        </w:rPr>
      </w:pPr>
    </w:p>
    <w:p w14:paraId="364ED821" w14:textId="77777777" w:rsidR="00DF0E03" w:rsidRPr="000B342A" w:rsidRDefault="00DF0E03" w:rsidP="00DF0E03">
      <w:pPr>
        <w:jc w:val="center"/>
        <w:rPr>
          <w:rFonts w:ascii="Bodoni MT" w:eastAsia="Yu Gothic UI Semibold" w:hAnsi="Bodoni MT"/>
          <w:color w:val="00BC8B"/>
          <w:sz w:val="40"/>
          <w:szCs w:val="40"/>
          <w:lang w:val="en-US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2288000" behindDoc="0" locked="0" layoutInCell="1" allowOverlap="1" wp14:anchorId="62DC2885" wp14:editId="330B563A">
                <wp:simplePos x="0" y="0"/>
                <wp:positionH relativeFrom="column">
                  <wp:posOffset>3255010</wp:posOffset>
                </wp:positionH>
                <wp:positionV relativeFrom="paragraph">
                  <wp:posOffset>291465</wp:posOffset>
                </wp:positionV>
                <wp:extent cx="2206625" cy="740410"/>
                <wp:effectExtent l="0" t="0" r="22225" b="21590"/>
                <wp:wrapNone/>
                <wp:docPr id="35858" name="Rectangle 358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6625" cy="74041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prstDash val="dash"/>
                        </a:ln>
                        <a:effectLst/>
                      </wps:spPr>
                      <wps:txbx>
                        <w:txbxContent>
                          <w:p w14:paraId="568F56B2" w14:textId="77777777" w:rsidR="00CD2412" w:rsidRPr="00300356" w:rsidRDefault="00CD2412" w:rsidP="00DF0E03">
                            <w:pPr>
                              <w:jc w:val="center"/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300356"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  <w:t>Mohammed Alduayj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5858" o:spid="_x0000_s1092" style="position:absolute;left:0;text-align:left;margin-left:256.3pt;margin-top:22.95pt;width:173.75pt;height:58.3pt;z-index:25228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" filled="f" strokecolor="#dbe5f1 [660]" strokeweight="2pt">
                <v:stroke dashstyle="dash"/>
                <v:textbox>
                  <w:txbxContent>
                    <w:p w14:paraId="568F56B2" w14:textId="77777777" w:rsidR="00CD2412" w:rsidRPr="00300356" w:rsidRDefault="00CD2412" w:rsidP="00DF0E03">
                      <w:pPr>
                        <w:jc w:val="center"/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</w:pPr>
                      <w:r w:rsidRPr="00300356"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 xml:space="preserve">Mohammed </w:t>
                      </w:r>
                      <w:proofErr w:type="spellStart"/>
                      <w:r w:rsidRPr="00300356"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>Alduayj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291072" behindDoc="0" locked="0" layoutInCell="1" allowOverlap="1" wp14:anchorId="54F7B5BA" wp14:editId="3E03856D">
                <wp:simplePos x="0" y="0"/>
                <wp:positionH relativeFrom="column">
                  <wp:posOffset>-398145</wp:posOffset>
                </wp:positionH>
                <wp:positionV relativeFrom="paragraph">
                  <wp:posOffset>285750</wp:posOffset>
                </wp:positionV>
                <wp:extent cx="2206625" cy="740410"/>
                <wp:effectExtent l="0" t="0" r="22225" b="21590"/>
                <wp:wrapNone/>
                <wp:docPr id="35859" name="Rectangle 358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6625" cy="74041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prstDash val="dash"/>
                        </a:ln>
                        <a:effectLst/>
                      </wps:spPr>
                      <wps:txbx>
                        <w:txbxContent>
                          <w:p w14:paraId="53FDD057" w14:textId="77777777" w:rsidR="00CD2412" w:rsidRPr="00300356" w:rsidRDefault="00CD2412" w:rsidP="00DF0E03">
                            <w:pPr>
                              <w:jc w:val="center"/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300356"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  <w:t>Hanin Bashaikh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5859" o:spid="_x0000_s1093" style="position:absolute;left:0;text-align:left;margin-left:-31.35pt;margin-top:22.5pt;width:173.75pt;height:58.3pt;z-index:25229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" filled="f" strokecolor="#dbe5f1 [660]" strokeweight="2pt">
                <v:stroke dashstyle="dash"/>
                <v:textbox>
                  <w:txbxContent>
                    <w:p w14:paraId="53FDD057" w14:textId="77777777" w:rsidR="00CD2412" w:rsidRPr="00300356" w:rsidRDefault="00CD2412" w:rsidP="00DF0E03">
                      <w:pPr>
                        <w:jc w:val="center"/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</w:pPr>
                      <w:proofErr w:type="spellStart"/>
                      <w:r w:rsidRPr="00300356"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>Hanin</w:t>
                      </w:r>
                      <w:proofErr w:type="spellEnd"/>
                      <w:r w:rsidRPr="00300356"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proofErr w:type="spellStart"/>
                      <w:r w:rsidRPr="00300356"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>Bashaikh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Pr="007C1218">
        <w:rPr>
          <w:rFonts w:asciiTheme="majorHAnsi" w:eastAsia="Yu Gothic UI Semibold" w:hAnsiTheme="majorHAnsi"/>
          <w:b/>
          <w:bCs/>
          <w:color w:val="0070C0"/>
          <w:sz w:val="32"/>
          <w:szCs w:val="32"/>
          <w:lang w:val="en-US"/>
        </w:rPr>
        <w:t>Group</w:t>
      </w:r>
      <w:r w:rsidRPr="000B342A">
        <w:rPr>
          <w:rFonts w:ascii="Bodoni MT" w:eastAsia="Yu Gothic UI Semibold" w:hAnsi="Bodoni MT"/>
          <w:color w:val="00BC8B"/>
          <w:sz w:val="40"/>
          <w:szCs w:val="40"/>
          <w:lang w:val="en-US"/>
        </w:rPr>
        <w:t xml:space="preserve"> </w:t>
      </w:r>
      <w:r w:rsidRPr="007C1218">
        <w:rPr>
          <w:rFonts w:asciiTheme="majorHAnsi" w:eastAsia="Yu Gothic UI Semibold" w:hAnsiTheme="majorHAnsi"/>
          <w:b/>
          <w:bCs/>
          <w:color w:val="0070C0"/>
          <w:sz w:val="32"/>
          <w:szCs w:val="32"/>
          <w:lang w:val="en-US"/>
        </w:rPr>
        <w:t>Leaders:</w:t>
      </w:r>
    </w:p>
    <w:p w14:paraId="09C64CD3" w14:textId="77777777" w:rsidR="00DF0E03" w:rsidRDefault="00DF0E03" w:rsidP="00DF0E03">
      <w:pPr>
        <w:rPr>
          <w:rFonts w:ascii="Gill Sans MT" w:hAnsi="Gill Sans MT"/>
          <w:color w:val="002060"/>
          <w:sz w:val="32"/>
          <w:szCs w:val="32"/>
          <w:lang w:val="en-US"/>
        </w:rPr>
      </w:pPr>
    </w:p>
    <w:p w14:paraId="177DEC8F" w14:textId="77777777" w:rsidR="00DF0E03" w:rsidRDefault="00DF0E03" w:rsidP="00DF0E03"/>
    <w:p w14:paraId="54E8DC60" w14:textId="77777777" w:rsidR="00DF0E03" w:rsidRPr="007C1218" w:rsidRDefault="00DF0E03" w:rsidP="00DF0E03">
      <w:pPr>
        <w:tabs>
          <w:tab w:val="left" w:pos="6867"/>
        </w:tabs>
        <w:jc w:val="center"/>
        <w:rPr>
          <w:rFonts w:asciiTheme="majorHAnsi" w:eastAsia="Yu Gothic UI Semibold" w:hAnsiTheme="majorHAnsi"/>
          <w:b/>
          <w:bCs/>
          <w:color w:val="0070C0"/>
          <w:sz w:val="32"/>
          <w:szCs w:val="32"/>
          <w:rtl/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289024" behindDoc="0" locked="0" layoutInCell="1" allowOverlap="1" wp14:anchorId="28226CCF" wp14:editId="4BB4FC3E">
                <wp:simplePos x="0" y="0"/>
                <wp:positionH relativeFrom="column">
                  <wp:posOffset>2882900</wp:posOffset>
                </wp:positionH>
                <wp:positionV relativeFrom="paragraph">
                  <wp:posOffset>398145</wp:posOffset>
                </wp:positionV>
                <wp:extent cx="2033270" cy="3111500"/>
                <wp:effectExtent l="0" t="0" r="24130" b="12700"/>
                <wp:wrapNone/>
                <wp:docPr id="35860" name="Rectangle 358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3270" cy="31115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prstDash val="dash"/>
                        </a:ln>
                        <a:effectLst/>
                      </wps:spPr>
                      <wps:txbx>
                        <w:txbxContent>
                          <w:p w14:paraId="4D91C24D" w14:textId="77777777" w:rsidR="00F07AFB" w:rsidRDefault="00F07AFB" w:rsidP="00DF0E03">
                            <w:pPr>
                              <w:jc w:val="center"/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  <w:p w14:paraId="6917A13F" w14:textId="77777777" w:rsidR="00CD2412" w:rsidRPr="00731D00" w:rsidRDefault="00CD2412" w:rsidP="00DF0E03">
                            <w:pPr>
                              <w:jc w:val="center"/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rtl/>
                                <w:lang w:val="en-US"/>
                              </w:rPr>
                            </w:pPr>
                            <w:r w:rsidRPr="00731D00"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  <w:t>Omar Almugheer</w:t>
                            </w:r>
                          </w:p>
                          <w:p w14:paraId="4A91D4EA" w14:textId="77777777" w:rsidR="00CD2412" w:rsidRPr="005F1E55" w:rsidRDefault="00CD2412" w:rsidP="00DF0E03">
                            <w:pPr>
                              <w:jc w:val="center"/>
                              <w:rPr>
                                <w:rtl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5860" o:spid="_x0000_s1094" style="position:absolute;left:0;text-align:left;margin-left:227pt;margin-top:31.35pt;width:160.1pt;height:245pt;z-index:25228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" filled="f" strokecolor="#92cddc [1944]" strokeweight="2pt">
                <v:stroke dashstyle="dash"/>
                <v:textbox>
                  <w:txbxContent>
                    <w:p w14:paraId="4D91C24D" w14:textId="77777777" w:rsidR="00F07AFB" w:rsidRDefault="00F07AFB" w:rsidP="00DF0E03">
                      <w:pPr>
                        <w:jc w:val="center"/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</w:pPr>
                    </w:p>
                    <w:p w14:paraId="6917A13F" w14:textId="77777777" w:rsidR="00CD2412" w:rsidRPr="00731D00" w:rsidRDefault="00CD2412" w:rsidP="00DF0E03">
                      <w:pPr>
                        <w:jc w:val="center"/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rtl/>
                          <w:lang w:val="en-US"/>
                        </w:rPr>
                      </w:pPr>
                      <w:r w:rsidRPr="00731D00"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 xml:space="preserve">Omar </w:t>
                      </w:r>
                      <w:proofErr w:type="spellStart"/>
                      <w:r w:rsidRPr="00731D00"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>Almugheer</w:t>
                      </w:r>
                      <w:proofErr w:type="spellEnd"/>
                    </w:p>
                    <w:p w14:paraId="4A91D4EA" w14:textId="77777777" w:rsidR="00CD2412" w:rsidRPr="005F1E55" w:rsidRDefault="00CD2412" w:rsidP="00DF0E03">
                      <w:pPr>
                        <w:jc w:val="center"/>
                        <w:rPr>
                          <w:rtl/>
                          <w:lang w:val="en-US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290048" behindDoc="0" locked="0" layoutInCell="1" allowOverlap="1" wp14:anchorId="793DB574" wp14:editId="4F6728AA">
                <wp:simplePos x="0" y="0"/>
                <wp:positionH relativeFrom="column">
                  <wp:posOffset>146050</wp:posOffset>
                </wp:positionH>
                <wp:positionV relativeFrom="paragraph">
                  <wp:posOffset>398145</wp:posOffset>
                </wp:positionV>
                <wp:extent cx="2033270" cy="3111500"/>
                <wp:effectExtent l="0" t="0" r="24130" b="12700"/>
                <wp:wrapNone/>
                <wp:docPr id="35861" name="Rectangle 358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3270" cy="31115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prstDash val="dash"/>
                        </a:ln>
                        <a:effectLst/>
                      </wps:spPr>
                      <wps:txbx>
                        <w:txbxContent>
                          <w:p w14:paraId="6F453867" w14:textId="77777777" w:rsidR="00F07AFB" w:rsidRDefault="00F07AFB" w:rsidP="00DF0E03">
                            <w:pPr>
                              <w:jc w:val="center"/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  <w:p w14:paraId="49D495EB" w14:textId="77777777" w:rsidR="00CD2412" w:rsidRPr="00300356" w:rsidRDefault="00CD2412" w:rsidP="00DF0E03">
                            <w:pPr>
                              <w:jc w:val="center"/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300356"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  <w:t>Aseel Badukhon</w:t>
                            </w:r>
                          </w:p>
                          <w:p w14:paraId="7B88447D" w14:textId="77777777" w:rsidR="00CD2412" w:rsidRPr="00300356" w:rsidRDefault="00CD2412" w:rsidP="00DF0E03">
                            <w:pPr>
                              <w:jc w:val="center"/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300356"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  <w:t>Ghaida Alsaeed</w:t>
                            </w:r>
                          </w:p>
                          <w:p w14:paraId="42DE9BF3" w14:textId="71118FBE" w:rsidR="00087430" w:rsidRDefault="00087430" w:rsidP="00DF0E03">
                            <w:pPr>
                              <w:jc w:val="center"/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  <w:t>Najd Altheeb</w:t>
                            </w:r>
                          </w:p>
                          <w:p w14:paraId="35B873BC" w14:textId="77777777" w:rsidR="00CD2412" w:rsidRDefault="00CD2412" w:rsidP="00DF0E03">
                            <w:pPr>
                              <w:jc w:val="center"/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300356"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  <w:t>Wejdan Azaid</w:t>
                            </w:r>
                          </w:p>
                          <w:p w14:paraId="29692C8B" w14:textId="77777777" w:rsidR="00087430" w:rsidRPr="00300356" w:rsidRDefault="00087430" w:rsidP="00DF0E03">
                            <w:pPr>
                              <w:jc w:val="center"/>
                              <w:rPr>
                                <w:rFonts w:asciiTheme="majorHAnsi" w:eastAsia="Times New Roman" w:hAnsiTheme="majorHAnsi" w:cs="Times New Roman"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5861" o:spid="_x0000_s1095" style="position:absolute;left:0;text-align:left;margin-left:11.5pt;margin-top:31.35pt;width:160.1pt;height:245pt;z-index:25229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" filled="f" strokecolor="#b2a1c7 [1943]" strokeweight="2pt">
                <v:stroke dashstyle="dash"/>
                <v:textbox>
                  <w:txbxContent>
                    <w:p w14:paraId="6F453867" w14:textId="77777777" w:rsidR="00F07AFB" w:rsidRDefault="00F07AFB" w:rsidP="00DF0E03">
                      <w:pPr>
                        <w:jc w:val="center"/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</w:pPr>
                    </w:p>
                    <w:p w14:paraId="49D495EB" w14:textId="77777777" w:rsidR="00CD2412" w:rsidRPr="00300356" w:rsidRDefault="00CD2412" w:rsidP="00DF0E03">
                      <w:pPr>
                        <w:jc w:val="center"/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</w:pPr>
                      <w:proofErr w:type="spellStart"/>
                      <w:r w:rsidRPr="00300356"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>Aseel</w:t>
                      </w:r>
                      <w:proofErr w:type="spellEnd"/>
                      <w:r w:rsidRPr="00300356"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proofErr w:type="spellStart"/>
                      <w:r w:rsidRPr="00300356"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>Badukhon</w:t>
                      </w:r>
                      <w:proofErr w:type="spellEnd"/>
                    </w:p>
                    <w:p w14:paraId="7B88447D" w14:textId="77777777" w:rsidR="00CD2412" w:rsidRPr="00300356" w:rsidRDefault="00CD2412" w:rsidP="00DF0E03">
                      <w:pPr>
                        <w:jc w:val="center"/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</w:pPr>
                      <w:proofErr w:type="spellStart"/>
                      <w:r w:rsidRPr="00300356"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>Ghaida</w:t>
                      </w:r>
                      <w:proofErr w:type="spellEnd"/>
                      <w:r w:rsidRPr="00300356"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proofErr w:type="spellStart"/>
                      <w:r w:rsidRPr="00300356"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>Alsaeed</w:t>
                      </w:r>
                      <w:proofErr w:type="spellEnd"/>
                    </w:p>
                    <w:p w14:paraId="42DE9BF3" w14:textId="71118FBE" w:rsidR="00087430" w:rsidRDefault="00087430" w:rsidP="00DF0E03">
                      <w:pPr>
                        <w:jc w:val="center"/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 xml:space="preserve">Najd </w:t>
                      </w:r>
                      <w:proofErr w:type="spellStart"/>
                      <w:r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>Altheeb</w:t>
                      </w:r>
                      <w:proofErr w:type="spellEnd"/>
                    </w:p>
                    <w:p w14:paraId="35B873BC" w14:textId="77777777" w:rsidR="00CD2412" w:rsidRDefault="00CD2412" w:rsidP="00DF0E03">
                      <w:pPr>
                        <w:jc w:val="center"/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</w:pPr>
                      <w:proofErr w:type="spellStart"/>
                      <w:r w:rsidRPr="00300356"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>Wejdan</w:t>
                      </w:r>
                      <w:proofErr w:type="spellEnd"/>
                      <w:r w:rsidRPr="00300356"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proofErr w:type="spellStart"/>
                      <w:r w:rsidRPr="00300356"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  <w:t>Azaid</w:t>
                      </w:r>
                      <w:proofErr w:type="spellEnd"/>
                    </w:p>
                    <w:p w14:paraId="29692C8B" w14:textId="77777777" w:rsidR="00087430" w:rsidRPr="00300356" w:rsidRDefault="00087430" w:rsidP="00DF0E03">
                      <w:pPr>
                        <w:jc w:val="center"/>
                        <w:rPr>
                          <w:rFonts w:asciiTheme="majorHAnsi" w:eastAsia="Times New Roman" w:hAnsiTheme="majorHAnsi" w:cs="Times New Roman"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7C1218">
        <w:rPr>
          <w:rFonts w:asciiTheme="majorHAnsi" w:eastAsia="Yu Gothic UI Semibold" w:hAnsiTheme="majorHAnsi"/>
          <w:b/>
          <w:bCs/>
          <w:color w:val="0070C0"/>
          <w:sz w:val="32"/>
          <w:szCs w:val="32"/>
          <w:lang w:val="en-US"/>
        </w:rPr>
        <w:t>Group Members:</w:t>
      </w:r>
    </w:p>
    <w:p w14:paraId="045B3216" w14:textId="77777777" w:rsidR="00DF0E03" w:rsidRPr="009010AD" w:rsidRDefault="00DF0E03" w:rsidP="00DF0E03">
      <w:pPr>
        <w:tabs>
          <w:tab w:val="left" w:pos="6867"/>
        </w:tabs>
        <w:jc w:val="center"/>
        <w:rPr>
          <w:rFonts w:ascii="Bodoni MT" w:eastAsia="Yu Gothic UI Semibold" w:hAnsi="Bodoni MT"/>
          <w:color w:val="00BC8B"/>
          <w:sz w:val="40"/>
          <w:szCs w:val="40"/>
          <w:lang w:val="en-US"/>
        </w:rPr>
      </w:pPr>
    </w:p>
    <w:p w14:paraId="399D15FD" w14:textId="77777777" w:rsidR="00DF0E03" w:rsidRDefault="00DF0E03" w:rsidP="00DF0E03">
      <w:pPr>
        <w:jc w:val="center"/>
        <w:rPr>
          <w:rFonts w:ascii="Gill Sans MT" w:hAnsi="Gill Sans MT"/>
          <w:color w:val="002060"/>
          <w:sz w:val="32"/>
          <w:szCs w:val="32"/>
          <w:lang w:val="en-US"/>
        </w:rPr>
      </w:pPr>
    </w:p>
    <w:p w14:paraId="5A6153E4" w14:textId="77777777" w:rsidR="00DF0E03" w:rsidRDefault="00DF0E03" w:rsidP="00DF0E03">
      <w:pPr>
        <w:jc w:val="center"/>
        <w:rPr>
          <w:rFonts w:ascii="Gill Sans MT" w:hAnsi="Gill Sans MT"/>
          <w:color w:val="002060"/>
          <w:sz w:val="32"/>
          <w:szCs w:val="32"/>
          <w:lang w:val="en-US"/>
        </w:rPr>
      </w:pPr>
    </w:p>
    <w:p w14:paraId="6AE2291C" w14:textId="77777777" w:rsidR="00DF0E03" w:rsidRDefault="00DF0E03" w:rsidP="00DF0E03"/>
    <w:p w14:paraId="015013EE" w14:textId="77777777" w:rsidR="00DF0E03" w:rsidRDefault="00DF0E03" w:rsidP="00DF0E03"/>
    <w:p w14:paraId="78195591" w14:textId="77777777" w:rsidR="00DF0E03" w:rsidRDefault="00DF0E03" w:rsidP="00DF0E03"/>
    <w:p w14:paraId="7EF4A026" w14:textId="77777777" w:rsidR="00DF0E03" w:rsidRDefault="00DF0E03" w:rsidP="00DF0E03"/>
    <w:p w14:paraId="09B0BC95" w14:textId="77777777" w:rsidR="00DF0E03" w:rsidRDefault="00DF0E03" w:rsidP="00DF0E03"/>
    <w:p w14:paraId="5C3F4D76" w14:textId="77777777" w:rsidR="00DF0E03" w:rsidRDefault="00DF0E03" w:rsidP="00DF0E03"/>
    <w:p w14:paraId="395B512C" w14:textId="7190013F" w:rsidR="00D87163" w:rsidRPr="00D87163" w:rsidRDefault="00DF0E03" w:rsidP="00D87163">
      <w:pPr>
        <w:rPr>
          <w:rStyle w:val="Hyperlink"/>
          <w:rFonts w:cstheme="minorHAnsi"/>
          <w:sz w:val="32"/>
          <w:szCs w:val="32"/>
        </w:rPr>
      </w:pPr>
      <w:r>
        <w:rPr>
          <w:noProof/>
          <w:color w:val="0000FF"/>
          <w:lang w:val="en-US"/>
        </w:rPr>
        <w:drawing>
          <wp:anchor distT="0" distB="0" distL="114300" distR="114300" simplePos="0" relativeHeight="252293120" behindDoc="1" locked="0" layoutInCell="1" allowOverlap="1" wp14:anchorId="48A8413D" wp14:editId="79DBA6D6">
            <wp:simplePos x="0" y="0"/>
            <wp:positionH relativeFrom="column">
              <wp:posOffset>-487045</wp:posOffset>
            </wp:positionH>
            <wp:positionV relativeFrom="paragraph">
              <wp:posOffset>21590</wp:posOffset>
            </wp:positionV>
            <wp:extent cx="381635" cy="553085"/>
            <wp:effectExtent l="0" t="0" r="0" b="0"/>
            <wp:wrapThrough wrapText="bothSides">
              <wp:wrapPolygon edited="0">
                <wp:start x="5391" y="0"/>
                <wp:lineTo x="0" y="2232"/>
                <wp:lineTo x="0" y="7440"/>
                <wp:lineTo x="4313" y="11904"/>
                <wp:lineTo x="5391" y="20831"/>
                <wp:lineTo x="6469" y="20831"/>
                <wp:lineTo x="12938" y="20831"/>
                <wp:lineTo x="15095" y="20831"/>
                <wp:lineTo x="16173" y="11904"/>
                <wp:lineTo x="20486" y="8928"/>
                <wp:lineTo x="20486" y="1488"/>
                <wp:lineTo x="15095" y="0"/>
                <wp:lineTo x="5391" y="0"/>
              </wp:wrapPolygon>
            </wp:wrapThrough>
            <wp:docPr id="11278" name="Picture 11278" descr="Image result for question mark">
              <a:hlinkClick xmlns:a="http://schemas.openxmlformats.org/drawingml/2006/main" r:id="rId1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question mark">
                      <a:hlinkClick r:id="rId1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35" cy="55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39" w:history="1">
        <w:r w:rsidR="00D87163" w:rsidRPr="00D87163">
          <w:rPr>
            <w:rStyle w:val="Hyperlink"/>
            <w:rFonts w:cstheme="minorHAnsi"/>
            <w:sz w:val="32"/>
            <w:szCs w:val="32"/>
          </w:rPr>
          <w:t>https://www.onlineexambuilder.com/3-cerebral-hemispheres/exam-184563</w:t>
        </w:r>
      </w:hyperlink>
    </w:p>
    <w:p w14:paraId="5E7FF184" w14:textId="7F45D4A1" w:rsidR="00DF0E03" w:rsidRDefault="00DF0E03" w:rsidP="00D87163">
      <w:pPr>
        <w:rPr>
          <w:rFonts w:cstheme="minorHAnsi"/>
          <w:sz w:val="32"/>
          <w:szCs w:val="32"/>
        </w:rPr>
      </w:pPr>
      <w:r>
        <w:rPr>
          <w:noProof/>
          <w:color w:val="0000FF"/>
          <w:lang w:val="en-US"/>
        </w:rPr>
        <w:drawing>
          <wp:anchor distT="0" distB="0" distL="114300" distR="114300" simplePos="0" relativeHeight="252294144" behindDoc="1" locked="0" layoutInCell="1" allowOverlap="1" wp14:anchorId="7A9C4C3C" wp14:editId="59259A99">
            <wp:simplePos x="0" y="0"/>
            <wp:positionH relativeFrom="column">
              <wp:posOffset>-561340</wp:posOffset>
            </wp:positionH>
            <wp:positionV relativeFrom="paragraph">
              <wp:posOffset>5715</wp:posOffset>
            </wp:positionV>
            <wp:extent cx="516255" cy="516255"/>
            <wp:effectExtent l="0" t="0" r="0" b="0"/>
            <wp:wrapThrough wrapText="bothSides">
              <wp:wrapPolygon edited="0">
                <wp:start x="2391" y="0"/>
                <wp:lineTo x="1594" y="1594"/>
                <wp:lineTo x="797" y="14347"/>
                <wp:lineTo x="2391" y="20723"/>
                <wp:lineTo x="18332" y="20723"/>
                <wp:lineTo x="19129" y="20723"/>
                <wp:lineTo x="19129" y="4782"/>
                <wp:lineTo x="15144" y="0"/>
                <wp:lineTo x="2391" y="0"/>
              </wp:wrapPolygon>
            </wp:wrapThrough>
            <wp:docPr id="11279" name="Picture 11279" descr="Related image">
              <a:hlinkClick xmlns:a="http://schemas.openxmlformats.org/drawingml/2006/main" r:id="rId1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Related image">
                      <a:hlinkClick r:id="rId1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" cy="51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43" w:history="1">
        <w:r w:rsidRPr="00E516E1">
          <w:rPr>
            <w:rStyle w:val="Hyperlink"/>
            <w:rFonts w:cstheme="minorHAnsi"/>
            <w:sz w:val="32"/>
            <w:szCs w:val="32"/>
          </w:rPr>
          <w:t>https://drive.google.com/open?id=1g-hyfqVPGHCGBE6BBQMU8WsS1HURtzU9FjpCP0KhI18</w:t>
        </w:r>
      </w:hyperlink>
    </w:p>
    <w:p w14:paraId="6D614BDD" w14:textId="6A6D87A9" w:rsidR="00DF0E03" w:rsidRDefault="00DF0E03" w:rsidP="00DF0E03">
      <w:pPr>
        <w:rPr>
          <w:rFonts w:cstheme="minorHAnsi"/>
          <w:sz w:val="32"/>
          <w:szCs w:val="32"/>
        </w:rPr>
      </w:pPr>
      <w:r>
        <w:rPr>
          <w:noProof/>
          <w:color w:val="0000FF"/>
          <w:lang w:val="en-US"/>
        </w:rPr>
        <w:drawing>
          <wp:anchor distT="0" distB="0" distL="114300" distR="114300" simplePos="0" relativeHeight="252295168" behindDoc="1" locked="0" layoutInCell="1" allowOverlap="1" wp14:anchorId="12A8C2B7" wp14:editId="4D0EF0A2">
            <wp:simplePos x="0" y="0"/>
            <wp:positionH relativeFrom="column">
              <wp:posOffset>-558800</wp:posOffset>
            </wp:positionH>
            <wp:positionV relativeFrom="paragraph">
              <wp:posOffset>28575</wp:posOffset>
            </wp:positionV>
            <wp:extent cx="476885" cy="476885"/>
            <wp:effectExtent l="0" t="0" r="0" b="0"/>
            <wp:wrapThrough wrapText="bothSides">
              <wp:wrapPolygon edited="0">
                <wp:start x="4314" y="0"/>
                <wp:lineTo x="0" y="4314"/>
                <wp:lineTo x="0" y="20708"/>
                <wp:lineTo x="6903" y="20708"/>
                <wp:lineTo x="11217" y="20708"/>
                <wp:lineTo x="20708" y="15531"/>
                <wp:lineTo x="20708" y="4314"/>
                <wp:lineTo x="16394" y="0"/>
                <wp:lineTo x="4314" y="0"/>
              </wp:wrapPolygon>
            </wp:wrapThrough>
            <wp:docPr id="11280" name="Picture 11280" descr="Related image">
              <a:hlinkClick xmlns:a="http://schemas.openxmlformats.org/drawingml/2006/main" r:id="rId1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Related image">
                      <a:hlinkClick r:id="rId1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85" cy="47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47" w:history="1">
        <w:r w:rsidRPr="00E516E1">
          <w:rPr>
            <w:rStyle w:val="Hyperlink"/>
            <w:rFonts w:cstheme="minorHAnsi"/>
            <w:sz w:val="32"/>
            <w:szCs w:val="32"/>
          </w:rPr>
          <w:t>https://drive.google.com/open?id=1PO3kVWNdOhC4T8eixprwDxFZPSQ_hXoiFt7229xWYDo</w:t>
        </w:r>
      </w:hyperlink>
    </w:p>
    <w:p w14:paraId="03E3D5D7" w14:textId="47A14194" w:rsidR="00DF0E03" w:rsidRPr="00CD2412" w:rsidRDefault="00D87163" w:rsidP="00CD2412">
      <w:pPr>
        <w:rPr>
          <w:rFonts w:asciiTheme="majorHAnsi" w:hAnsiTheme="majorHAnsi" w:cstheme="minorHAnsi"/>
          <w:b/>
          <w:bCs/>
          <w:color w:val="8064A2" w:themeColor="accent4"/>
          <w:sz w:val="16"/>
          <w:szCs w:val="16"/>
          <w:lang w:val="en-US"/>
        </w:rPr>
      </w:pPr>
      <w:r w:rsidRPr="007C1218">
        <w:rPr>
          <w:rFonts w:asciiTheme="majorHAnsi" w:hAnsiTheme="majorHAnsi" w:cstheme="minorHAnsi"/>
          <w:b/>
          <w:bCs/>
          <w:noProof/>
          <w:color w:val="8064A2" w:themeColor="accent4"/>
          <w:sz w:val="40"/>
          <w:szCs w:val="40"/>
          <w:lang w:val="en-US"/>
        </w:rPr>
        <w:drawing>
          <wp:anchor distT="0" distB="0" distL="114300" distR="114300" simplePos="0" relativeHeight="252297216" behindDoc="1" locked="0" layoutInCell="1" allowOverlap="1" wp14:anchorId="682EB622" wp14:editId="4723936E">
            <wp:simplePos x="0" y="0"/>
            <wp:positionH relativeFrom="column">
              <wp:posOffset>-547370</wp:posOffset>
            </wp:positionH>
            <wp:positionV relativeFrom="paragraph">
              <wp:posOffset>1469390</wp:posOffset>
            </wp:positionV>
            <wp:extent cx="220980" cy="220980"/>
            <wp:effectExtent l="0" t="0" r="7620" b="7620"/>
            <wp:wrapThrough wrapText="bothSides">
              <wp:wrapPolygon edited="0">
                <wp:start x="0" y="0"/>
                <wp:lineTo x="0" y="20483"/>
                <wp:lineTo x="20483" y="20483"/>
                <wp:lineTo x="20483" y="0"/>
                <wp:lineTo x="0" y="0"/>
              </wp:wrapPolygon>
            </wp:wrapThrough>
            <wp:docPr id="35864" name="Picture 35864" descr="Description: Image result for g mail">
              <a:hlinkClick xmlns:a="http://schemas.openxmlformats.org/drawingml/2006/main" r:id="rId1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escription: Image result for g mail">
                      <a:hlinkClick r:id="rId1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" cy="220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C1218">
        <w:rPr>
          <w:rFonts w:asciiTheme="majorHAnsi" w:hAnsiTheme="majorHAnsi" w:cstheme="minorHAnsi"/>
          <w:b/>
          <w:bCs/>
          <w:noProof/>
          <w:color w:val="8064A2" w:themeColor="accent4"/>
          <w:sz w:val="40"/>
          <w:szCs w:val="40"/>
          <w:lang w:val="en-US"/>
        </w:rPr>
        <w:drawing>
          <wp:anchor distT="0" distB="0" distL="114300" distR="114300" simplePos="0" relativeHeight="252299264" behindDoc="1" locked="0" layoutInCell="1" allowOverlap="1" wp14:anchorId="28839CBC" wp14:editId="2DD4E12A">
            <wp:simplePos x="0" y="0"/>
            <wp:positionH relativeFrom="column">
              <wp:posOffset>-601345</wp:posOffset>
            </wp:positionH>
            <wp:positionV relativeFrom="paragraph">
              <wp:posOffset>1036955</wp:posOffset>
            </wp:positionV>
            <wp:extent cx="342900" cy="342900"/>
            <wp:effectExtent l="0" t="0" r="0" b="0"/>
            <wp:wrapThrough wrapText="bothSides">
              <wp:wrapPolygon edited="0">
                <wp:start x="1200" y="2400"/>
                <wp:lineTo x="2400" y="16800"/>
                <wp:lineTo x="3600" y="19200"/>
                <wp:lineTo x="12000" y="19200"/>
                <wp:lineTo x="13200" y="16800"/>
                <wp:lineTo x="20400" y="6000"/>
                <wp:lineTo x="20400" y="2400"/>
                <wp:lineTo x="1200" y="2400"/>
              </wp:wrapPolygon>
            </wp:wrapThrough>
            <wp:docPr id="35863" name="Picture 35863" descr="Description: Image result for Twitter">
              <a:hlinkClick xmlns:a="http://schemas.openxmlformats.org/drawingml/2006/main" r:id="rId1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escription: Image result for Twitter">
                      <a:hlinkClick r:id="rId1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2412" w:rsidRPr="007C1218">
        <w:rPr>
          <w:rFonts w:asciiTheme="majorHAnsi" w:hAnsiTheme="majorHAnsi" w:cstheme="minorHAnsi"/>
          <w:b/>
          <w:bCs/>
          <w:noProof/>
          <w:color w:val="8064A2" w:themeColor="accent4"/>
          <w:sz w:val="40"/>
          <w:szCs w:val="40"/>
          <w:lang w:val="en-US"/>
        </w:rPr>
        <mc:AlternateContent>
          <mc:Choice Requires="wps">
            <w:drawing>
              <wp:anchor distT="0" distB="0" distL="114300" distR="114300" simplePos="0" relativeHeight="252298240" behindDoc="0" locked="0" layoutInCell="1" allowOverlap="1" wp14:anchorId="311C509B" wp14:editId="5998F9EB">
                <wp:simplePos x="0" y="0"/>
                <wp:positionH relativeFrom="column">
                  <wp:posOffset>-314960</wp:posOffset>
                </wp:positionH>
                <wp:positionV relativeFrom="paragraph">
                  <wp:posOffset>1000125</wp:posOffset>
                </wp:positionV>
                <wp:extent cx="3352800" cy="859790"/>
                <wp:effectExtent l="0" t="0" r="0" b="0"/>
                <wp:wrapNone/>
                <wp:docPr id="35862" name="Rectangle 358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2800" cy="859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9CAEF5" w14:textId="77777777" w:rsidR="00CD2412" w:rsidRPr="00731D00" w:rsidRDefault="00CD2412" w:rsidP="00DF0E03">
                            <w:pPr>
                              <w:rPr>
                                <w:rFonts w:asciiTheme="majorHAnsi" w:eastAsia="Times New Roman" w:hAnsiTheme="majorHAnsi" w:cs="Times New Roman"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731D00">
                              <w:rPr>
                                <w:rFonts w:asciiTheme="majorHAnsi" w:eastAsia="Times New Roman" w:hAnsiTheme="majorHAnsi" w:cs="Times New Roman"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>@Radiology436</w:t>
                            </w:r>
                          </w:p>
                          <w:p w14:paraId="50F0E94F" w14:textId="77777777" w:rsidR="00CD2412" w:rsidRPr="00731D00" w:rsidRDefault="00CD2412" w:rsidP="00DF0E03">
                            <w:pPr>
                              <w:rPr>
                                <w:rFonts w:asciiTheme="majorHAnsi" w:eastAsia="Times New Roman" w:hAnsiTheme="majorHAnsi" w:cs="Times New Roman"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731D00">
                              <w:rPr>
                                <w:rFonts w:asciiTheme="majorHAnsi" w:eastAsia="Times New Roman" w:hAnsiTheme="majorHAnsi" w:cs="Times New Roman"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>Radiology436@gmail.com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5862" o:spid="_x0000_s1096" style="position:absolute;margin-left:-24.8pt;margin-top:78.75pt;width:264pt;height:67.7pt;z-index:25229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" filled="f" stroked="f" strokeweight="2pt">
                <v:textbox>
                  <w:txbxContent>
                    <w:p w14:paraId="779CAEF5" w14:textId="77777777" w:rsidR="00CD2412" w:rsidRPr="00731D00" w:rsidRDefault="00CD2412" w:rsidP="00DF0E03">
                      <w:pPr>
                        <w:rPr>
                          <w:rFonts w:asciiTheme="majorHAnsi" w:eastAsia="Times New Roman" w:hAnsiTheme="majorHAnsi" w:cs="Times New Roman"/>
                          <w:color w:val="000000" w:themeColor="text1"/>
                          <w:sz w:val="32"/>
                          <w:szCs w:val="32"/>
                          <w:lang w:val="en-US"/>
                        </w:rPr>
                      </w:pPr>
                      <w:r w:rsidRPr="00731D00">
                        <w:rPr>
                          <w:rFonts w:asciiTheme="majorHAnsi" w:eastAsia="Times New Roman" w:hAnsiTheme="majorHAnsi" w:cs="Times New Roman"/>
                          <w:color w:val="000000" w:themeColor="text1"/>
                          <w:sz w:val="32"/>
                          <w:szCs w:val="32"/>
                          <w:lang w:val="en-US"/>
                        </w:rPr>
                        <w:t>@Radiology436</w:t>
                      </w:r>
                    </w:p>
                    <w:p w14:paraId="50F0E94F" w14:textId="77777777" w:rsidR="00CD2412" w:rsidRPr="00731D00" w:rsidRDefault="00CD2412" w:rsidP="00DF0E03">
                      <w:pPr>
                        <w:rPr>
                          <w:rFonts w:asciiTheme="majorHAnsi" w:eastAsia="Times New Roman" w:hAnsiTheme="majorHAnsi" w:cs="Times New Roman"/>
                          <w:color w:val="000000" w:themeColor="text1"/>
                          <w:sz w:val="32"/>
                          <w:szCs w:val="32"/>
                          <w:lang w:val="en-US"/>
                        </w:rPr>
                      </w:pPr>
                      <w:r w:rsidRPr="00731D00">
                        <w:rPr>
                          <w:rFonts w:asciiTheme="majorHAnsi" w:eastAsia="Times New Roman" w:hAnsiTheme="majorHAnsi" w:cs="Times New Roman"/>
                          <w:color w:val="000000" w:themeColor="text1"/>
                          <w:sz w:val="32"/>
                          <w:szCs w:val="32"/>
                          <w:lang w:val="en-US"/>
                        </w:rPr>
                        <w:t>Radiology436@gmail.com</w:t>
                      </w:r>
                    </w:p>
                  </w:txbxContent>
                </v:textbox>
              </v:rect>
            </w:pict>
          </mc:Fallback>
        </mc:AlternateContent>
      </w:r>
      <w:r w:rsidR="00CD2412">
        <w:rPr>
          <w:rFonts w:asciiTheme="majorHAnsi" w:hAnsiTheme="majorHAnsi" w:cstheme="minorHAnsi"/>
          <w:b/>
          <w:bCs/>
          <w:noProof/>
          <w:color w:val="8064A2" w:themeColor="accent4"/>
          <w:sz w:val="40"/>
          <w:szCs w:val="40"/>
          <w:lang w:val="en-US"/>
        </w:rPr>
        <mc:AlternateContent>
          <mc:Choice Requires="wps">
            <w:drawing>
              <wp:anchor distT="0" distB="0" distL="114300" distR="114300" simplePos="0" relativeHeight="252301312" behindDoc="0" locked="0" layoutInCell="1" allowOverlap="1" wp14:anchorId="5852AA31" wp14:editId="1F9A429A">
                <wp:simplePos x="0" y="0"/>
                <wp:positionH relativeFrom="column">
                  <wp:posOffset>-219958</wp:posOffset>
                </wp:positionH>
                <wp:positionV relativeFrom="paragraph">
                  <wp:posOffset>674370</wp:posOffset>
                </wp:positionV>
                <wp:extent cx="1655031" cy="402590"/>
                <wp:effectExtent l="0" t="0" r="0" b="0"/>
                <wp:wrapNone/>
                <wp:docPr id="11277" name="Rectangle 11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5031" cy="402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4E4EF8" w14:textId="77777777" w:rsidR="00CD2412" w:rsidRDefault="00CD2412" w:rsidP="00DF0E03">
                            <w:pPr>
                              <w:jc w:val="center"/>
                            </w:pPr>
                            <w:r w:rsidRPr="007C1218">
                              <w:rPr>
                                <w:rFonts w:asciiTheme="majorHAnsi" w:hAnsiTheme="majorHAnsi" w:cstheme="minorHAnsi"/>
                                <w:b/>
                                <w:bCs/>
                                <w:color w:val="8064A2" w:themeColor="accent4"/>
                                <w:sz w:val="40"/>
                                <w:szCs w:val="40"/>
                                <w:lang w:val="en-US"/>
                              </w:rPr>
                              <w:t>Contact Us: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277" o:spid="_x0000_s1097" style="position:absolute;margin-left:-17.3pt;margin-top:53.1pt;width:130.3pt;height:31.7pt;z-index:25230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" filled="f" stroked="f" strokeweight="2pt">
                <v:textbox>
                  <w:txbxContent>
                    <w:p w14:paraId="574E4EF8" w14:textId="77777777" w:rsidR="00CD2412" w:rsidRDefault="00CD2412" w:rsidP="00DF0E03">
                      <w:pPr>
                        <w:jc w:val="center"/>
                      </w:pPr>
                      <w:r w:rsidRPr="007C1218">
                        <w:rPr>
                          <w:rFonts w:asciiTheme="majorHAnsi" w:hAnsiTheme="majorHAnsi" w:cstheme="minorHAnsi"/>
                          <w:b/>
                          <w:bCs/>
                          <w:color w:val="8064A2" w:themeColor="accent4"/>
                          <w:sz w:val="40"/>
                          <w:szCs w:val="40"/>
                          <w:lang w:val="en-US"/>
                        </w:rPr>
                        <w:t>Contact Us:</w:t>
                      </w:r>
                    </w:p>
                  </w:txbxContent>
                </v:textbox>
              </v:rect>
            </w:pict>
          </mc:Fallback>
        </mc:AlternateContent>
      </w:r>
      <w:r w:rsidR="00CD2412" w:rsidRPr="00DB1EC5">
        <w:rPr>
          <w:rFonts w:asciiTheme="majorHAnsi" w:hAnsiTheme="majorHAnsi" w:cstheme="minorHAnsi"/>
          <w:b/>
          <w:bCs/>
          <w:noProof/>
          <w:color w:val="8064A2" w:themeColor="accent4"/>
          <w:sz w:val="40"/>
          <w:szCs w:val="40"/>
          <w:rtl/>
          <w:lang w:val="en-US"/>
        </w:rPr>
        <mc:AlternateContent>
          <mc:Choice Requires="wps">
            <w:drawing>
              <wp:anchor distT="0" distB="0" distL="114300" distR="114300" simplePos="0" relativeHeight="252300288" behindDoc="0" locked="0" layoutInCell="1" allowOverlap="1" wp14:anchorId="14CD7D4D" wp14:editId="64B490F1">
                <wp:simplePos x="0" y="0"/>
                <wp:positionH relativeFrom="column">
                  <wp:posOffset>-944217</wp:posOffset>
                </wp:positionH>
                <wp:positionV relativeFrom="paragraph">
                  <wp:posOffset>253090</wp:posOffset>
                </wp:positionV>
                <wp:extent cx="7148195" cy="429370"/>
                <wp:effectExtent l="0" t="0" r="0" b="0"/>
                <wp:wrapNone/>
                <wp:docPr id="11276" name="Rectangle 11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8195" cy="429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731AE7" w14:textId="5F59DDD8" w:rsidR="00CD2412" w:rsidRPr="00DB1EC5" w:rsidRDefault="00CD2412" w:rsidP="005E010F">
                            <w:pPr>
                              <w:ind w:left="720"/>
                              <w:rPr>
                                <w:color w:val="0D0D0D" w:themeColor="text1" w:themeTint="F2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0D0D0D" w:themeColor="text1" w:themeTint="F2"/>
                                <w:sz w:val="32"/>
                                <w:szCs w:val="32"/>
                                <w:lang w:val="en-US"/>
                              </w:rPr>
                              <w:t>Girls &amp; Boys slides</w:t>
                            </w:r>
                          </w:p>
                          <w:p w14:paraId="5DDBFC6A" w14:textId="77777777" w:rsidR="00CD2412" w:rsidRDefault="00CD2412" w:rsidP="00DF0E0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276" o:spid="_x0000_s1098" style="position:absolute;margin-left:-74.35pt;margin-top:19.95pt;width:562.85pt;height:33.8pt;z-index:25230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" filled="f" stroked="f" strokeweight="2pt">
                <v:textbox>
                  <w:txbxContent>
                    <w:p w14:paraId="5F731AE7" w14:textId="5F59DDD8" w:rsidR="00CD2412" w:rsidRPr="00DB1EC5" w:rsidRDefault="00CD2412" w:rsidP="005E010F">
                      <w:pPr>
                        <w:ind w:left="720"/>
                        <w:rPr>
                          <w:color w:val="0D0D0D" w:themeColor="text1" w:themeTint="F2"/>
                          <w:sz w:val="32"/>
                          <w:szCs w:val="32"/>
                        </w:rPr>
                      </w:pPr>
                      <w:r>
                        <w:rPr>
                          <w:color w:val="0D0D0D" w:themeColor="text1" w:themeTint="F2"/>
                          <w:sz w:val="32"/>
                          <w:szCs w:val="32"/>
                          <w:lang w:val="en-US"/>
                        </w:rPr>
                        <w:t>Girls &amp; Boys slides</w:t>
                      </w:r>
                    </w:p>
                    <w:p w14:paraId="5DDBFC6A" w14:textId="77777777" w:rsidR="00CD2412" w:rsidRDefault="00CD2412" w:rsidP="00DF0E03"/>
                  </w:txbxContent>
                </v:textbox>
              </v:rect>
            </w:pict>
          </mc:Fallback>
        </mc:AlternateContent>
      </w:r>
      <w:r w:rsidR="00DF0E03" w:rsidRPr="00DB1EC5">
        <w:rPr>
          <w:rFonts w:asciiTheme="majorHAnsi" w:hAnsiTheme="majorHAnsi" w:cstheme="minorHAnsi"/>
          <w:b/>
          <w:bCs/>
          <w:color w:val="8064A2" w:themeColor="accent4"/>
          <w:sz w:val="40"/>
          <w:szCs w:val="40"/>
          <w:lang w:val="en-US"/>
        </w:rPr>
        <w:t>References:</w:t>
      </w:r>
    </w:p>
    <w:sectPr w:rsidR="00DF0E03" w:rsidRPr="00CD2412" w:rsidSect="000B342A">
      <w:headerReference w:type="default" r:id="rId152"/>
      <w:footerReference w:type="default" r:id="rId153"/>
      <w:pgSz w:w="11906" w:h="16838"/>
      <w:pgMar w:top="1440" w:right="1800" w:bottom="1440" w:left="180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65E8F32" w14:textId="77777777" w:rsidR="00C439DF" w:rsidRDefault="00C439DF" w:rsidP="00F63C20">
      <w:pPr>
        <w:spacing w:after="0" w:line="240" w:lineRule="auto"/>
      </w:pPr>
      <w:r>
        <w:separator/>
      </w:r>
    </w:p>
  </w:endnote>
  <w:endnote w:type="continuationSeparator" w:id="0">
    <w:p w14:paraId="24A335F2" w14:textId="77777777" w:rsidR="00C439DF" w:rsidRDefault="00C439DF" w:rsidP="00F63C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Lucida Console">
    <w:panose1 w:val="020B0609040504020204"/>
    <w:charset w:val="00"/>
    <w:family w:val="auto"/>
    <w:pitch w:val="variable"/>
    <w:sig w:usb0="8000028F" w:usb1="00001800" w:usb2="00000000" w:usb3="00000000" w:csb0="0000001F" w:csb1="00000000"/>
  </w:font>
  <w:font w:name="Bodoni MT">
    <w:altName w:val="Superclarendon"/>
    <w:charset w:val="00"/>
    <w:family w:val="roman"/>
    <w:pitch w:val="variable"/>
    <w:sig w:usb0="00000003" w:usb1="00000000" w:usb2="00000000" w:usb3="00000000" w:csb0="00000001" w:csb1="00000000"/>
  </w:font>
  <w:font w:name="Yu Gothic UI Semibold">
    <w:charset w:val="80"/>
    <w:family w:val="swiss"/>
    <w:pitch w:val="variable"/>
    <w:sig w:usb0="E00002FF" w:usb1="2AC7FDFF" w:usb2="00000016" w:usb3="00000000" w:csb0="0002009F" w:csb1="00000000"/>
  </w:font>
  <w:font w:name="Copperplate Gothic Bold">
    <w:panose1 w:val="020E0705020206020404"/>
    <w:charset w:val="00"/>
    <w:family w:val="auto"/>
    <w:pitch w:val="variable"/>
    <w:sig w:usb0="00000003" w:usb1="00000000" w:usb2="00000000" w:usb3="00000000" w:csb0="00000001" w:csb1="00000000"/>
  </w:font>
  <w:font w:name="Gill Sans MT">
    <w:panose1 w:val="020B0502020104020203"/>
    <w:charset w:val="00"/>
    <w:family w:val="auto"/>
    <w:pitch w:val="variable"/>
    <w:sig w:usb0="00000003" w:usb1="00000000" w:usb2="00000000" w:usb3="00000000" w:csb0="00000003" w:csb1="00000000"/>
  </w:font>
  <w:font w:name="Garamond">
    <w:panose1 w:val="02020404030301010803"/>
    <w:charset w:val="00"/>
    <w:family w:val="auto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B7D0E60" w14:textId="1222DA90" w:rsidR="00CD2412" w:rsidRDefault="00CD2412" w:rsidP="009B29A6">
    <w:pPr>
      <w:pStyle w:val="Footer"/>
      <w:tabs>
        <w:tab w:val="clear" w:pos="8306"/>
      </w:tabs>
      <w:rPr>
        <w:color w:val="A6A6A6" w:themeColor="background1" w:themeShade="A6"/>
        <w:sz w:val="28"/>
        <w:szCs w:val="28"/>
      </w:rPr>
    </w:pPr>
    <w:r w:rsidRPr="009B29A6">
      <w:rPr>
        <w:noProof/>
        <w:color w:val="00B050"/>
        <w:sz w:val="28"/>
        <w:szCs w:val="28"/>
        <w:lang w:val="en-US"/>
      </w:rPr>
      <w:drawing>
        <wp:anchor distT="0" distB="0" distL="114300" distR="114300" simplePos="0" relativeHeight="251663360" behindDoc="1" locked="0" layoutInCell="1" allowOverlap="1" wp14:anchorId="67A131B7" wp14:editId="0A1A89DB">
          <wp:simplePos x="0" y="0"/>
          <wp:positionH relativeFrom="margin">
            <wp:posOffset>1808480</wp:posOffset>
          </wp:positionH>
          <wp:positionV relativeFrom="paragraph">
            <wp:posOffset>-431800</wp:posOffset>
          </wp:positionV>
          <wp:extent cx="1674495" cy="884555"/>
          <wp:effectExtent l="0" t="0" r="1905" b="0"/>
          <wp:wrapThrough wrapText="bothSides">
            <wp:wrapPolygon edited="0">
              <wp:start x="1720" y="0"/>
              <wp:lineTo x="0" y="4187"/>
              <wp:lineTo x="0" y="11164"/>
              <wp:lineTo x="1229" y="14886"/>
              <wp:lineTo x="1474" y="20933"/>
              <wp:lineTo x="4177" y="20933"/>
              <wp:lineTo x="4177" y="14886"/>
              <wp:lineTo x="21379" y="14886"/>
              <wp:lineTo x="21379" y="6978"/>
              <wp:lineTo x="3686" y="0"/>
              <wp:lineTo x="1720" y="0"/>
            </wp:wrapPolygon>
          </wp:wrapThrough>
          <wp:docPr id="44057" name="Picture 44057" descr="C:\Users\abdulrahman\Documents\Radiology team436 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C:\Users\abdulrahman\Documents\Radiology team436 Logo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clrChange>
                      <a:clrFrom>
                        <a:srgbClr val="000000">
                          <a:alpha val="0"/>
                        </a:srgbClr>
                      </a:clrFrom>
                      <a:clrTo>
                        <a:srgbClr val="000000">
                          <a:alpha val="0"/>
                        </a:srgbClr>
                      </a:clrTo>
                    </a:clrChange>
                    <a:lum bright="70000" contrast="-7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74495" cy="8845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9B29A6">
      <w:rPr>
        <w:noProof/>
        <w:color w:val="00B050"/>
        <w:sz w:val="28"/>
        <w:szCs w:val="28"/>
        <w:lang w:val="en-US"/>
      </w:rPr>
      <mc:AlternateContent>
        <mc:Choice Requires="wps">
          <w:drawing>
            <wp:anchor distT="0" distB="0" distL="114300" distR="114300" simplePos="0" relativeHeight="251657215" behindDoc="1" locked="0" layoutInCell="1" allowOverlap="1" wp14:anchorId="61EC162C" wp14:editId="11E1B756">
              <wp:simplePos x="0" y="0"/>
              <wp:positionH relativeFrom="margin">
                <wp:align>center</wp:align>
              </wp:positionH>
              <wp:positionV relativeFrom="paragraph">
                <wp:posOffset>-29210</wp:posOffset>
              </wp:positionV>
              <wp:extent cx="7256780" cy="9525"/>
              <wp:effectExtent l="0" t="0" r="20320" b="28575"/>
              <wp:wrapTight wrapText="bothSides">
                <wp:wrapPolygon edited="1">
                  <wp:start x="8628" y="21600"/>
                  <wp:lineTo x="0" y="43200"/>
                  <wp:lineTo x="13744" y="21600"/>
                  <wp:lineTo x="21604" y="0"/>
                  <wp:lineTo x="8628" y="21600"/>
                </wp:wrapPolygon>
              </wp:wrapTight>
              <wp:docPr id="13" name="Straight Connector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7256780" cy="9525"/>
                      </a:xfrm>
                      <a:prstGeom prst="line">
                        <a:avLst/>
                      </a:prstGeom>
                      <a:ln w="12700"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prstDash val="lgDash"/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 xmlns:cx="http://schemas.microsoft.com/office/drawing/2014/chartex" xmlns:w16se="http://schemas.microsoft.com/office/word/2015/wordml/symex">
          <w:pict>
            <v:line w14:anchorId="2C151EA3" id="Straight Connector 13" o:spid="_x0000_s1026" style="position:absolute;flip:y;z-index:-251659265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from="0,-2.3pt" to="571.4pt,-1.55pt" wrapcoords="8628 21600 0 43200 13744 21600 21604 0 8628 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" strokecolor="#dbe5f1 [660]" strokeweight="1pt">
              <v:stroke dashstyle="longDash"/>
              <w10:wrap type="tight" anchorx="margin"/>
            </v:line>
          </w:pict>
        </mc:Fallback>
      </mc:AlternateContent>
    </w:r>
  </w:p>
  <w:p w14:paraId="2C8D139F" w14:textId="400DA044" w:rsidR="00CD2412" w:rsidRDefault="00CD2412" w:rsidP="009B29A6">
    <w:pPr>
      <w:pStyle w:val="Footer"/>
      <w:tabs>
        <w:tab w:val="clear" w:pos="8306"/>
      </w:tabs>
      <w:ind w:left="720"/>
      <w:rPr>
        <w:color w:val="A6A6A6" w:themeColor="background1" w:themeShade="A6"/>
        <w:sz w:val="28"/>
        <w:szCs w:val="28"/>
      </w:rPr>
    </w:pPr>
    <w:r>
      <w:rPr>
        <w:color w:val="A6A6A6" w:themeColor="background1" w:themeShade="A6"/>
        <w:sz w:val="28"/>
        <w:szCs w:val="28"/>
      </w:rPr>
      <w:tab/>
    </w:r>
  </w:p>
  <w:p w14:paraId="3B368145" w14:textId="62CD2314" w:rsidR="00CD2412" w:rsidRPr="009523E9" w:rsidRDefault="00CD2412" w:rsidP="006617E2">
    <w:pPr>
      <w:pStyle w:val="Footer"/>
      <w:rPr>
        <w:sz w:val="28"/>
        <w:szCs w:val="28"/>
      </w:rPr>
    </w:pPr>
    <w:r w:rsidRPr="00A81FDE">
      <w:rPr>
        <w:noProof/>
        <w:color w:val="000000" w:themeColor="text1"/>
        <w:sz w:val="28"/>
        <w:szCs w:val="28"/>
        <w:lang w:val="en-US"/>
      </w:rPr>
      <mc:AlternateContent>
        <mc:Choice Requires="wps">
          <w:drawing>
            <wp:anchor distT="0" distB="0" distL="114300" distR="114300" simplePos="0" relativeHeight="251662336" behindDoc="1" locked="0" layoutInCell="1" allowOverlap="1" wp14:anchorId="711E6F76" wp14:editId="18DAF3A0">
              <wp:simplePos x="0" y="0"/>
              <wp:positionH relativeFrom="margin">
                <wp:align>center</wp:align>
              </wp:positionH>
              <wp:positionV relativeFrom="paragraph">
                <wp:posOffset>-728980</wp:posOffset>
              </wp:positionV>
              <wp:extent cx="1725038" cy="1011677"/>
              <wp:effectExtent l="0" t="0" r="27940" b="17145"/>
              <wp:wrapThrough wrapText="bothSides">
                <wp:wrapPolygon edited="0">
                  <wp:start x="716" y="0"/>
                  <wp:lineTo x="0" y="1627"/>
                  <wp:lineTo x="0" y="19932"/>
                  <wp:lineTo x="716" y="21559"/>
                  <wp:lineTo x="20996" y="21559"/>
                  <wp:lineTo x="21711" y="20339"/>
                  <wp:lineTo x="21711" y="1220"/>
                  <wp:lineTo x="20996" y="0"/>
                  <wp:lineTo x="716" y="0"/>
                </wp:wrapPolygon>
              </wp:wrapThrough>
              <wp:docPr id="3" name="Rounded Rectangl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725038" cy="1011677"/>
                      </a:xfrm>
                      <a:prstGeom prst="roundRect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x="http://schemas.microsoft.com/office/drawing/2014/chartex" xmlns:w16se="http://schemas.microsoft.com/office/word/2015/wordml/symex">
          <w:pict>
            <v:roundrect w14:anchorId="3C4AAA3A" id="Rounded Rectangle 3" o:spid="_x0000_s1026" style="position:absolute;margin-left:0;margin-top:-57.4pt;width:135.85pt;height:79.65pt;z-index:-25165414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" fillcolor="white [3212]" strokecolor="white [3212]" strokeweight="2pt">
              <w10:wrap type="through" anchorx="margin"/>
            </v:round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3C02DBE" w14:textId="77777777" w:rsidR="00C439DF" w:rsidRDefault="00C439DF" w:rsidP="00F63C20">
      <w:pPr>
        <w:spacing w:after="0" w:line="240" w:lineRule="auto"/>
      </w:pPr>
      <w:r>
        <w:separator/>
      </w:r>
    </w:p>
  </w:footnote>
  <w:footnote w:type="continuationSeparator" w:id="0">
    <w:p w14:paraId="550845F6" w14:textId="77777777" w:rsidR="00C439DF" w:rsidRDefault="00C439DF" w:rsidP="00F63C2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sz w:val="28"/>
        <w:szCs w:val="28"/>
      </w:rPr>
      <w:id w:val="684019442"/>
      <w:docPartObj>
        <w:docPartGallery w:val="Page Numbers (Margins)"/>
        <w:docPartUnique/>
      </w:docPartObj>
    </w:sdtPr>
    <w:sdtEndPr/>
    <w:sdtContent>
      <w:p w14:paraId="02E92D4F" w14:textId="77777777" w:rsidR="00CD2412" w:rsidRPr="00F63C20" w:rsidRDefault="00CD2412" w:rsidP="00F63C20">
        <w:pPr>
          <w:pStyle w:val="Header"/>
          <w:rPr>
            <w:sz w:val="28"/>
            <w:szCs w:val="28"/>
          </w:rPr>
        </w:pPr>
        <w:r w:rsidRPr="00A81FDE">
          <w:rPr>
            <w:noProof/>
            <w:sz w:val="28"/>
            <w:szCs w:val="28"/>
            <w:lang w:val="en-US"/>
          </w:rPr>
          <mc:AlternateContent>
            <mc:Choice Requires="wps">
              <w:drawing>
                <wp:anchor distT="0" distB="0" distL="114300" distR="114300" simplePos="0" relativeHeight="251665408" behindDoc="0" locked="0" layoutInCell="0" allowOverlap="1" wp14:anchorId="025B9E4C" wp14:editId="5EDB81CE">
                  <wp:simplePos x="0" y="0"/>
                  <wp:positionH relativeFrom="rightMargin">
                    <wp:align>center</wp:align>
                  </wp:positionH>
                  <wp:positionV relativeFrom="margin">
                    <wp:align>bottom</wp:align>
                  </wp:positionV>
                  <wp:extent cx="510540" cy="2183130"/>
                  <wp:effectExtent l="0" t="0" r="0" b="0"/>
                  <wp:wrapNone/>
                  <wp:docPr id="573" name="Rectangle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10540" cy="21831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4EB47E" w14:textId="0C804A46" w:rsidR="00CD2412" w:rsidRDefault="00CD2412">
                              <w:pPr>
                                <w:pStyle w:val="Footer"/>
                                <w:rPr>
                                  <w:rFonts w:asciiTheme="majorHAnsi" w:eastAsiaTheme="majorEastAsia" w:hAnsiTheme="majorHAnsi" w:cstheme="majorBidi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</w:rPr>
                                <w:t>Page</w:t>
                              </w:r>
                              <w:r>
                                <w:rPr>
                                  <w:rFonts w:eastAsiaTheme="minorEastAsia"/>
                                </w:rPr>
                                <w:fldChar w:fldCharType="begin"/>
                              </w:r>
                              <w:r>
                                <w:instrText xml:space="preserve"> PAGE    \* MERGEFORMAT </w:instrText>
                              </w:r>
                              <w:r>
                                <w:rPr>
                                  <w:rFonts w:eastAsiaTheme="minorEastAsia"/>
                                </w:rPr>
                                <w:fldChar w:fldCharType="separate"/>
                              </w:r>
                              <w:r w:rsidR="00A52D5A" w:rsidRPr="00A52D5A">
                                <w:rPr>
                                  <w:rFonts w:asciiTheme="majorHAnsi" w:eastAsiaTheme="majorEastAsia" w:hAnsiTheme="majorHAnsi" w:cstheme="majorBidi"/>
                                  <w:noProof/>
                                  <w:sz w:val="44"/>
                                  <w:szCs w:val="44"/>
                                </w:rPr>
                                <w:t>2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noProof/>
                                  <w:sz w:val="44"/>
                                  <w:szCs w:val="4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vert270" wrap="square" lIns="91440" tIns="45720" rIns="91440" bIns="45720" anchor="ctr" anchorCtr="0" upright="1">
                          <a:sp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rect id="Rectangle 3" o:spid="_x0000_s1099" style="position:absolute;margin-left:0;margin-top:0;width:40.2pt;height:171.9pt;z-index:251665408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bottom;mso-position-vertical-relative:margin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" o:allowincell="f" filled="f" stroked="f">
                  <v:textbox style="layout-flow:vertical;mso-layout-flow-alt:bottom-to-top;mso-fit-shape-to-text:t">
                    <w:txbxContent>
                      <w:p w14:paraId="3A4EB47E" w14:textId="0C804A46" w:rsidR="00CD2412" w:rsidRDefault="00CD2412">
                        <w:pPr>
                          <w:pStyle w:val="Footer"/>
                          <w:rPr>
                            <w:rFonts w:asciiTheme="majorHAnsi" w:eastAsiaTheme="majorEastAsia" w:hAnsiTheme="majorHAnsi" w:cstheme="majorBidi"/>
                            <w:sz w:val="44"/>
                            <w:szCs w:val="44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</w:rPr>
                          <w:t>Page</w:t>
                        </w:r>
                        <w:r>
                          <w:rPr>
                            <w:rFonts w:eastAsiaTheme="minorEastAsia"/>
                          </w:rPr>
                          <w:fldChar w:fldCharType="begin"/>
                        </w:r>
                        <w:r>
                          <w:instrText xml:space="preserve"> PAGE    \* MERGEFORMAT </w:instrText>
                        </w:r>
                        <w:r>
                          <w:rPr>
                            <w:rFonts w:eastAsiaTheme="minorEastAsia"/>
                          </w:rPr>
                          <w:fldChar w:fldCharType="separate"/>
                        </w:r>
                        <w:r w:rsidR="00045C46" w:rsidRPr="00045C46">
                          <w:rPr>
                            <w:rFonts w:asciiTheme="majorHAnsi" w:eastAsiaTheme="majorEastAsia" w:hAnsiTheme="majorHAnsi" w:cstheme="majorBidi"/>
                            <w:noProof/>
                            <w:sz w:val="44"/>
                            <w:szCs w:val="44"/>
                          </w:rPr>
                          <w:t>2</w:t>
                        </w:r>
                        <w:r>
                          <w:rPr>
                            <w:rFonts w:asciiTheme="majorHAnsi" w:eastAsiaTheme="majorEastAsia" w:hAnsiTheme="majorHAnsi" w:cstheme="majorBidi"/>
                            <w:noProof/>
                            <w:sz w:val="44"/>
                            <w:szCs w:val="44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rect>
              </w:pict>
            </mc:Fallback>
          </mc:AlternateContent>
        </w:r>
      </w:p>
    </w:sdtContent>
  </w:sdt>
  <w:p w14:paraId="467BEB1E" w14:textId="77777777" w:rsidR="00CD2412" w:rsidRDefault="00CD2412" w:rsidP="00F63C20">
    <w:pPr>
      <w:jc w:val="right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9E37F61"/>
    <w:multiLevelType w:val="hybridMultilevel"/>
    <w:tmpl w:val="FF589B4E"/>
    <w:lvl w:ilvl="0" w:tplc="0809000F">
      <w:start w:val="1"/>
      <w:numFmt w:val="decimal"/>
      <w:lvlText w:val="%1."/>
      <w:lvlJc w:val="left"/>
      <w:pPr>
        <w:ind w:left="890" w:hanging="360"/>
      </w:pPr>
    </w:lvl>
    <w:lvl w:ilvl="1" w:tplc="08090019" w:tentative="1">
      <w:start w:val="1"/>
      <w:numFmt w:val="lowerLetter"/>
      <w:lvlText w:val="%2."/>
      <w:lvlJc w:val="left"/>
      <w:pPr>
        <w:ind w:left="1610" w:hanging="360"/>
      </w:pPr>
    </w:lvl>
    <w:lvl w:ilvl="2" w:tplc="0809001B" w:tentative="1">
      <w:start w:val="1"/>
      <w:numFmt w:val="lowerRoman"/>
      <w:lvlText w:val="%3."/>
      <w:lvlJc w:val="right"/>
      <w:pPr>
        <w:ind w:left="2330" w:hanging="180"/>
      </w:pPr>
    </w:lvl>
    <w:lvl w:ilvl="3" w:tplc="0809000F" w:tentative="1">
      <w:start w:val="1"/>
      <w:numFmt w:val="decimal"/>
      <w:lvlText w:val="%4."/>
      <w:lvlJc w:val="left"/>
      <w:pPr>
        <w:ind w:left="3050" w:hanging="360"/>
      </w:pPr>
    </w:lvl>
    <w:lvl w:ilvl="4" w:tplc="08090019" w:tentative="1">
      <w:start w:val="1"/>
      <w:numFmt w:val="lowerLetter"/>
      <w:lvlText w:val="%5."/>
      <w:lvlJc w:val="left"/>
      <w:pPr>
        <w:ind w:left="3770" w:hanging="360"/>
      </w:pPr>
    </w:lvl>
    <w:lvl w:ilvl="5" w:tplc="0809001B" w:tentative="1">
      <w:start w:val="1"/>
      <w:numFmt w:val="lowerRoman"/>
      <w:lvlText w:val="%6."/>
      <w:lvlJc w:val="right"/>
      <w:pPr>
        <w:ind w:left="4490" w:hanging="180"/>
      </w:pPr>
    </w:lvl>
    <w:lvl w:ilvl="6" w:tplc="0809000F" w:tentative="1">
      <w:start w:val="1"/>
      <w:numFmt w:val="decimal"/>
      <w:lvlText w:val="%7."/>
      <w:lvlJc w:val="left"/>
      <w:pPr>
        <w:ind w:left="5210" w:hanging="360"/>
      </w:pPr>
    </w:lvl>
    <w:lvl w:ilvl="7" w:tplc="08090019" w:tentative="1">
      <w:start w:val="1"/>
      <w:numFmt w:val="lowerLetter"/>
      <w:lvlText w:val="%8."/>
      <w:lvlJc w:val="left"/>
      <w:pPr>
        <w:ind w:left="5930" w:hanging="360"/>
      </w:pPr>
    </w:lvl>
    <w:lvl w:ilvl="8" w:tplc="0809001B" w:tentative="1">
      <w:start w:val="1"/>
      <w:numFmt w:val="lowerRoman"/>
      <w:lvlText w:val="%9."/>
      <w:lvlJc w:val="right"/>
      <w:pPr>
        <w:ind w:left="6650" w:hanging="180"/>
      </w:pPr>
    </w:lvl>
  </w:abstractNum>
  <w:abstractNum w:abstractNumId="1">
    <w:nsid w:val="49AA49AC"/>
    <w:multiLevelType w:val="hybridMultilevel"/>
    <w:tmpl w:val="1164A8B6"/>
    <w:lvl w:ilvl="0" w:tplc="F692FAEE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28E055D"/>
    <w:multiLevelType w:val="hybridMultilevel"/>
    <w:tmpl w:val="B59E067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3280B5D"/>
    <w:multiLevelType w:val="hybridMultilevel"/>
    <w:tmpl w:val="43E048E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0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1E55"/>
    <w:rsid w:val="0000446C"/>
    <w:rsid w:val="0000528C"/>
    <w:rsid w:val="0001241D"/>
    <w:rsid w:val="0002749F"/>
    <w:rsid w:val="000313A5"/>
    <w:rsid w:val="00036108"/>
    <w:rsid w:val="0003717C"/>
    <w:rsid w:val="00040CBB"/>
    <w:rsid w:val="00045C46"/>
    <w:rsid w:val="00050ACF"/>
    <w:rsid w:val="00054809"/>
    <w:rsid w:val="000619AE"/>
    <w:rsid w:val="000661C0"/>
    <w:rsid w:val="00087430"/>
    <w:rsid w:val="00091AE6"/>
    <w:rsid w:val="000B2A24"/>
    <w:rsid w:val="000B342A"/>
    <w:rsid w:val="000B491C"/>
    <w:rsid w:val="000C3C2A"/>
    <w:rsid w:val="000F4303"/>
    <w:rsid w:val="00100D54"/>
    <w:rsid w:val="001043D7"/>
    <w:rsid w:val="001063C3"/>
    <w:rsid w:val="00127E7A"/>
    <w:rsid w:val="00133D37"/>
    <w:rsid w:val="00140FB4"/>
    <w:rsid w:val="00141858"/>
    <w:rsid w:val="001576D3"/>
    <w:rsid w:val="0016167C"/>
    <w:rsid w:val="0016427E"/>
    <w:rsid w:val="0016788A"/>
    <w:rsid w:val="001730C9"/>
    <w:rsid w:val="001757E0"/>
    <w:rsid w:val="00187A55"/>
    <w:rsid w:val="001939EE"/>
    <w:rsid w:val="001A2C4A"/>
    <w:rsid w:val="001B4DED"/>
    <w:rsid w:val="001B7813"/>
    <w:rsid w:val="001F0872"/>
    <w:rsid w:val="001F0B9C"/>
    <w:rsid w:val="00206A52"/>
    <w:rsid w:val="002149E6"/>
    <w:rsid w:val="0022056A"/>
    <w:rsid w:val="00226041"/>
    <w:rsid w:val="00227D21"/>
    <w:rsid w:val="00230726"/>
    <w:rsid w:val="00231943"/>
    <w:rsid w:val="00234D71"/>
    <w:rsid w:val="00237848"/>
    <w:rsid w:val="002462AF"/>
    <w:rsid w:val="00251916"/>
    <w:rsid w:val="00261B4C"/>
    <w:rsid w:val="00267BCB"/>
    <w:rsid w:val="00274F68"/>
    <w:rsid w:val="002923F2"/>
    <w:rsid w:val="002B1B87"/>
    <w:rsid w:val="002B46C2"/>
    <w:rsid w:val="002B75C6"/>
    <w:rsid w:val="002C138D"/>
    <w:rsid w:val="002C5398"/>
    <w:rsid w:val="002C54C7"/>
    <w:rsid w:val="002E1D32"/>
    <w:rsid w:val="002E65EB"/>
    <w:rsid w:val="002F0D07"/>
    <w:rsid w:val="00300356"/>
    <w:rsid w:val="003076DA"/>
    <w:rsid w:val="003127D1"/>
    <w:rsid w:val="003208E9"/>
    <w:rsid w:val="00332568"/>
    <w:rsid w:val="00335B6D"/>
    <w:rsid w:val="00351F92"/>
    <w:rsid w:val="0038100D"/>
    <w:rsid w:val="00391548"/>
    <w:rsid w:val="00396F4A"/>
    <w:rsid w:val="003A05B9"/>
    <w:rsid w:val="003A16BC"/>
    <w:rsid w:val="003B195F"/>
    <w:rsid w:val="003C29ED"/>
    <w:rsid w:val="003C62EB"/>
    <w:rsid w:val="003C68B4"/>
    <w:rsid w:val="003D63AE"/>
    <w:rsid w:val="003F66FF"/>
    <w:rsid w:val="00403DE1"/>
    <w:rsid w:val="00403EAF"/>
    <w:rsid w:val="004101A4"/>
    <w:rsid w:val="00422E72"/>
    <w:rsid w:val="00435AA5"/>
    <w:rsid w:val="00444DC3"/>
    <w:rsid w:val="0045006B"/>
    <w:rsid w:val="00453978"/>
    <w:rsid w:val="004539AD"/>
    <w:rsid w:val="00463623"/>
    <w:rsid w:val="0047087E"/>
    <w:rsid w:val="004708A6"/>
    <w:rsid w:val="00474C50"/>
    <w:rsid w:val="00481E44"/>
    <w:rsid w:val="004A3970"/>
    <w:rsid w:val="004A476F"/>
    <w:rsid w:val="004A5220"/>
    <w:rsid w:val="004B0D0A"/>
    <w:rsid w:val="004B4A9E"/>
    <w:rsid w:val="004D2B25"/>
    <w:rsid w:val="004E0ECE"/>
    <w:rsid w:val="004E25EA"/>
    <w:rsid w:val="004E5068"/>
    <w:rsid w:val="004E593B"/>
    <w:rsid w:val="004E67DF"/>
    <w:rsid w:val="004F1B27"/>
    <w:rsid w:val="004F5D77"/>
    <w:rsid w:val="00504E74"/>
    <w:rsid w:val="005118B3"/>
    <w:rsid w:val="005201AF"/>
    <w:rsid w:val="005257FA"/>
    <w:rsid w:val="00532DC5"/>
    <w:rsid w:val="0054617B"/>
    <w:rsid w:val="00550E6D"/>
    <w:rsid w:val="005628FC"/>
    <w:rsid w:val="005663F9"/>
    <w:rsid w:val="00591383"/>
    <w:rsid w:val="005A0197"/>
    <w:rsid w:val="005A0A4D"/>
    <w:rsid w:val="005A0C88"/>
    <w:rsid w:val="005A646F"/>
    <w:rsid w:val="005A6FDE"/>
    <w:rsid w:val="005C2A56"/>
    <w:rsid w:val="005C3415"/>
    <w:rsid w:val="005C48DC"/>
    <w:rsid w:val="005C7247"/>
    <w:rsid w:val="005C7D5E"/>
    <w:rsid w:val="005D37E0"/>
    <w:rsid w:val="005D4EA5"/>
    <w:rsid w:val="005D591F"/>
    <w:rsid w:val="005D62CD"/>
    <w:rsid w:val="005D77C6"/>
    <w:rsid w:val="005E010F"/>
    <w:rsid w:val="005E06EB"/>
    <w:rsid w:val="005E12FC"/>
    <w:rsid w:val="005F1E55"/>
    <w:rsid w:val="00617278"/>
    <w:rsid w:val="006209C9"/>
    <w:rsid w:val="006213F6"/>
    <w:rsid w:val="0062643B"/>
    <w:rsid w:val="00644E96"/>
    <w:rsid w:val="0064600C"/>
    <w:rsid w:val="0065053F"/>
    <w:rsid w:val="00654AFE"/>
    <w:rsid w:val="006617E2"/>
    <w:rsid w:val="00664C8D"/>
    <w:rsid w:val="00672567"/>
    <w:rsid w:val="006776CE"/>
    <w:rsid w:val="00686768"/>
    <w:rsid w:val="006B3DAF"/>
    <w:rsid w:val="006C4583"/>
    <w:rsid w:val="006C585A"/>
    <w:rsid w:val="006C58B6"/>
    <w:rsid w:val="006D2524"/>
    <w:rsid w:val="006E2EAB"/>
    <w:rsid w:val="00700175"/>
    <w:rsid w:val="0071208B"/>
    <w:rsid w:val="00723B78"/>
    <w:rsid w:val="00724BBC"/>
    <w:rsid w:val="00731D00"/>
    <w:rsid w:val="00733C2E"/>
    <w:rsid w:val="0073714B"/>
    <w:rsid w:val="00740E1A"/>
    <w:rsid w:val="00742D24"/>
    <w:rsid w:val="00747548"/>
    <w:rsid w:val="0075450A"/>
    <w:rsid w:val="00764532"/>
    <w:rsid w:val="007668C5"/>
    <w:rsid w:val="00767F41"/>
    <w:rsid w:val="00772129"/>
    <w:rsid w:val="00790697"/>
    <w:rsid w:val="00790AA8"/>
    <w:rsid w:val="00794BF2"/>
    <w:rsid w:val="00795160"/>
    <w:rsid w:val="007B112F"/>
    <w:rsid w:val="007C1218"/>
    <w:rsid w:val="007C7852"/>
    <w:rsid w:val="007D4E03"/>
    <w:rsid w:val="007E19A3"/>
    <w:rsid w:val="007F72FC"/>
    <w:rsid w:val="00815DA0"/>
    <w:rsid w:val="0082161B"/>
    <w:rsid w:val="00824183"/>
    <w:rsid w:val="00837CDA"/>
    <w:rsid w:val="008505CE"/>
    <w:rsid w:val="00880FA4"/>
    <w:rsid w:val="008935C2"/>
    <w:rsid w:val="00895AE7"/>
    <w:rsid w:val="008B288B"/>
    <w:rsid w:val="008B7544"/>
    <w:rsid w:val="008C50B7"/>
    <w:rsid w:val="008C7E0E"/>
    <w:rsid w:val="008D3EF7"/>
    <w:rsid w:val="008D6824"/>
    <w:rsid w:val="008E6CC9"/>
    <w:rsid w:val="008E752D"/>
    <w:rsid w:val="008F5CA5"/>
    <w:rsid w:val="009010AD"/>
    <w:rsid w:val="0090177B"/>
    <w:rsid w:val="0090582E"/>
    <w:rsid w:val="009231D8"/>
    <w:rsid w:val="00926BE5"/>
    <w:rsid w:val="009323E6"/>
    <w:rsid w:val="009523E9"/>
    <w:rsid w:val="00953E9C"/>
    <w:rsid w:val="0096185C"/>
    <w:rsid w:val="00964D9D"/>
    <w:rsid w:val="00967DA6"/>
    <w:rsid w:val="00974BAB"/>
    <w:rsid w:val="00981CF2"/>
    <w:rsid w:val="009B29A6"/>
    <w:rsid w:val="009B7DD0"/>
    <w:rsid w:val="009D055F"/>
    <w:rsid w:val="009E4C3F"/>
    <w:rsid w:val="00A17FD3"/>
    <w:rsid w:val="00A261CA"/>
    <w:rsid w:val="00A37680"/>
    <w:rsid w:val="00A5136A"/>
    <w:rsid w:val="00A52D5A"/>
    <w:rsid w:val="00A539FF"/>
    <w:rsid w:val="00A554DE"/>
    <w:rsid w:val="00A72E2E"/>
    <w:rsid w:val="00A73C00"/>
    <w:rsid w:val="00A804FF"/>
    <w:rsid w:val="00A81497"/>
    <w:rsid w:val="00A8189C"/>
    <w:rsid w:val="00A81FDE"/>
    <w:rsid w:val="00A83D09"/>
    <w:rsid w:val="00A870C6"/>
    <w:rsid w:val="00AA55CE"/>
    <w:rsid w:val="00AB63D6"/>
    <w:rsid w:val="00AD01B3"/>
    <w:rsid w:val="00AD2282"/>
    <w:rsid w:val="00AD52D0"/>
    <w:rsid w:val="00AE3D2C"/>
    <w:rsid w:val="00B02EAA"/>
    <w:rsid w:val="00B11010"/>
    <w:rsid w:val="00B11E04"/>
    <w:rsid w:val="00B128EB"/>
    <w:rsid w:val="00B1355E"/>
    <w:rsid w:val="00B20273"/>
    <w:rsid w:val="00B247A8"/>
    <w:rsid w:val="00B30E53"/>
    <w:rsid w:val="00B3185F"/>
    <w:rsid w:val="00B4297D"/>
    <w:rsid w:val="00B4347B"/>
    <w:rsid w:val="00B44E8D"/>
    <w:rsid w:val="00B732F9"/>
    <w:rsid w:val="00B81A04"/>
    <w:rsid w:val="00B82009"/>
    <w:rsid w:val="00B838A9"/>
    <w:rsid w:val="00B95531"/>
    <w:rsid w:val="00BA5515"/>
    <w:rsid w:val="00BA7769"/>
    <w:rsid w:val="00BA7962"/>
    <w:rsid w:val="00BB0D6E"/>
    <w:rsid w:val="00BB1748"/>
    <w:rsid w:val="00BC3805"/>
    <w:rsid w:val="00BE0EFC"/>
    <w:rsid w:val="00BE1A0A"/>
    <w:rsid w:val="00BE57BB"/>
    <w:rsid w:val="00C043D1"/>
    <w:rsid w:val="00C05821"/>
    <w:rsid w:val="00C26069"/>
    <w:rsid w:val="00C439DF"/>
    <w:rsid w:val="00C43B8F"/>
    <w:rsid w:val="00C518E0"/>
    <w:rsid w:val="00C62359"/>
    <w:rsid w:val="00C66923"/>
    <w:rsid w:val="00C83376"/>
    <w:rsid w:val="00C838E4"/>
    <w:rsid w:val="00C83A0B"/>
    <w:rsid w:val="00C97C0A"/>
    <w:rsid w:val="00CA2577"/>
    <w:rsid w:val="00CA7933"/>
    <w:rsid w:val="00CB00AC"/>
    <w:rsid w:val="00CD2412"/>
    <w:rsid w:val="00CE21D0"/>
    <w:rsid w:val="00D00426"/>
    <w:rsid w:val="00D164E8"/>
    <w:rsid w:val="00D17BB4"/>
    <w:rsid w:val="00D24B96"/>
    <w:rsid w:val="00D431F0"/>
    <w:rsid w:val="00D500AC"/>
    <w:rsid w:val="00D53312"/>
    <w:rsid w:val="00D53640"/>
    <w:rsid w:val="00D54EFD"/>
    <w:rsid w:val="00D71CC1"/>
    <w:rsid w:val="00D76923"/>
    <w:rsid w:val="00D87163"/>
    <w:rsid w:val="00D90DFA"/>
    <w:rsid w:val="00D93D11"/>
    <w:rsid w:val="00D93F9E"/>
    <w:rsid w:val="00DB1EC5"/>
    <w:rsid w:val="00DB290B"/>
    <w:rsid w:val="00DB3897"/>
    <w:rsid w:val="00DB5FD2"/>
    <w:rsid w:val="00DF0E03"/>
    <w:rsid w:val="00DF5BDC"/>
    <w:rsid w:val="00DF71BC"/>
    <w:rsid w:val="00E10C47"/>
    <w:rsid w:val="00E16CC6"/>
    <w:rsid w:val="00E257D5"/>
    <w:rsid w:val="00E27629"/>
    <w:rsid w:val="00E42438"/>
    <w:rsid w:val="00E83340"/>
    <w:rsid w:val="00E92C99"/>
    <w:rsid w:val="00EB0934"/>
    <w:rsid w:val="00EB297D"/>
    <w:rsid w:val="00ED04EE"/>
    <w:rsid w:val="00ED199F"/>
    <w:rsid w:val="00ED768D"/>
    <w:rsid w:val="00EE28DC"/>
    <w:rsid w:val="00EE4278"/>
    <w:rsid w:val="00F0596E"/>
    <w:rsid w:val="00F07AFB"/>
    <w:rsid w:val="00F14998"/>
    <w:rsid w:val="00F32F3A"/>
    <w:rsid w:val="00F40316"/>
    <w:rsid w:val="00F4483C"/>
    <w:rsid w:val="00F61D38"/>
    <w:rsid w:val="00F63C20"/>
    <w:rsid w:val="00F7286C"/>
    <w:rsid w:val="00F7402B"/>
    <w:rsid w:val="00F74A65"/>
    <w:rsid w:val="00F825DA"/>
    <w:rsid w:val="00F8569F"/>
    <w:rsid w:val="00FB24B8"/>
    <w:rsid w:val="00FC6369"/>
    <w:rsid w:val="00FD3528"/>
    <w:rsid w:val="00FD594A"/>
    <w:rsid w:val="00FE4CC4"/>
    <w:rsid w:val="00FE4E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B185034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8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67F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67F41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A804FF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F63C20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63C20"/>
  </w:style>
  <w:style w:type="paragraph" w:styleId="Footer">
    <w:name w:val="footer"/>
    <w:basedOn w:val="Normal"/>
    <w:link w:val="FooterChar"/>
    <w:uiPriority w:val="99"/>
    <w:unhideWhenUsed/>
    <w:rsid w:val="00F63C20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63C20"/>
  </w:style>
  <w:style w:type="paragraph" w:styleId="FootnoteText">
    <w:name w:val="footnote text"/>
    <w:basedOn w:val="Normal"/>
    <w:link w:val="FootnoteTextChar"/>
    <w:uiPriority w:val="99"/>
    <w:semiHidden/>
    <w:unhideWhenUsed/>
    <w:rsid w:val="0022056A"/>
    <w:pPr>
      <w:spacing w:after="0" w:line="240" w:lineRule="auto"/>
    </w:pPr>
    <w:rPr>
      <w:sz w:val="20"/>
      <w:szCs w:val="20"/>
      <w:lang w:val="en-US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22056A"/>
    <w:rPr>
      <w:sz w:val="20"/>
      <w:szCs w:val="20"/>
      <w:lang w:val="en-US"/>
    </w:rPr>
  </w:style>
  <w:style w:type="character" w:styleId="FootnoteReference">
    <w:name w:val="footnote reference"/>
    <w:basedOn w:val="DefaultParagraphFont"/>
    <w:uiPriority w:val="99"/>
    <w:semiHidden/>
    <w:unhideWhenUsed/>
    <w:rsid w:val="0022056A"/>
    <w:rPr>
      <w:vertAlign w:val="superscript"/>
    </w:rPr>
  </w:style>
  <w:style w:type="character" w:styleId="CommentReference">
    <w:name w:val="annotation reference"/>
    <w:basedOn w:val="DefaultParagraphFont"/>
    <w:uiPriority w:val="99"/>
    <w:semiHidden/>
    <w:unhideWhenUsed/>
    <w:rsid w:val="0022056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2056A"/>
    <w:pPr>
      <w:spacing w:line="240" w:lineRule="auto"/>
    </w:pPr>
    <w:rPr>
      <w:sz w:val="20"/>
      <w:szCs w:val="20"/>
      <w:lang w:val="en-US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2056A"/>
    <w:rPr>
      <w:sz w:val="20"/>
      <w:szCs w:val="20"/>
      <w:lang w:val="en-US"/>
    </w:rPr>
  </w:style>
  <w:style w:type="paragraph" w:styleId="NormalWeb">
    <w:name w:val="Normal (Web)"/>
    <w:basedOn w:val="Normal"/>
    <w:uiPriority w:val="99"/>
    <w:semiHidden/>
    <w:unhideWhenUsed/>
    <w:rsid w:val="002923F2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val="en-US"/>
    </w:rPr>
  </w:style>
  <w:style w:type="character" w:styleId="Hyperlink">
    <w:name w:val="Hyperlink"/>
    <w:basedOn w:val="DefaultParagraphFont"/>
    <w:uiPriority w:val="99"/>
    <w:unhideWhenUsed/>
    <w:rsid w:val="00391548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0F430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MediumShading1-Accent4">
    <w:name w:val="Medium Shading 1 Accent 4"/>
    <w:basedOn w:val="TableNormal"/>
    <w:uiPriority w:val="63"/>
    <w:rsid w:val="000F430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0F4303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ghtGrid-Accent4">
    <w:name w:val="Light Grid Accent 4"/>
    <w:basedOn w:val="TableNormal"/>
    <w:uiPriority w:val="62"/>
    <w:rsid w:val="000F430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869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98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6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6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2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4481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200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59933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82087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64100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169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63435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51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320512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418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461214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867651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34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16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05127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845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06835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355363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968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656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78703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2519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00541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374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40161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46645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3089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502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90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35689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07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61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44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27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732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91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43401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698967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595586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11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40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635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64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91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92182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26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167307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1530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89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871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52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41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05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002559">
          <w:marLeft w:val="547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780141">
          <w:marLeft w:val="547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901104">
          <w:marLeft w:val="547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871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44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909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431621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383383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511175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885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16267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86608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96273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65614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62728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354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32497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18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21" Type="http://schemas.openxmlformats.org/officeDocument/2006/relationships/image" Target="media/image53.png"/><Relationship Id="rId122" Type="http://schemas.openxmlformats.org/officeDocument/2006/relationships/image" Target="media/image54.png"/><Relationship Id="rId123" Type="http://schemas.openxmlformats.org/officeDocument/2006/relationships/image" Target="media/image55.jpeg"/><Relationship Id="rId124" Type="http://schemas.openxmlformats.org/officeDocument/2006/relationships/image" Target="media/image56.jpeg"/><Relationship Id="rId125" Type="http://schemas.openxmlformats.org/officeDocument/2006/relationships/image" Target="media/image57.png"/><Relationship Id="rId126" Type="http://schemas.openxmlformats.org/officeDocument/2006/relationships/image" Target="media/image58.jpeg"/><Relationship Id="rId127" Type="http://schemas.openxmlformats.org/officeDocument/2006/relationships/image" Target="media/image59.jpeg"/><Relationship Id="rId128" Type="http://schemas.openxmlformats.org/officeDocument/2006/relationships/image" Target="media/image60.jpeg"/><Relationship Id="rId129" Type="http://schemas.openxmlformats.org/officeDocument/2006/relationships/image" Target="media/image61.jpe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Relationship Id="rId9" Type="http://schemas.openxmlformats.org/officeDocument/2006/relationships/image" Target="media/image2.png"/><Relationship Id="rId140" Type="http://schemas.openxmlformats.org/officeDocument/2006/relationships/hyperlink" Target="https://drive.google.com/open?id=1g-hyfqVPGHCGBE6BBQMU8WsS1HURtzU9FjpCP0KhI18" TargetMode="External"/><Relationship Id="rId141" Type="http://schemas.openxmlformats.org/officeDocument/2006/relationships/hyperlink" Target="https://www.google.com/url?sa=i&amp;rct=j&amp;q=&amp;esrc=s&amp;source=images&amp;cd=&amp;cad=rja&amp;uact=8&amp;ved=&amp;url=https://www.iconfinder.com/icons/290138/document_extension_file_format_paper_icon&amp;psig=AFQjCNFzzRoP3CfeCDhnqaWp1Wh33HGxKA&amp;ust=1506717664175470" TargetMode="External"/><Relationship Id="rId142" Type="http://schemas.openxmlformats.org/officeDocument/2006/relationships/image" Target="media/image69.png"/><Relationship Id="rId143" Type="http://schemas.openxmlformats.org/officeDocument/2006/relationships/hyperlink" Target="https://drive.google.com/open?id=1g-hyfqVPGHCGBE6BBQMU8WsS1HURtzU9FjpCP0KhI18" TargetMode="External"/><Relationship Id="rId144" Type="http://schemas.openxmlformats.org/officeDocument/2006/relationships/hyperlink" Target="https://drive.google.com/open?id=1PO3kVWNdOhC4T8eixprwDxFZPSQ_hXoiFt7229xWYDo" TargetMode="External"/><Relationship Id="rId145" Type="http://schemas.openxmlformats.org/officeDocument/2006/relationships/hyperlink" Target="http://www.google.com/url?sa=i&amp;rct=j&amp;q=&amp;esrc=s&amp;source=images&amp;cd=&amp;ved=0ahUKEwi62sOY38jWAhUBWxQKHcACCLoQjRwIBw&amp;url=http://www.iconarchive.com/show/windows-8-icons-by-icons8/Messaging-Topic-icon.html&amp;psig=AFQjCNHe7x6RL2awWUQsVopYoW6AGimCkg&amp;ust=1506717758684850" TargetMode="External"/><Relationship Id="rId146" Type="http://schemas.openxmlformats.org/officeDocument/2006/relationships/image" Target="media/image70.png"/><Relationship Id="rId147" Type="http://schemas.openxmlformats.org/officeDocument/2006/relationships/hyperlink" Target="https://drive.google.com/open?id=1PO3kVWNdOhC4T8eixprwDxFZPSQ_hXoiFt7229xWYDo" TargetMode="External"/><Relationship Id="rId148" Type="http://schemas.openxmlformats.org/officeDocument/2006/relationships/hyperlink" Target="https://www.google.com.sa/url?sa=i&amp;rct=j&amp;q=&amp;esrc=s&amp;source=images&amp;cd=&amp;cad=rja&amp;uact=8&amp;ved=0ahUKEwjr1eCVjqrWAhVHfxoKHRiwCK0QjRwIBw&amp;url=https://play.google.com/store/apps/details?id=com.google.android.gm&amp;psig=AFQjCNHP5Krbnj7G-u5TWK07hlMsgiMS_A&amp;ust=1505665206148176" TargetMode="External"/><Relationship Id="rId149" Type="http://schemas.openxmlformats.org/officeDocument/2006/relationships/image" Target="media/image71.png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30" Type="http://schemas.openxmlformats.org/officeDocument/2006/relationships/image" Target="media/image21.png"/><Relationship Id="rId31" Type="http://schemas.openxmlformats.org/officeDocument/2006/relationships/image" Target="media/image22.png"/><Relationship Id="rId32" Type="http://schemas.openxmlformats.org/officeDocument/2006/relationships/image" Target="media/image23.png"/><Relationship Id="rId33" Type="http://schemas.openxmlformats.org/officeDocument/2006/relationships/image" Target="media/image24.png"/><Relationship Id="rId34" Type="http://schemas.openxmlformats.org/officeDocument/2006/relationships/image" Target="media/image25.png"/><Relationship Id="rId35" Type="http://schemas.openxmlformats.org/officeDocument/2006/relationships/image" Target="media/image26.png"/><Relationship Id="rId36" Type="http://schemas.openxmlformats.org/officeDocument/2006/relationships/image" Target="media/image27.png"/><Relationship Id="rId37" Type="http://schemas.openxmlformats.org/officeDocument/2006/relationships/image" Target="media/image28.png"/><Relationship Id="rId38" Type="http://schemas.openxmlformats.org/officeDocument/2006/relationships/image" Target="media/image29.png"/><Relationship Id="rId39" Type="http://schemas.openxmlformats.org/officeDocument/2006/relationships/image" Target="media/image30.jpeg"/><Relationship Id="rId50" Type="http://schemas.openxmlformats.org/officeDocument/2006/relationships/image" Target="media/image37.emf"/><Relationship Id="rId51" Type="http://schemas.openxmlformats.org/officeDocument/2006/relationships/customXml" Target="ink/ink4.xml"/><Relationship Id="rId52" Type="http://schemas.openxmlformats.org/officeDocument/2006/relationships/image" Target="media/image35.emf"/><Relationship Id="rId53" Type="http://schemas.openxmlformats.org/officeDocument/2006/relationships/customXml" Target="ink/ink5.xml"/><Relationship Id="rId54" Type="http://schemas.openxmlformats.org/officeDocument/2006/relationships/image" Target="media/image35.png"/><Relationship Id="rId55" Type="http://schemas.openxmlformats.org/officeDocument/2006/relationships/image" Target="media/image36.png"/><Relationship Id="rId56" Type="http://schemas.openxmlformats.org/officeDocument/2006/relationships/image" Target="media/image37.png"/><Relationship Id="rId57" Type="http://schemas.openxmlformats.org/officeDocument/2006/relationships/image" Target="media/image38.png"/><Relationship Id="rId58" Type="http://schemas.openxmlformats.org/officeDocument/2006/relationships/image" Target="media/image39.png"/><Relationship Id="rId59" Type="http://schemas.openxmlformats.org/officeDocument/2006/relationships/image" Target="media/image40.png"/><Relationship Id="rId110" Type="http://schemas.openxmlformats.org/officeDocument/2006/relationships/image" Target="media/image42.png"/><Relationship Id="rId111" Type="http://schemas.openxmlformats.org/officeDocument/2006/relationships/image" Target="media/image43.png"/><Relationship Id="rId112" Type="http://schemas.openxmlformats.org/officeDocument/2006/relationships/image" Target="media/image44.png"/><Relationship Id="rId113" Type="http://schemas.openxmlformats.org/officeDocument/2006/relationships/image" Target="media/image45.png"/><Relationship Id="rId114" Type="http://schemas.openxmlformats.org/officeDocument/2006/relationships/image" Target="media/image46.png"/><Relationship Id="rId115" Type="http://schemas.openxmlformats.org/officeDocument/2006/relationships/image" Target="media/image47.png"/><Relationship Id="rId116" Type="http://schemas.openxmlformats.org/officeDocument/2006/relationships/image" Target="media/image48.png"/><Relationship Id="rId117" Type="http://schemas.openxmlformats.org/officeDocument/2006/relationships/image" Target="media/image49.png"/><Relationship Id="rId118" Type="http://schemas.openxmlformats.org/officeDocument/2006/relationships/image" Target="media/image50.png"/><Relationship Id="rId119" Type="http://schemas.openxmlformats.org/officeDocument/2006/relationships/image" Target="media/image51.png"/><Relationship Id="rId130" Type="http://schemas.openxmlformats.org/officeDocument/2006/relationships/image" Target="media/image62.jpeg"/><Relationship Id="rId131" Type="http://schemas.openxmlformats.org/officeDocument/2006/relationships/image" Target="media/image63.jpeg"/><Relationship Id="rId132" Type="http://schemas.openxmlformats.org/officeDocument/2006/relationships/image" Target="media/image64.jpeg"/><Relationship Id="rId133" Type="http://schemas.openxmlformats.org/officeDocument/2006/relationships/image" Target="media/image65.png"/><Relationship Id="rId134" Type="http://schemas.openxmlformats.org/officeDocument/2006/relationships/image" Target="media/image66.png"/><Relationship Id="rId135" Type="http://schemas.openxmlformats.org/officeDocument/2006/relationships/image" Target="media/image67.png"/><Relationship Id="rId136" Type="http://schemas.openxmlformats.org/officeDocument/2006/relationships/hyperlink" Target="https://www.onlineexambuilder.com/2-brainstem-cerebellum/exam-180217" TargetMode="External"/><Relationship Id="rId137" Type="http://schemas.openxmlformats.org/officeDocument/2006/relationships/hyperlink" Target="http://www.google.com/url?sa=i&amp;rct=j&amp;q=&amp;esrc=s&amp;source=images&amp;cd=&amp;cad=rja&amp;uact=8&amp;ved=0ahUKEwi3xdbA3sjWAhXHuxQKHWYSAGsQjRwIBw&amp;url=http://scribblenauts.wikia.com/wiki/Question_Mark&amp;psig=AFQjCNGRH2yd5GLjU7Xjorpyg_0IAp8HHg&amp;ust=1506717562592248" TargetMode="External"/><Relationship Id="rId138" Type="http://schemas.openxmlformats.org/officeDocument/2006/relationships/image" Target="media/image68.png"/><Relationship Id="rId139" Type="http://schemas.openxmlformats.org/officeDocument/2006/relationships/hyperlink" Target="https://www.onlineexambuilder.com/3-cerebral-hemispheres/exam-184563" TargetMode="External"/><Relationship Id="rId150" Type="http://schemas.openxmlformats.org/officeDocument/2006/relationships/hyperlink" Target="https://www.google.com.sa/url?sa=i&amp;rct=j&amp;q=&amp;esrc=s&amp;source=images&amp;cd=&amp;cad=rja&amp;uact=8&amp;ved=0ahUKEwjg4r34jqrWAhWHUBQKHdNaBUQQjRwIBw&amp;url=https://twitter.com/mstreamteam&amp;psig=AFQjCNFtqNWc88raA-zHB69P_ZPY5Y29OA&amp;ust=1505665420472148" TargetMode="External"/><Relationship Id="rId151" Type="http://schemas.openxmlformats.org/officeDocument/2006/relationships/image" Target="media/image72.png"/><Relationship Id="rId152" Type="http://schemas.openxmlformats.org/officeDocument/2006/relationships/header" Target="header1.xml"/><Relationship Id="rId153" Type="http://schemas.openxmlformats.org/officeDocument/2006/relationships/footer" Target="footer1.xml"/><Relationship Id="rId154" Type="http://schemas.openxmlformats.org/officeDocument/2006/relationships/fontTable" Target="fontTable.xml"/><Relationship Id="rId155" Type="http://schemas.openxmlformats.org/officeDocument/2006/relationships/theme" Target="theme/theme1.xml"/><Relationship Id="rId20" Type="http://schemas.openxmlformats.org/officeDocument/2006/relationships/image" Target="media/image13.jpeg"/><Relationship Id="rId21" Type="http://schemas.openxmlformats.org/officeDocument/2006/relationships/hyperlink" Target="https://www.youtube.com/watch?v=1CnX-Fg3278" TargetMode="External"/><Relationship Id="rId22" Type="http://schemas.openxmlformats.org/officeDocument/2006/relationships/image" Target="media/image14.png"/><Relationship Id="rId23" Type="http://schemas.openxmlformats.org/officeDocument/2006/relationships/image" Target="media/image15.jpeg"/><Relationship Id="rId24" Type="http://schemas.openxmlformats.org/officeDocument/2006/relationships/image" Target="media/image16.png"/><Relationship Id="rId25" Type="http://schemas.openxmlformats.org/officeDocument/2006/relationships/image" Target="media/image17.jpeg"/><Relationship Id="rId26" Type="http://schemas.openxmlformats.org/officeDocument/2006/relationships/image" Target="media/image18.png"/><Relationship Id="rId27" Type="http://schemas.openxmlformats.org/officeDocument/2006/relationships/image" Target="media/image19.gif"/><Relationship Id="rId28" Type="http://schemas.openxmlformats.org/officeDocument/2006/relationships/hyperlink" Target="https://www.youtube.com/watch?v=mOt2FeGHjaY&amp;t=431s" TargetMode="External"/><Relationship Id="rId29" Type="http://schemas.openxmlformats.org/officeDocument/2006/relationships/image" Target="media/image20.png"/><Relationship Id="rId40" Type="http://schemas.openxmlformats.org/officeDocument/2006/relationships/image" Target="media/image31.jpeg"/><Relationship Id="rId41" Type="http://schemas.openxmlformats.org/officeDocument/2006/relationships/image" Target="media/image32.png"/><Relationship Id="rId42" Type="http://schemas.openxmlformats.org/officeDocument/2006/relationships/customXml" Target="ink/ink1.xml"/><Relationship Id="rId44" Type="http://schemas.openxmlformats.org/officeDocument/2006/relationships/image" Target="media/image32.emf"/><Relationship Id="rId45" Type="http://schemas.openxmlformats.org/officeDocument/2006/relationships/customXml" Target="ink/ink2.xml"/><Relationship Id="rId46" Type="http://schemas.openxmlformats.org/officeDocument/2006/relationships/image" Target="media/image33.png"/><Relationship Id="rId47" Type="http://schemas.openxmlformats.org/officeDocument/2006/relationships/image" Target="media/image34.png"/><Relationship Id="rId48" Type="http://schemas.openxmlformats.org/officeDocument/2006/relationships/customXml" Target="ink/ink3.xml"/><Relationship Id="rId60" Type="http://schemas.openxmlformats.org/officeDocument/2006/relationships/customXml" Target="ink/ink6.xml"/><Relationship Id="rId108" Type="http://schemas.openxmlformats.org/officeDocument/2006/relationships/image" Target="media/image41.emf"/><Relationship Id="rId109" Type="http://schemas.openxmlformats.org/officeDocument/2006/relationships/image" Target="media/image41.png"/><Relationship Id="rId120" Type="http://schemas.openxmlformats.org/officeDocument/2006/relationships/image" Target="media/image52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bdulrahman\Documents\Final%20Template.dotx" TargetMode="Externa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5.52901" units="1/cm"/>
          <inkml:channelProperty channel="Y" name="resolution" value="65.45454" units="1/cm"/>
        </inkml:channelProperties>
      </inkml:inkSource>
      <inkml:timestamp xml:id="ts0" timeString="2017-10-20T16:00:27.332"/>
    </inkml:context>
    <inkml:brush xml:id="br0">
      <inkml:brushProperty name="width" value="0.1" units="cm"/>
      <inkml:brushProperty name="height" value="0.1" units="cm"/>
      <inkml:brushProperty name="fitToCurve" value="1"/>
    </inkml:brush>
  </inkml:definitions>
  <inkml:trace contextRef="#ctx0" brushRef="#br0">0 0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5.52901" units="1/cm"/>
          <inkml:channelProperty channel="Y" name="resolution" value="65.45454" units="1/cm"/>
        </inkml:channelProperties>
      </inkml:inkSource>
      <inkml:timestamp xml:id="ts0" timeString="2017-10-20T16:00:25.938"/>
    </inkml:context>
    <inkml:brush xml:id="br0">
      <inkml:brushProperty name="width" value="0.1" units="cm"/>
      <inkml:brushProperty name="height" value="0.1" units="cm"/>
      <inkml:brushProperty name="fitToCurve" value="1"/>
    </inkml:brush>
  </inkml:definitions>
  <inkml:trace contextRef="#ctx0" brushRef="#br0">0 0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5.52901" units="1/cm"/>
          <inkml:channelProperty channel="Y" name="resolution" value="65.45454" units="1/cm"/>
        </inkml:channelProperties>
      </inkml:inkSource>
      <inkml:timestamp xml:id="ts0" timeString="2017-10-20T16:33:58.120"/>
    </inkml:context>
    <inkml:brush xml:id="br0">
      <inkml:brushProperty name="width" value="0.07938" units="cm"/>
      <inkml:brushProperty name="height" value="0.15875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0,'22'0,"0"0,0 0,0 0,0 0,0 0,0 0,0 0,1 0,21 0,-22 0,0 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5.52901" units="1/cm"/>
          <inkml:channelProperty channel="Y" name="resolution" value="65.45454" units="1/cm"/>
        </inkml:channelProperties>
      </inkml:inkSource>
      <inkml:timestamp xml:id="ts0" timeString="2017-10-20T16:29:38.705"/>
    </inkml:context>
    <inkml:brush xml:id="br0">
      <inkml:brushProperty name="width" value="0.1" units="cm"/>
      <inkml:brushProperty name="height" value="0.1" units="cm"/>
      <inkml:brushProperty name="fitToCurve" value="1"/>
    </inkml:brush>
  </inkml:definitions>
  <inkml:trace contextRef="#ctx0" brushRef="#br0">0 0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5.52901" units="1/cm"/>
          <inkml:channelProperty channel="Y" name="resolution" value="65.45454" units="1/cm"/>
        </inkml:channelProperties>
      </inkml:inkSource>
      <inkml:timestamp xml:id="ts0" timeString="2017-10-20T16:29:38.037"/>
    </inkml:context>
    <inkml:brush xml:id="br0">
      <inkml:brushProperty name="width" value="0.1" units="cm"/>
      <inkml:brushProperty name="height" value="0.1" units="cm"/>
      <inkml:brushProperty name="fitToCurve" value="1"/>
    </inkml:brush>
  </inkml:definitions>
  <inkml:trace contextRef="#ctx0" brushRef="#br0">0 0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5.52901" units="1/cm"/>
          <inkml:channelProperty channel="Y" name="resolution" value="65.45454" units="1/cm"/>
        </inkml:channelProperties>
      </inkml:inkSource>
      <inkml:timestamp xml:id="ts0" timeString="2017-10-21T12:16:09.322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0,'47'0,"94"0,-70 0,23 0,-24 0,189 0,-212 0,24 0,-1 0,1 0,-1 0,72 0,-95 0,0 0,70 0,-70 0,-23 0,-1 0,1 0,-1 0,1 0,-1 0,1 0,23 0,0 0,-24 0,1 0,-1 0,25 0,-1 0,0 0,-24 0,1 0,-1 0,1 0,-1 0,1 0,-1 0,1 0,-1 0,1 0,-1 0,1 0,-1 0,1 0,-1 0,1 0,-1 0,1 0,-1 0,1 0,-1 0,1 0,0 0,-1 0,1 0,-1 0,1 0,-1 0,1 0,-1 0,1 0,-1 0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4F0D7C-31A1-E349-A3C9-8C629159DF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C:\Users\abdulrahman\Documents\Final Template.dotx</Template>
  <TotalTime>0</TotalTime>
  <Pages>22</Pages>
  <Words>305</Words>
  <Characters>1743</Characters>
  <Application>Microsoft Macintosh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mohamed</dc:creator>
  <cp:lastModifiedBy>شوق</cp:lastModifiedBy>
  <cp:revision>2</cp:revision>
  <cp:lastPrinted>2017-10-21T16:43:00Z</cp:lastPrinted>
  <dcterms:created xsi:type="dcterms:W3CDTF">2017-10-21T17:02:00Z</dcterms:created>
  <dcterms:modified xsi:type="dcterms:W3CDTF">2017-10-21T17:02:00Z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-1109648438</vt:i4>
  </property>
</Properties>
</file>